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373626" w14:textId="77777777" w:rsidR="00D721E9" w:rsidRPr="00C44621" w:rsidRDefault="00AF321A" w:rsidP="00D51089">
      <w:pPr>
        <w:pStyle w:val="REG-H1a"/>
      </w:pPr>
      <w:r w:rsidRPr="00C44621">
        <w:drawing>
          <wp:anchor distT="0" distB="0" distL="114300" distR="114300" simplePos="0" relativeHeight="251658240" behindDoc="0" locked="1" layoutInCell="0" allowOverlap="0" wp14:anchorId="2CF4DD0E" wp14:editId="48D13F72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560000" cy="33588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N Annotated Statute - Template - Header Block - Regulations.p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33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2513C5" w14:textId="1B7AD90A" w:rsidR="00EB7655" w:rsidRPr="00C44621" w:rsidRDefault="00AD5C95" w:rsidP="00682D07">
      <w:pPr>
        <w:pStyle w:val="REG-H1d"/>
        <w:rPr>
          <w:lang w:val="en-GB"/>
        </w:rPr>
      </w:pPr>
      <w:r w:rsidRPr="00C44621">
        <w:rPr>
          <w:lang w:val="en-GB"/>
        </w:rPr>
        <w:t>R</w:t>
      </w:r>
      <w:r w:rsidR="00D2019F" w:rsidRPr="00C44621">
        <w:rPr>
          <w:lang w:val="en-GB"/>
        </w:rPr>
        <w:t xml:space="preserve">EGULATIONS </w:t>
      </w:r>
      <w:r w:rsidR="00296B9F">
        <w:rPr>
          <w:lang w:val="en-GB"/>
        </w:rPr>
        <w:t xml:space="preserve">MADE </w:t>
      </w:r>
      <w:r w:rsidR="00D2019F" w:rsidRPr="00C44621">
        <w:rPr>
          <w:lang w:val="en-GB"/>
        </w:rPr>
        <w:t>IN TERMS OF</w:t>
      </w:r>
    </w:p>
    <w:p w14:paraId="06741661" w14:textId="77777777" w:rsidR="00E2335D" w:rsidRPr="00C44621" w:rsidRDefault="00E2335D" w:rsidP="00BD2B69">
      <w:pPr>
        <w:pStyle w:val="REG-H1d"/>
        <w:rPr>
          <w:lang w:val="en-GB"/>
        </w:rPr>
      </w:pPr>
    </w:p>
    <w:p w14:paraId="2E8B485B" w14:textId="785805F9" w:rsidR="00E2335D" w:rsidRPr="00C44621" w:rsidRDefault="001B751B" w:rsidP="00E2335D">
      <w:pPr>
        <w:pStyle w:val="REG-H1a"/>
      </w:pPr>
      <w:r>
        <w:t xml:space="preserve">Basic </w:t>
      </w:r>
      <w:r w:rsidR="000A6C7B" w:rsidRPr="00C44621">
        <w:t xml:space="preserve">Education </w:t>
      </w:r>
      <w:r w:rsidR="00BF3A69" w:rsidRPr="00C44621">
        <w:t>Act</w:t>
      </w:r>
      <w:r w:rsidR="004D5718">
        <w:t xml:space="preserve"> </w:t>
      </w:r>
      <w:r>
        <w:t xml:space="preserve">3 </w:t>
      </w:r>
      <w:r w:rsidR="004D5718">
        <w:t>of 20</w:t>
      </w:r>
      <w:r>
        <w:t>2</w:t>
      </w:r>
      <w:r w:rsidR="004D5718">
        <w:t>0</w:t>
      </w:r>
    </w:p>
    <w:p w14:paraId="3063841D" w14:textId="234A7720" w:rsidR="00BD2B69" w:rsidRPr="00C44621" w:rsidRDefault="00DD1EF2" w:rsidP="00BC6658">
      <w:pPr>
        <w:pStyle w:val="REG-H1b"/>
        <w:rPr>
          <w:b w:val="0"/>
        </w:rPr>
      </w:pPr>
      <w:r w:rsidRPr="00C44621">
        <w:rPr>
          <w:b w:val="0"/>
        </w:rPr>
        <w:t>s</w:t>
      </w:r>
      <w:r w:rsidR="00BD2B69" w:rsidRPr="00C44621">
        <w:rPr>
          <w:b w:val="0"/>
        </w:rPr>
        <w:t>ection</w:t>
      </w:r>
      <w:r w:rsidR="00B95A37" w:rsidRPr="00C44621">
        <w:rPr>
          <w:b w:val="0"/>
        </w:rPr>
        <w:t xml:space="preserve"> </w:t>
      </w:r>
      <w:r w:rsidR="00F36286">
        <w:rPr>
          <w:b w:val="0"/>
        </w:rPr>
        <w:t>12</w:t>
      </w:r>
      <w:r w:rsidR="00296B9F">
        <w:rPr>
          <w:b w:val="0"/>
        </w:rPr>
        <w:t>5</w:t>
      </w:r>
    </w:p>
    <w:p w14:paraId="74D017CC" w14:textId="77777777" w:rsidR="00E2335D" w:rsidRPr="00C44621" w:rsidRDefault="00E2335D" w:rsidP="00E2335D">
      <w:pPr>
        <w:pStyle w:val="REG-H1a"/>
        <w:pBdr>
          <w:bottom w:val="single" w:sz="4" w:space="1" w:color="auto"/>
        </w:pBdr>
      </w:pPr>
    </w:p>
    <w:p w14:paraId="6E2DEBB3" w14:textId="77777777" w:rsidR="00E2335D" w:rsidRPr="00C44621" w:rsidRDefault="00E2335D" w:rsidP="00E2335D">
      <w:pPr>
        <w:pStyle w:val="REG-H1a"/>
      </w:pPr>
    </w:p>
    <w:p w14:paraId="72B81A8D" w14:textId="3C2AC57F" w:rsidR="00E2335D" w:rsidRDefault="00296B9F" w:rsidP="00E2335D">
      <w:pPr>
        <w:pStyle w:val="REG-H1b"/>
      </w:pPr>
      <w:r>
        <w:t xml:space="preserve">Basic Education </w:t>
      </w:r>
      <w:r w:rsidR="008C7CF5" w:rsidRPr="00C44621">
        <w:t>Regulations</w:t>
      </w:r>
    </w:p>
    <w:p w14:paraId="1BDF7C0D" w14:textId="73F47E51" w:rsidR="00D2019F" w:rsidRPr="00C44621" w:rsidRDefault="00BD2B69" w:rsidP="00C838EC">
      <w:pPr>
        <w:pStyle w:val="REG-H1d"/>
        <w:rPr>
          <w:lang w:val="en-GB"/>
        </w:rPr>
      </w:pPr>
      <w:r w:rsidRPr="00C44621">
        <w:rPr>
          <w:lang w:val="en-GB"/>
        </w:rPr>
        <w:t xml:space="preserve">Government Notice </w:t>
      </w:r>
      <w:r w:rsidR="00296B9F">
        <w:rPr>
          <w:lang w:val="en-GB"/>
        </w:rPr>
        <w:t>331</w:t>
      </w:r>
      <w:r w:rsidR="005709A6" w:rsidRPr="00C44621">
        <w:rPr>
          <w:lang w:val="en-GB"/>
        </w:rPr>
        <w:t xml:space="preserve"> </w:t>
      </w:r>
      <w:r w:rsidR="005C16B3" w:rsidRPr="00C44621">
        <w:rPr>
          <w:lang w:val="en-GB"/>
        </w:rPr>
        <w:t>of</w:t>
      </w:r>
      <w:r w:rsidR="005709A6" w:rsidRPr="00C44621">
        <w:rPr>
          <w:lang w:val="en-GB"/>
        </w:rPr>
        <w:t xml:space="preserve"> </w:t>
      </w:r>
      <w:r w:rsidR="00B95A37" w:rsidRPr="00C44621">
        <w:rPr>
          <w:lang w:val="en-GB"/>
        </w:rPr>
        <w:t>202</w:t>
      </w:r>
      <w:r w:rsidR="00296B9F">
        <w:rPr>
          <w:lang w:val="en-GB"/>
        </w:rPr>
        <w:t>3</w:t>
      </w:r>
    </w:p>
    <w:p w14:paraId="67A6B6B1" w14:textId="2184C9C1" w:rsidR="003013D8" w:rsidRPr="00C44621" w:rsidRDefault="003013D8" w:rsidP="003013D8">
      <w:pPr>
        <w:pStyle w:val="REG-Amend"/>
      </w:pPr>
      <w:r w:rsidRPr="00C44621">
        <w:t>(</w:t>
      </w:r>
      <w:hyperlink r:id="rId9" w:history="1">
        <w:r w:rsidR="00296B9F" w:rsidRPr="00F31234">
          <w:rPr>
            <w:rStyle w:val="Hyperlink"/>
            <w:bCs/>
            <w:lang w:eastAsia="en-ZA"/>
          </w:rPr>
          <w:t>GG 8229</w:t>
        </w:r>
      </w:hyperlink>
      <w:r w:rsidRPr="00C44621">
        <w:t>)</w:t>
      </w:r>
    </w:p>
    <w:p w14:paraId="01BB9872" w14:textId="71016208" w:rsidR="00DD1EF2" w:rsidRPr="00C44621" w:rsidRDefault="003013D8" w:rsidP="003013D8">
      <w:pPr>
        <w:pStyle w:val="REG-Amend"/>
      </w:pPr>
      <w:r w:rsidRPr="00C44621">
        <w:t xml:space="preserve">came into force on date of publication: </w:t>
      </w:r>
      <w:r w:rsidR="00296B9F">
        <w:t>5</w:t>
      </w:r>
      <w:r w:rsidR="00B95A37" w:rsidRPr="00C44621">
        <w:t xml:space="preserve"> October 202</w:t>
      </w:r>
      <w:r w:rsidR="00296B9F">
        <w:t>3</w:t>
      </w:r>
    </w:p>
    <w:p w14:paraId="14D3EF5C" w14:textId="77777777" w:rsidR="00DD1EF2" w:rsidRPr="00C44621" w:rsidRDefault="00DD1EF2" w:rsidP="003013D8">
      <w:pPr>
        <w:pStyle w:val="REG-Amend"/>
      </w:pPr>
    </w:p>
    <w:p w14:paraId="21925AC4" w14:textId="4C8C5ECD" w:rsidR="003013D8" w:rsidRPr="00C44621" w:rsidRDefault="001B751B" w:rsidP="00296B9F">
      <w:pPr>
        <w:pStyle w:val="REG-Amend"/>
      </w:pPr>
      <w:r w:rsidRPr="001B751B">
        <w:t>The</w:t>
      </w:r>
      <w:r w:rsidR="00296B9F">
        <w:t xml:space="preserve"> Government Notice that issues thes</w:t>
      </w:r>
      <w:r w:rsidRPr="001B751B">
        <w:t xml:space="preserve">e regulations </w:t>
      </w:r>
      <w:r w:rsidR="00DD1EF2" w:rsidRPr="00C44621">
        <w:t xml:space="preserve">repeals </w:t>
      </w:r>
      <w:r w:rsidR="00296B9F" w:rsidRPr="00296B9F">
        <w:t>Part</w:t>
      </w:r>
      <w:r w:rsidR="00296B9F">
        <w:t>s</w:t>
      </w:r>
      <w:r w:rsidR="00296B9F" w:rsidRPr="00296B9F">
        <w:t xml:space="preserve"> I to VI of </w:t>
      </w:r>
      <w:r w:rsidR="00296B9F">
        <w:t xml:space="preserve">the regulations contained in </w:t>
      </w:r>
      <w:r w:rsidR="00296B9F" w:rsidRPr="00296B9F">
        <w:t>Government Notice 187</w:t>
      </w:r>
      <w:r w:rsidR="00296B9F">
        <w:t>/</w:t>
      </w:r>
      <w:r w:rsidR="00296B9F" w:rsidRPr="00296B9F">
        <w:t>2002 (</w:t>
      </w:r>
      <w:hyperlink r:id="rId10" w:history="1">
        <w:r w:rsidR="00296B9F" w:rsidRPr="00296B9F">
          <w:rPr>
            <w:rStyle w:val="Hyperlink"/>
          </w:rPr>
          <w:t>GG 2841</w:t>
        </w:r>
      </w:hyperlink>
      <w:r w:rsidR="00296B9F" w:rsidRPr="00296B9F">
        <w:t>)</w:t>
      </w:r>
      <w:r w:rsidR="00487C57">
        <w:t xml:space="preserve"> and the amendments to those regulations contained in </w:t>
      </w:r>
      <w:r w:rsidR="00296B9F" w:rsidRPr="00296B9F">
        <w:t>Government Notice 15</w:t>
      </w:r>
      <w:r w:rsidR="0050573A">
        <w:t>/</w:t>
      </w:r>
      <w:r w:rsidR="00296B9F" w:rsidRPr="00296B9F">
        <w:t>2004 (</w:t>
      </w:r>
      <w:hyperlink r:id="rId11" w:history="1">
        <w:r w:rsidR="00296B9F" w:rsidRPr="00296B9F">
          <w:rPr>
            <w:rStyle w:val="Hyperlink"/>
          </w:rPr>
          <w:t>GG 3144</w:t>
        </w:r>
      </w:hyperlink>
      <w:r w:rsidR="00296B9F" w:rsidRPr="00296B9F">
        <w:t>)</w:t>
      </w:r>
      <w:r w:rsidR="0050573A">
        <w:t xml:space="preserve">, which added Part VII. Thus, it has </w:t>
      </w:r>
      <w:r w:rsidR="0050573A">
        <w:br/>
        <w:t>the effect of repealing these regulations in their entirety.</w:t>
      </w:r>
    </w:p>
    <w:p w14:paraId="285C168B" w14:textId="77777777" w:rsidR="005955EA" w:rsidRPr="00C44621" w:rsidRDefault="005955EA" w:rsidP="0087487C">
      <w:pPr>
        <w:pStyle w:val="REG-H1a"/>
        <w:pBdr>
          <w:bottom w:val="single" w:sz="4" w:space="1" w:color="auto"/>
        </w:pBdr>
      </w:pPr>
    </w:p>
    <w:p w14:paraId="6FD99C26" w14:textId="77777777" w:rsidR="001121EE" w:rsidRPr="00C44621" w:rsidRDefault="001121EE" w:rsidP="0087487C">
      <w:pPr>
        <w:pStyle w:val="REG-H1a"/>
      </w:pPr>
    </w:p>
    <w:p w14:paraId="0A484CDA" w14:textId="77777777" w:rsidR="008938F7" w:rsidRPr="00C44621" w:rsidRDefault="008938F7" w:rsidP="00267B27">
      <w:pPr>
        <w:pStyle w:val="REG-P0"/>
        <w:jc w:val="center"/>
      </w:pPr>
      <w:r w:rsidRPr="00C44621">
        <w:t xml:space="preserve">ARRANGEMENT OF </w:t>
      </w:r>
      <w:r w:rsidR="00C11092" w:rsidRPr="00C44621">
        <w:t>REGULATIONS</w:t>
      </w:r>
    </w:p>
    <w:p w14:paraId="12B9022B" w14:textId="34522E46" w:rsidR="00C63501" w:rsidRDefault="00C63501" w:rsidP="00003730">
      <w:pPr>
        <w:pStyle w:val="REG-P0"/>
        <w:rPr>
          <w:color w:val="00B050"/>
        </w:rPr>
      </w:pPr>
    </w:p>
    <w:p w14:paraId="24B36AF3" w14:textId="69052FF8" w:rsidR="00AE335A" w:rsidRDefault="00AE335A" w:rsidP="00E91AFC">
      <w:pPr>
        <w:pStyle w:val="REG-P0"/>
        <w:jc w:val="center"/>
      </w:pPr>
      <w:r w:rsidRPr="00AE335A">
        <w:t>PART 1</w:t>
      </w:r>
    </w:p>
    <w:p w14:paraId="070E319C" w14:textId="77777777" w:rsidR="00E91AFC" w:rsidRPr="00AE335A" w:rsidRDefault="00E91AFC" w:rsidP="00E91AFC">
      <w:pPr>
        <w:pStyle w:val="REG-P0"/>
        <w:jc w:val="center"/>
      </w:pPr>
    </w:p>
    <w:p w14:paraId="121A9FFB" w14:textId="4829C6D0" w:rsidR="00AE335A" w:rsidRDefault="00AE335A" w:rsidP="00E91AFC">
      <w:pPr>
        <w:pStyle w:val="REG-P0"/>
        <w:jc w:val="center"/>
      </w:pPr>
      <w:r w:rsidRPr="00AE335A">
        <w:t>INTRODUCTORY PROVISIONS</w:t>
      </w:r>
    </w:p>
    <w:p w14:paraId="05BCEEFC" w14:textId="77777777" w:rsidR="0050573A" w:rsidRPr="00AE335A" w:rsidRDefault="0050573A" w:rsidP="00E91AFC">
      <w:pPr>
        <w:pStyle w:val="REG-P0"/>
        <w:jc w:val="center"/>
      </w:pPr>
    </w:p>
    <w:p w14:paraId="22782066" w14:textId="4186239C" w:rsidR="00AE335A" w:rsidRPr="00AE335A" w:rsidRDefault="00AE335A" w:rsidP="00CB4050">
      <w:pPr>
        <w:pStyle w:val="REG-P0"/>
        <w:ind w:left="567" w:hanging="567"/>
      </w:pPr>
      <w:r w:rsidRPr="00AE335A">
        <w:t xml:space="preserve">1. </w:t>
      </w:r>
      <w:r w:rsidR="0050573A">
        <w:tab/>
      </w:r>
      <w:r w:rsidRPr="00AE335A">
        <w:t>Definitions</w:t>
      </w:r>
    </w:p>
    <w:p w14:paraId="757FB614" w14:textId="5FEBEF62" w:rsidR="00AE335A" w:rsidRPr="00AE335A" w:rsidRDefault="00AE335A" w:rsidP="00CB4050">
      <w:pPr>
        <w:pStyle w:val="REG-P0"/>
        <w:ind w:left="567" w:hanging="567"/>
      </w:pPr>
      <w:r w:rsidRPr="00AE335A">
        <w:t xml:space="preserve">2. </w:t>
      </w:r>
      <w:r w:rsidR="0050573A">
        <w:tab/>
      </w:r>
      <w:r w:rsidRPr="00AE335A">
        <w:t>Quality education</w:t>
      </w:r>
    </w:p>
    <w:p w14:paraId="3F7912FA" w14:textId="730C799A" w:rsidR="00AE335A" w:rsidRDefault="00AE335A" w:rsidP="0050573A">
      <w:pPr>
        <w:pStyle w:val="REG-P0"/>
        <w:jc w:val="center"/>
      </w:pPr>
      <w:r w:rsidRPr="00AE335A">
        <w:t>PART 2</w:t>
      </w:r>
    </w:p>
    <w:p w14:paraId="40A1F524" w14:textId="77777777" w:rsidR="0050573A" w:rsidRPr="00AE335A" w:rsidRDefault="0050573A" w:rsidP="0050573A">
      <w:pPr>
        <w:pStyle w:val="REG-P0"/>
        <w:jc w:val="center"/>
      </w:pPr>
    </w:p>
    <w:p w14:paraId="22D9E873" w14:textId="2ABD4B0A" w:rsidR="00AE335A" w:rsidRDefault="00AE335A" w:rsidP="0050573A">
      <w:pPr>
        <w:pStyle w:val="REG-P0"/>
        <w:jc w:val="center"/>
      </w:pPr>
      <w:r w:rsidRPr="00AE335A">
        <w:t>LEARNERS AT STATE SCHOOLS</w:t>
      </w:r>
    </w:p>
    <w:p w14:paraId="3AF4946D" w14:textId="77777777" w:rsidR="0050573A" w:rsidRPr="00AE335A" w:rsidRDefault="0050573A" w:rsidP="0050573A">
      <w:pPr>
        <w:pStyle w:val="REG-P0"/>
        <w:jc w:val="center"/>
      </w:pPr>
    </w:p>
    <w:p w14:paraId="1CB73F46" w14:textId="37E78F41" w:rsidR="00AE335A" w:rsidRPr="00AE335A" w:rsidRDefault="00AE335A" w:rsidP="00CB4050">
      <w:pPr>
        <w:pStyle w:val="REG-P0"/>
        <w:ind w:left="567" w:hanging="567"/>
      </w:pPr>
      <w:r w:rsidRPr="00AE335A">
        <w:t xml:space="preserve">3. </w:t>
      </w:r>
      <w:r w:rsidR="0050573A">
        <w:tab/>
      </w:r>
      <w:r w:rsidRPr="00AE335A">
        <w:t>Admission to State schools</w:t>
      </w:r>
    </w:p>
    <w:p w14:paraId="3D031C73" w14:textId="66686735" w:rsidR="00AE335A" w:rsidRDefault="00AE335A" w:rsidP="00CB4050">
      <w:pPr>
        <w:pStyle w:val="REG-P0"/>
        <w:ind w:left="567" w:hanging="567"/>
      </w:pPr>
      <w:r w:rsidRPr="00AE335A">
        <w:t xml:space="preserve">4. </w:t>
      </w:r>
      <w:r w:rsidR="0050573A">
        <w:tab/>
      </w:r>
      <w:r w:rsidRPr="00AE335A">
        <w:t>School attendance at State schools</w:t>
      </w:r>
    </w:p>
    <w:p w14:paraId="5735E7CC" w14:textId="2659C9D5" w:rsidR="00AA7846" w:rsidRPr="00AE335A" w:rsidRDefault="00AA7846" w:rsidP="00AA7846">
      <w:pPr>
        <w:pStyle w:val="REG-Amend"/>
      </w:pPr>
      <w:r w:rsidRPr="00E54416">
        <w:t>[The heading of this regulation in the text below is</w:t>
      </w:r>
      <w:r>
        <w:t xml:space="preserve"> “</w:t>
      </w:r>
      <w:r w:rsidRPr="00AA7846">
        <w:rPr>
          <w:b w:val="0"/>
        </w:rPr>
        <w:t>Attendance at State schools</w:t>
      </w:r>
      <w:r>
        <w:t>”.]</w:t>
      </w:r>
    </w:p>
    <w:p w14:paraId="3B672E36" w14:textId="28E067AA" w:rsidR="00AE335A" w:rsidRPr="00AE335A" w:rsidRDefault="00AE335A" w:rsidP="00CB4050">
      <w:pPr>
        <w:pStyle w:val="REG-P0"/>
        <w:ind w:left="567" w:hanging="567"/>
      </w:pPr>
      <w:r w:rsidRPr="00AE335A">
        <w:t xml:space="preserve">5. </w:t>
      </w:r>
      <w:r w:rsidR="0050573A">
        <w:tab/>
      </w:r>
      <w:r w:rsidRPr="00AE335A">
        <w:t>Transfer of learner</w:t>
      </w:r>
    </w:p>
    <w:p w14:paraId="00649D92" w14:textId="1BD5BCFF" w:rsidR="00AE335A" w:rsidRPr="00AE335A" w:rsidRDefault="00AE335A" w:rsidP="00CB4050">
      <w:pPr>
        <w:pStyle w:val="REG-P0"/>
        <w:ind w:left="567" w:hanging="567"/>
      </w:pPr>
      <w:r w:rsidRPr="00AE335A">
        <w:t xml:space="preserve">6. </w:t>
      </w:r>
      <w:r w:rsidR="0050573A">
        <w:tab/>
      </w:r>
      <w:r w:rsidRPr="00AE335A">
        <w:t>Prefects and learners</w:t>
      </w:r>
      <w:r w:rsidRPr="00AE335A">
        <w:rPr>
          <w:rFonts w:hint="eastAsia"/>
        </w:rPr>
        <w:t>’</w:t>
      </w:r>
      <w:r w:rsidRPr="00AE335A">
        <w:t xml:space="preserve"> representative council</w:t>
      </w:r>
    </w:p>
    <w:p w14:paraId="2EFD9640" w14:textId="582196B0" w:rsidR="00AE335A" w:rsidRPr="00AE335A" w:rsidRDefault="00AE335A" w:rsidP="00CB4050">
      <w:pPr>
        <w:pStyle w:val="REG-P0"/>
        <w:ind w:left="567" w:hanging="567"/>
      </w:pPr>
      <w:r w:rsidRPr="00AE335A">
        <w:t xml:space="preserve">7. </w:t>
      </w:r>
      <w:r w:rsidR="0050573A">
        <w:tab/>
      </w:r>
      <w:r w:rsidRPr="00AE335A">
        <w:t>Election committee</w:t>
      </w:r>
    </w:p>
    <w:p w14:paraId="5179CF2C" w14:textId="1B9EB77B" w:rsidR="00AE335A" w:rsidRPr="00AE335A" w:rsidRDefault="00AE335A" w:rsidP="00CB4050">
      <w:pPr>
        <w:pStyle w:val="REG-P0"/>
        <w:ind w:left="567" w:hanging="567"/>
      </w:pPr>
      <w:r w:rsidRPr="00AE335A">
        <w:t xml:space="preserve">8. </w:t>
      </w:r>
      <w:r w:rsidR="0050573A">
        <w:tab/>
      </w:r>
      <w:r w:rsidRPr="00AE335A">
        <w:t>Nomination and election of prefects and members of learners</w:t>
      </w:r>
      <w:r w:rsidRPr="00AE335A">
        <w:rPr>
          <w:rFonts w:hint="eastAsia"/>
        </w:rPr>
        <w:t>’</w:t>
      </w:r>
      <w:r w:rsidRPr="00AE335A">
        <w:t xml:space="preserve"> representative council</w:t>
      </w:r>
    </w:p>
    <w:p w14:paraId="490D9C82" w14:textId="4CEB309C" w:rsidR="00AE335A" w:rsidRPr="00AE335A" w:rsidRDefault="00AE335A" w:rsidP="00CB4050">
      <w:pPr>
        <w:pStyle w:val="REG-P0"/>
        <w:ind w:left="567" w:hanging="567"/>
      </w:pPr>
      <w:r w:rsidRPr="00AE335A">
        <w:t xml:space="preserve">9. </w:t>
      </w:r>
      <w:r w:rsidR="0050573A">
        <w:tab/>
      </w:r>
      <w:r w:rsidRPr="00AE335A">
        <w:t>Powers and functions of prefects and learners</w:t>
      </w:r>
      <w:r w:rsidRPr="00AE335A">
        <w:rPr>
          <w:rFonts w:hint="eastAsia"/>
        </w:rPr>
        <w:t>’</w:t>
      </w:r>
      <w:r w:rsidRPr="00AE335A">
        <w:t xml:space="preserve"> representative council</w:t>
      </w:r>
    </w:p>
    <w:p w14:paraId="2A39F2AE" w14:textId="30347D51" w:rsidR="00AE335A" w:rsidRPr="00AE335A" w:rsidRDefault="00AE335A" w:rsidP="00CB4050">
      <w:pPr>
        <w:pStyle w:val="REG-P0"/>
        <w:ind w:left="567" w:hanging="567"/>
      </w:pPr>
      <w:r w:rsidRPr="00AE335A">
        <w:t xml:space="preserve">10. </w:t>
      </w:r>
      <w:r w:rsidR="0050573A">
        <w:tab/>
      </w:r>
      <w:r w:rsidRPr="00AE335A">
        <w:t>Vacation of office by prefects and members of learners</w:t>
      </w:r>
      <w:r w:rsidRPr="00AE335A">
        <w:rPr>
          <w:rFonts w:hint="eastAsia"/>
        </w:rPr>
        <w:t>’</w:t>
      </w:r>
      <w:r w:rsidRPr="00AE335A">
        <w:t xml:space="preserve"> representative council</w:t>
      </w:r>
    </w:p>
    <w:p w14:paraId="0C1FD3AF" w14:textId="54248696" w:rsidR="00AE335A" w:rsidRPr="00AE335A" w:rsidRDefault="00AE335A" w:rsidP="00CB4050">
      <w:pPr>
        <w:pStyle w:val="REG-P0"/>
        <w:ind w:left="567" w:hanging="567"/>
      </w:pPr>
      <w:r w:rsidRPr="00AE335A">
        <w:lastRenderedPageBreak/>
        <w:t xml:space="preserve">11. </w:t>
      </w:r>
      <w:r w:rsidR="0050573A">
        <w:tab/>
      </w:r>
      <w:r w:rsidRPr="00AE335A">
        <w:t>Meetings and decision of prefects and learners</w:t>
      </w:r>
      <w:r w:rsidRPr="00AE335A">
        <w:rPr>
          <w:rFonts w:hint="eastAsia"/>
        </w:rPr>
        <w:t>’</w:t>
      </w:r>
      <w:r w:rsidRPr="00AE335A">
        <w:t xml:space="preserve"> representative council</w:t>
      </w:r>
    </w:p>
    <w:p w14:paraId="0730E306" w14:textId="77777777" w:rsidR="0050573A" w:rsidRDefault="0050573A" w:rsidP="00AE335A">
      <w:pPr>
        <w:pStyle w:val="REG-P0"/>
      </w:pPr>
    </w:p>
    <w:p w14:paraId="3C088537" w14:textId="2C139B13" w:rsidR="00AE335A" w:rsidRPr="00AE335A" w:rsidRDefault="00AE335A" w:rsidP="0050573A">
      <w:pPr>
        <w:pStyle w:val="REG-P0"/>
        <w:jc w:val="center"/>
      </w:pPr>
      <w:r w:rsidRPr="00AE335A">
        <w:t>PART 3</w:t>
      </w:r>
    </w:p>
    <w:p w14:paraId="2B43A31B" w14:textId="77777777" w:rsidR="0050573A" w:rsidRDefault="0050573A" w:rsidP="0050573A">
      <w:pPr>
        <w:pStyle w:val="REG-P0"/>
        <w:jc w:val="center"/>
      </w:pPr>
    </w:p>
    <w:p w14:paraId="2DEB6201" w14:textId="3B9DAEB1" w:rsidR="00AE335A" w:rsidRPr="00AE335A" w:rsidRDefault="00AE335A" w:rsidP="0050573A">
      <w:pPr>
        <w:pStyle w:val="REG-P0"/>
        <w:jc w:val="center"/>
      </w:pPr>
      <w:r w:rsidRPr="00AE335A">
        <w:t>HOSTEL AT STATE SCHOOL</w:t>
      </w:r>
    </w:p>
    <w:p w14:paraId="1D07F1D2" w14:textId="77777777" w:rsidR="0050573A" w:rsidRDefault="0050573A" w:rsidP="00AE335A">
      <w:pPr>
        <w:pStyle w:val="REG-P0"/>
      </w:pPr>
    </w:p>
    <w:p w14:paraId="3A1B7DBB" w14:textId="6E09809B" w:rsidR="00AE335A" w:rsidRPr="00AE335A" w:rsidRDefault="00AE335A" w:rsidP="00CB4050">
      <w:pPr>
        <w:pStyle w:val="REG-P0"/>
        <w:ind w:left="567" w:hanging="567"/>
      </w:pPr>
      <w:r w:rsidRPr="00AE335A">
        <w:t xml:space="preserve">12. </w:t>
      </w:r>
      <w:r w:rsidR="0050573A">
        <w:tab/>
      </w:r>
      <w:r w:rsidRPr="00AE335A">
        <w:t>Hostel committee</w:t>
      </w:r>
    </w:p>
    <w:p w14:paraId="4BB33FB5" w14:textId="69DCE1D7" w:rsidR="00AE335A" w:rsidRPr="00AE335A" w:rsidRDefault="00AE335A" w:rsidP="00CB4050">
      <w:pPr>
        <w:pStyle w:val="REG-P0"/>
        <w:ind w:left="567" w:hanging="567"/>
      </w:pPr>
      <w:r w:rsidRPr="00AE335A">
        <w:t xml:space="preserve">13. </w:t>
      </w:r>
      <w:r w:rsidR="0050573A">
        <w:tab/>
      </w:r>
      <w:r w:rsidRPr="00AE335A">
        <w:t>Vacation of office of member of hostel committee</w:t>
      </w:r>
    </w:p>
    <w:p w14:paraId="369FD540" w14:textId="5330B30A" w:rsidR="00AE335A" w:rsidRPr="00AE335A" w:rsidRDefault="00AE335A" w:rsidP="00CB4050">
      <w:pPr>
        <w:pStyle w:val="REG-P0"/>
        <w:ind w:left="567" w:hanging="567"/>
      </w:pPr>
      <w:r w:rsidRPr="00AE335A">
        <w:t xml:space="preserve">14. </w:t>
      </w:r>
      <w:r w:rsidR="0050573A">
        <w:tab/>
      </w:r>
      <w:r w:rsidRPr="00AE335A">
        <w:t>Vacancies on hostel committee</w:t>
      </w:r>
    </w:p>
    <w:p w14:paraId="2CC4D191" w14:textId="6C354284" w:rsidR="00AE335A" w:rsidRPr="00AE335A" w:rsidRDefault="00AE335A" w:rsidP="00CB4050">
      <w:pPr>
        <w:pStyle w:val="REG-P0"/>
        <w:ind w:left="567" w:hanging="567"/>
      </w:pPr>
      <w:r w:rsidRPr="00AE335A">
        <w:t xml:space="preserve">15. </w:t>
      </w:r>
      <w:r w:rsidR="0050573A">
        <w:tab/>
      </w:r>
      <w:r w:rsidRPr="00AE335A">
        <w:t>Functions of hostel committee</w:t>
      </w:r>
    </w:p>
    <w:p w14:paraId="15A86EEF" w14:textId="18311891" w:rsidR="00AE335A" w:rsidRPr="00AE335A" w:rsidRDefault="00AE335A" w:rsidP="00CB4050">
      <w:pPr>
        <w:pStyle w:val="REG-P0"/>
        <w:ind w:left="567" w:hanging="567"/>
      </w:pPr>
      <w:r w:rsidRPr="00AE335A">
        <w:t xml:space="preserve">16. </w:t>
      </w:r>
      <w:r w:rsidR="0050573A">
        <w:tab/>
      </w:r>
      <w:r w:rsidRPr="00AE335A">
        <w:t>Superintendent</w:t>
      </w:r>
    </w:p>
    <w:p w14:paraId="79B496B2" w14:textId="59CC4CFB" w:rsidR="00AE335A" w:rsidRPr="00AE335A" w:rsidRDefault="00AE335A" w:rsidP="00CB4050">
      <w:pPr>
        <w:pStyle w:val="REG-P0"/>
        <w:ind w:left="567" w:hanging="567"/>
      </w:pPr>
      <w:r w:rsidRPr="00AE335A">
        <w:t xml:space="preserve">17. </w:t>
      </w:r>
      <w:r w:rsidR="0050573A">
        <w:tab/>
      </w:r>
      <w:r w:rsidRPr="00AE335A">
        <w:t>Lodging of superintendent</w:t>
      </w:r>
    </w:p>
    <w:p w14:paraId="20061CA2" w14:textId="041B66BE" w:rsidR="00AE335A" w:rsidRPr="00AE335A" w:rsidRDefault="00AE335A" w:rsidP="00CB4050">
      <w:pPr>
        <w:pStyle w:val="REG-P0"/>
        <w:ind w:left="567" w:hanging="567"/>
      </w:pPr>
      <w:r w:rsidRPr="00AE335A">
        <w:t xml:space="preserve">18. </w:t>
      </w:r>
      <w:r w:rsidR="0050573A">
        <w:tab/>
      </w:r>
      <w:r w:rsidRPr="00AE335A">
        <w:t>Supervisory teacher or person</w:t>
      </w:r>
    </w:p>
    <w:p w14:paraId="258530F8" w14:textId="2A36EEEC" w:rsidR="00AE335A" w:rsidRPr="00AE335A" w:rsidRDefault="00AE335A" w:rsidP="00CB4050">
      <w:pPr>
        <w:pStyle w:val="REG-P0"/>
        <w:ind w:left="567" w:hanging="567"/>
      </w:pPr>
      <w:r w:rsidRPr="00AE335A">
        <w:t xml:space="preserve">19. </w:t>
      </w:r>
      <w:r w:rsidR="0050573A">
        <w:tab/>
      </w:r>
      <w:r w:rsidRPr="00AE335A">
        <w:t>Hostel staff</w:t>
      </w:r>
    </w:p>
    <w:p w14:paraId="01B463D4" w14:textId="50BA6907" w:rsidR="00AE335A" w:rsidRPr="00AE335A" w:rsidRDefault="00AE335A" w:rsidP="00CB4050">
      <w:pPr>
        <w:pStyle w:val="REG-P0"/>
        <w:ind w:left="567" w:hanging="567"/>
      </w:pPr>
      <w:r w:rsidRPr="00AE335A">
        <w:t xml:space="preserve">20. </w:t>
      </w:r>
      <w:r w:rsidR="0050573A">
        <w:tab/>
      </w:r>
      <w:r w:rsidRPr="00AE335A">
        <w:t>Quotas for boarding in State hostel</w:t>
      </w:r>
    </w:p>
    <w:p w14:paraId="0066654E" w14:textId="37D730D5" w:rsidR="00AE335A" w:rsidRPr="00AE335A" w:rsidRDefault="00AE335A" w:rsidP="00CB4050">
      <w:pPr>
        <w:pStyle w:val="REG-P0"/>
        <w:ind w:left="567" w:hanging="567"/>
      </w:pPr>
      <w:r w:rsidRPr="00AE335A">
        <w:t xml:space="preserve">21. </w:t>
      </w:r>
      <w:r w:rsidR="0050573A">
        <w:tab/>
      </w:r>
      <w:r w:rsidRPr="00AE335A">
        <w:t>Criteria for admission of boarder in State hostel</w:t>
      </w:r>
    </w:p>
    <w:p w14:paraId="73491808" w14:textId="313E932D" w:rsidR="00AE335A" w:rsidRPr="00AE335A" w:rsidRDefault="00AE335A" w:rsidP="00CB4050">
      <w:pPr>
        <w:pStyle w:val="REG-P0"/>
        <w:ind w:left="567" w:hanging="567"/>
      </w:pPr>
      <w:r w:rsidRPr="00AE335A">
        <w:t xml:space="preserve">22. </w:t>
      </w:r>
      <w:r w:rsidR="0050573A">
        <w:tab/>
      </w:r>
      <w:r w:rsidRPr="00AE335A">
        <w:t>Exemption of parents from payment of hostel fees</w:t>
      </w:r>
    </w:p>
    <w:p w14:paraId="562BF2AB" w14:textId="3F9EB298" w:rsidR="00AE335A" w:rsidRPr="00AE335A" w:rsidRDefault="00AE335A" w:rsidP="00CB4050">
      <w:pPr>
        <w:pStyle w:val="REG-P0"/>
        <w:ind w:left="567" w:hanging="567"/>
      </w:pPr>
      <w:r w:rsidRPr="00AE335A">
        <w:t xml:space="preserve">23. </w:t>
      </w:r>
      <w:r w:rsidR="0050573A">
        <w:tab/>
      </w:r>
      <w:r w:rsidRPr="00AE335A">
        <w:t>Contribution to hostel development fund</w:t>
      </w:r>
    </w:p>
    <w:p w14:paraId="6F097F3B" w14:textId="2EF637DC" w:rsidR="00AE335A" w:rsidRPr="00AE335A" w:rsidRDefault="00AE335A" w:rsidP="00CB4050">
      <w:pPr>
        <w:pStyle w:val="REG-P0"/>
        <w:ind w:left="567" w:hanging="567"/>
      </w:pPr>
      <w:r w:rsidRPr="00AE335A">
        <w:t xml:space="preserve">24. </w:t>
      </w:r>
      <w:r w:rsidR="0050573A">
        <w:tab/>
      </w:r>
      <w:r w:rsidRPr="00AE335A">
        <w:t>Control over boarders</w:t>
      </w:r>
    </w:p>
    <w:p w14:paraId="5A62F6F7" w14:textId="79CE178E" w:rsidR="00AE335A" w:rsidRPr="00AE335A" w:rsidRDefault="00AE335A" w:rsidP="00CB4050">
      <w:pPr>
        <w:pStyle w:val="REG-P0"/>
        <w:ind w:left="567" w:hanging="567"/>
      </w:pPr>
      <w:r w:rsidRPr="00AE335A">
        <w:t xml:space="preserve">25. </w:t>
      </w:r>
      <w:r w:rsidR="0050573A">
        <w:tab/>
      </w:r>
      <w:r w:rsidRPr="00AE335A">
        <w:t>Medical attention of boarders</w:t>
      </w:r>
    </w:p>
    <w:p w14:paraId="21A93760" w14:textId="1E6CEE42" w:rsidR="00AE335A" w:rsidRPr="00AE335A" w:rsidRDefault="00AE335A" w:rsidP="00CB4050">
      <w:pPr>
        <w:pStyle w:val="REG-P0"/>
        <w:ind w:left="567" w:hanging="567"/>
      </w:pPr>
      <w:r w:rsidRPr="00AE335A">
        <w:t xml:space="preserve">26. </w:t>
      </w:r>
      <w:r w:rsidR="0050573A">
        <w:tab/>
      </w:r>
      <w:r w:rsidRPr="00AE335A">
        <w:t>Accommodation during out weekends</w:t>
      </w:r>
    </w:p>
    <w:p w14:paraId="73BE28F3" w14:textId="678D4CE2" w:rsidR="00AE335A" w:rsidRPr="00AE335A" w:rsidRDefault="00AE335A" w:rsidP="00CB4050">
      <w:pPr>
        <w:pStyle w:val="REG-P0"/>
        <w:ind w:left="567" w:hanging="567"/>
      </w:pPr>
      <w:r w:rsidRPr="00AE335A">
        <w:t xml:space="preserve">27. </w:t>
      </w:r>
      <w:r w:rsidR="0050573A">
        <w:tab/>
      </w:r>
      <w:r w:rsidRPr="00AE335A">
        <w:t>Accommodation of persons other than learners</w:t>
      </w:r>
    </w:p>
    <w:p w14:paraId="5815FAAC" w14:textId="77777777" w:rsidR="0050573A" w:rsidRDefault="0050573A" w:rsidP="00CB4050">
      <w:pPr>
        <w:pStyle w:val="REG-P0"/>
        <w:ind w:left="567" w:hanging="567"/>
      </w:pPr>
    </w:p>
    <w:p w14:paraId="6135F2A1" w14:textId="678AEF94" w:rsidR="00AE335A" w:rsidRPr="00AE335A" w:rsidRDefault="00AE335A" w:rsidP="0050573A">
      <w:pPr>
        <w:pStyle w:val="REG-P0"/>
        <w:jc w:val="center"/>
      </w:pPr>
      <w:r w:rsidRPr="00AE335A">
        <w:t>PART 4</w:t>
      </w:r>
    </w:p>
    <w:p w14:paraId="00816A3D" w14:textId="77777777" w:rsidR="0050573A" w:rsidRDefault="0050573A" w:rsidP="0050573A">
      <w:pPr>
        <w:pStyle w:val="REG-P0"/>
        <w:jc w:val="center"/>
      </w:pPr>
    </w:p>
    <w:p w14:paraId="6DA9EA2B" w14:textId="070907EB" w:rsidR="00AE335A" w:rsidRPr="00AE335A" w:rsidRDefault="00AE335A" w:rsidP="0050573A">
      <w:pPr>
        <w:pStyle w:val="REG-P0"/>
        <w:jc w:val="center"/>
      </w:pPr>
      <w:r w:rsidRPr="00AE335A">
        <w:t>SERVICE POINT</w:t>
      </w:r>
    </w:p>
    <w:p w14:paraId="77C8BE0B" w14:textId="77777777" w:rsidR="0050573A" w:rsidRDefault="0050573A" w:rsidP="0050573A">
      <w:pPr>
        <w:pStyle w:val="REG-P0"/>
        <w:jc w:val="center"/>
      </w:pPr>
    </w:p>
    <w:p w14:paraId="2A89721A" w14:textId="186D7C22" w:rsidR="00AE335A" w:rsidRPr="00AE335A" w:rsidRDefault="00AE335A" w:rsidP="00CB4050">
      <w:pPr>
        <w:pStyle w:val="REG-P0"/>
        <w:ind w:left="567" w:hanging="567"/>
      </w:pPr>
      <w:r w:rsidRPr="00AE335A">
        <w:t xml:space="preserve">28. </w:t>
      </w:r>
      <w:r w:rsidR="0050573A">
        <w:tab/>
      </w:r>
      <w:r w:rsidRPr="00AE335A">
        <w:t>Establishment of service point</w:t>
      </w:r>
    </w:p>
    <w:p w14:paraId="75EB1A4C" w14:textId="18E9FA1D" w:rsidR="00AE335A" w:rsidRPr="00AE335A" w:rsidRDefault="00AE335A" w:rsidP="00CB4050">
      <w:pPr>
        <w:pStyle w:val="REG-P0"/>
        <w:ind w:left="567" w:hanging="567"/>
      </w:pPr>
      <w:r w:rsidRPr="00AE335A">
        <w:t xml:space="preserve">29. </w:t>
      </w:r>
      <w:r w:rsidR="0050573A">
        <w:tab/>
      </w:r>
      <w:r w:rsidRPr="00AE335A">
        <w:t>Head of service point</w:t>
      </w:r>
    </w:p>
    <w:p w14:paraId="575CC10E" w14:textId="07D48357" w:rsidR="00AE335A" w:rsidRPr="00AE335A" w:rsidRDefault="00AE335A" w:rsidP="00CB4050">
      <w:pPr>
        <w:pStyle w:val="REG-P0"/>
        <w:ind w:left="567" w:hanging="567"/>
      </w:pPr>
      <w:r w:rsidRPr="00AE335A">
        <w:t xml:space="preserve">30. </w:t>
      </w:r>
      <w:r w:rsidR="0050573A">
        <w:tab/>
      </w:r>
      <w:r w:rsidRPr="00AE335A">
        <w:t>User of service point</w:t>
      </w:r>
    </w:p>
    <w:p w14:paraId="3B982937" w14:textId="5E3DA436" w:rsidR="00AE335A" w:rsidRPr="00AE335A" w:rsidRDefault="0050573A" w:rsidP="00CB4050">
      <w:pPr>
        <w:pStyle w:val="REG-P0"/>
        <w:ind w:left="567" w:hanging="567"/>
      </w:pPr>
      <w:r>
        <w:t>3</w:t>
      </w:r>
      <w:r w:rsidR="00AE335A" w:rsidRPr="00AE335A">
        <w:t xml:space="preserve">1. </w:t>
      </w:r>
      <w:r>
        <w:tab/>
      </w:r>
      <w:r w:rsidR="00AE335A" w:rsidRPr="00AE335A">
        <w:t>Service point user fees</w:t>
      </w:r>
    </w:p>
    <w:p w14:paraId="5771F447" w14:textId="773D5252" w:rsidR="00AE335A" w:rsidRPr="00AE335A" w:rsidRDefault="00AE335A" w:rsidP="00CB4050">
      <w:pPr>
        <w:pStyle w:val="REG-P0"/>
        <w:ind w:left="567" w:hanging="567"/>
      </w:pPr>
      <w:r w:rsidRPr="00AE335A">
        <w:t xml:space="preserve">32. </w:t>
      </w:r>
      <w:r w:rsidR="0050573A">
        <w:tab/>
      </w:r>
      <w:r w:rsidRPr="00AE335A">
        <w:t>Committee of service point</w:t>
      </w:r>
    </w:p>
    <w:p w14:paraId="49B524B4" w14:textId="2E0AAEBF" w:rsidR="00AE335A" w:rsidRPr="00AE335A" w:rsidRDefault="00AE335A" w:rsidP="00CB4050">
      <w:pPr>
        <w:pStyle w:val="REG-P0"/>
        <w:ind w:left="567" w:hanging="567"/>
      </w:pPr>
      <w:r w:rsidRPr="00AE335A">
        <w:t xml:space="preserve">33. </w:t>
      </w:r>
      <w:r w:rsidR="0050573A">
        <w:tab/>
      </w:r>
      <w:r w:rsidRPr="00AE335A">
        <w:t>Annual general meeting of users</w:t>
      </w:r>
    </w:p>
    <w:p w14:paraId="454DF039" w14:textId="297B9F0B" w:rsidR="00AE335A" w:rsidRPr="00AE335A" w:rsidRDefault="00AE335A" w:rsidP="00CB4050">
      <w:pPr>
        <w:pStyle w:val="REG-P0"/>
        <w:ind w:left="567" w:hanging="567"/>
      </w:pPr>
      <w:r w:rsidRPr="00AE335A">
        <w:t xml:space="preserve">34. </w:t>
      </w:r>
      <w:r w:rsidR="0050573A">
        <w:tab/>
      </w:r>
      <w:r w:rsidRPr="00AE335A">
        <w:t>Service point development fund</w:t>
      </w:r>
    </w:p>
    <w:p w14:paraId="5A058496" w14:textId="31A5A3D0" w:rsidR="00AE335A" w:rsidRPr="00AE335A" w:rsidRDefault="00AE335A" w:rsidP="00CB4050">
      <w:pPr>
        <w:pStyle w:val="REG-P0"/>
        <w:ind w:left="567" w:hanging="567"/>
      </w:pPr>
      <w:r w:rsidRPr="00AE335A">
        <w:t xml:space="preserve">35. </w:t>
      </w:r>
      <w:r w:rsidR="0050573A">
        <w:tab/>
      </w:r>
      <w:r w:rsidRPr="00AE335A">
        <w:t>Handover of accounts and other financial documents</w:t>
      </w:r>
    </w:p>
    <w:p w14:paraId="20BC4C14" w14:textId="02E3D73F" w:rsidR="00AE335A" w:rsidRDefault="00AE335A" w:rsidP="00CB4050">
      <w:pPr>
        <w:pStyle w:val="REG-P0"/>
        <w:ind w:left="567" w:hanging="567"/>
      </w:pPr>
      <w:r w:rsidRPr="00AE335A">
        <w:t xml:space="preserve">36. </w:t>
      </w:r>
      <w:r w:rsidR="0050573A">
        <w:tab/>
      </w:r>
      <w:r w:rsidRPr="00AE335A">
        <w:t>Closure of service point</w:t>
      </w:r>
    </w:p>
    <w:p w14:paraId="79C53505" w14:textId="77777777" w:rsidR="0050573A" w:rsidRPr="00AE335A" w:rsidRDefault="0050573A" w:rsidP="00AE335A">
      <w:pPr>
        <w:pStyle w:val="REG-P0"/>
      </w:pPr>
    </w:p>
    <w:p w14:paraId="72BF7015" w14:textId="272C6E3D" w:rsidR="00AE335A" w:rsidRDefault="00AE335A" w:rsidP="0050573A">
      <w:pPr>
        <w:pStyle w:val="REG-P0"/>
        <w:jc w:val="center"/>
      </w:pPr>
      <w:r w:rsidRPr="00AE335A">
        <w:t>PART 5</w:t>
      </w:r>
    </w:p>
    <w:p w14:paraId="6E8DEB28" w14:textId="77777777" w:rsidR="0050573A" w:rsidRPr="00AE335A" w:rsidRDefault="0050573A" w:rsidP="0050573A">
      <w:pPr>
        <w:pStyle w:val="REG-P0"/>
        <w:jc w:val="center"/>
      </w:pPr>
    </w:p>
    <w:p w14:paraId="5153B779" w14:textId="64B905B0" w:rsidR="00AE335A" w:rsidRDefault="00AE335A" w:rsidP="0050573A">
      <w:pPr>
        <w:pStyle w:val="REG-P0"/>
        <w:jc w:val="center"/>
      </w:pPr>
      <w:r w:rsidRPr="00AE335A">
        <w:t>INSPECTIONS AND INVESTIGATIONS OF STATE</w:t>
      </w:r>
      <w:r w:rsidR="0050573A">
        <w:t xml:space="preserve"> </w:t>
      </w:r>
      <w:r w:rsidRPr="00AE335A">
        <w:t>SCHOOLS AND HOSTELS</w:t>
      </w:r>
    </w:p>
    <w:p w14:paraId="291C1245" w14:textId="77777777" w:rsidR="0050573A" w:rsidRPr="00AE335A" w:rsidRDefault="0050573A" w:rsidP="00CB4050">
      <w:pPr>
        <w:pStyle w:val="REG-P0"/>
        <w:ind w:left="1134" w:hanging="1134"/>
        <w:jc w:val="center"/>
      </w:pPr>
    </w:p>
    <w:p w14:paraId="13B27F6A" w14:textId="56BB1421" w:rsidR="00AE335A" w:rsidRPr="00CB4050" w:rsidRDefault="00AE335A" w:rsidP="00CB4050">
      <w:pPr>
        <w:pStyle w:val="REG-P0"/>
        <w:ind w:left="567" w:hanging="567"/>
        <w:jc w:val="left"/>
        <w:rPr>
          <w:rFonts w:eastAsia="TimesNewRomanPSMT"/>
        </w:rPr>
      </w:pPr>
      <w:r w:rsidRPr="00CB4050">
        <w:rPr>
          <w:rFonts w:eastAsia="TimesNewRomanPSMT"/>
        </w:rPr>
        <w:t xml:space="preserve">37. </w:t>
      </w:r>
      <w:r w:rsidR="0050573A" w:rsidRPr="00CB4050">
        <w:tab/>
      </w:r>
      <w:r w:rsidRPr="00CB4050">
        <w:rPr>
          <w:rFonts w:eastAsia="TimesNewRomanPSMT"/>
        </w:rPr>
        <w:t>Designation of quality assurance officers</w:t>
      </w:r>
    </w:p>
    <w:p w14:paraId="41CED2E9" w14:textId="7808D58C" w:rsidR="00AE335A" w:rsidRPr="00CB4050" w:rsidRDefault="00AE335A" w:rsidP="00CB4050">
      <w:pPr>
        <w:pStyle w:val="REG-P0"/>
        <w:ind w:left="567" w:hanging="567"/>
        <w:jc w:val="left"/>
        <w:rPr>
          <w:rFonts w:eastAsia="TimesNewRomanPSMT"/>
        </w:rPr>
      </w:pPr>
      <w:r w:rsidRPr="00CB4050">
        <w:rPr>
          <w:rFonts w:eastAsia="TimesNewRomanPSMT"/>
        </w:rPr>
        <w:t xml:space="preserve">38. </w:t>
      </w:r>
      <w:r w:rsidR="0050573A" w:rsidRPr="00CB4050">
        <w:tab/>
      </w:r>
      <w:r w:rsidRPr="00CB4050">
        <w:rPr>
          <w:rFonts w:eastAsia="TimesNewRomanPSMT"/>
        </w:rPr>
        <w:t>Purpose of inspections</w:t>
      </w:r>
    </w:p>
    <w:p w14:paraId="359F4757" w14:textId="77777777" w:rsidR="0050573A" w:rsidRDefault="0050573A" w:rsidP="0050573A">
      <w:pPr>
        <w:pStyle w:val="REG-P0"/>
        <w:jc w:val="center"/>
      </w:pPr>
    </w:p>
    <w:p w14:paraId="367E0079" w14:textId="00757893" w:rsidR="00AE335A" w:rsidRPr="00AE335A" w:rsidRDefault="00AE335A" w:rsidP="0050573A">
      <w:pPr>
        <w:pStyle w:val="REG-P0"/>
        <w:jc w:val="center"/>
      </w:pPr>
      <w:r w:rsidRPr="00AE335A">
        <w:t>PART 6</w:t>
      </w:r>
    </w:p>
    <w:p w14:paraId="0A32549F" w14:textId="77777777" w:rsidR="0050573A" w:rsidRDefault="0050573A" w:rsidP="0050573A">
      <w:pPr>
        <w:pStyle w:val="REG-P0"/>
        <w:jc w:val="center"/>
      </w:pPr>
    </w:p>
    <w:p w14:paraId="1AE4F4E8" w14:textId="412A2DF8" w:rsidR="00AE335A" w:rsidRPr="00AE335A" w:rsidRDefault="00AE335A" w:rsidP="0050573A">
      <w:pPr>
        <w:pStyle w:val="REG-P0"/>
        <w:jc w:val="center"/>
      </w:pPr>
      <w:r w:rsidRPr="00AE335A">
        <w:t>SCHOOL BOARD OF STATE SCHOOL</w:t>
      </w:r>
    </w:p>
    <w:p w14:paraId="7EB30EB4" w14:textId="77777777" w:rsidR="0050573A" w:rsidRDefault="0050573A" w:rsidP="00AE335A">
      <w:pPr>
        <w:pStyle w:val="REG-P0"/>
      </w:pPr>
    </w:p>
    <w:p w14:paraId="5C941EAE" w14:textId="00DBD5C0" w:rsidR="00AE335A" w:rsidRPr="00AE335A" w:rsidRDefault="00AE335A" w:rsidP="00CB4050">
      <w:pPr>
        <w:pStyle w:val="REG-P0"/>
        <w:ind w:left="567" w:hanging="567"/>
      </w:pPr>
      <w:r w:rsidRPr="00AE335A">
        <w:t xml:space="preserve">39. </w:t>
      </w:r>
      <w:r w:rsidR="0050573A">
        <w:tab/>
      </w:r>
      <w:r w:rsidRPr="00AE335A">
        <w:t>Determination of constitution of school board of State school</w:t>
      </w:r>
    </w:p>
    <w:p w14:paraId="3969CE1B" w14:textId="15448563" w:rsidR="00AE335A" w:rsidRPr="00AE335A" w:rsidRDefault="00AE335A" w:rsidP="00CB4050">
      <w:pPr>
        <w:pStyle w:val="REG-P0"/>
        <w:ind w:left="567" w:hanging="567"/>
      </w:pPr>
      <w:r w:rsidRPr="00AE335A">
        <w:t xml:space="preserve">40. </w:t>
      </w:r>
      <w:r w:rsidR="0050573A">
        <w:tab/>
      </w:r>
      <w:r w:rsidRPr="00AE335A">
        <w:t>Qualification as member of school board of State school</w:t>
      </w:r>
    </w:p>
    <w:p w14:paraId="2B14B3EE" w14:textId="3C8E7070" w:rsidR="00AE335A" w:rsidRPr="00AE335A" w:rsidRDefault="00AE335A" w:rsidP="00CB4050">
      <w:pPr>
        <w:pStyle w:val="REG-P0"/>
        <w:ind w:left="567" w:hanging="567"/>
      </w:pPr>
      <w:r w:rsidRPr="00AE335A">
        <w:t xml:space="preserve">41. </w:t>
      </w:r>
      <w:r w:rsidR="0050573A">
        <w:tab/>
      </w:r>
      <w:r w:rsidRPr="00AE335A">
        <w:t>Election of members of school board of State school</w:t>
      </w:r>
    </w:p>
    <w:p w14:paraId="582AD578" w14:textId="6D977282" w:rsidR="00AE335A" w:rsidRPr="00AE335A" w:rsidRDefault="00AE335A" w:rsidP="0050573A">
      <w:pPr>
        <w:pStyle w:val="REG-P0"/>
        <w:ind w:left="567" w:hanging="567"/>
      </w:pPr>
      <w:r w:rsidRPr="00AE335A">
        <w:t xml:space="preserve">42. </w:t>
      </w:r>
      <w:r w:rsidR="0050573A">
        <w:tab/>
      </w:r>
      <w:r w:rsidRPr="00AE335A">
        <w:t>Election and nomination of members of school boards of State school for learners with</w:t>
      </w:r>
      <w:r w:rsidR="0050573A">
        <w:t xml:space="preserve"> </w:t>
      </w:r>
      <w:r w:rsidRPr="00AE335A">
        <w:t>special education needs</w:t>
      </w:r>
    </w:p>
    <w:p w14:paraId="7E4C50F4" w14:textId="51B7E949" w:rsidR="00AE335A" w:rsidRPr="00AE335A" w:rsidRDefault="00AE335A" w:rsidP="00CB4050">
      <w:pPr>
        <w:pStyle w:val="REG-P0"/>
        <w:ind w:left="567" w:hanging="567"/>
      </w:pPr>
      <w:r w:rsidRPr="00AE335A">
        <w:lastRenderedPageBreak/>
        <w:t xml:space="preserve">43. </w:t>
      </w:r>
      <w:r w:rsidR="0050573A">
        <w:tab/>
      </w:r>
      <w:r w:rsidRPr="00AE335A">
        <w:t>Election of school board office</w:t>
      </w:r>
      <w:r w:rsidR="00FE6BCC">
        <w:rPr>
          <w:rFonts w:hint="eastAsia"/>
        </w:rPr>
        <w:t>-</w:t>
      </w:r>
      <w:r w:rsidRPr="00AE335A">
        <w:t>bearers</w:t>
      </w:r>
    </w:p>
    <w:p w14:paraId="50CAA437" w14:textId="124E12F3" w:rsidR="00AE335A" w:rsidRPr="00AE335A" w:rsidRDefault="00AE335A" w:rsidP="00CB4050">
      <w:pPr>
        <w:pStyle w:val="REG-P0"/>
        <w:ind w:left="567" w:hanging="567"/>
      </w:pPr>
      <w:r w:rsidRPr="00AE335A">
        <w:t xml:space="preserve">44. </w:t>
      </w:r>
      <w:r w:rsidR="0050573A">
        <w:tab/>
      </w:r>
      <w:r w:rsidRPr="00AE335A">
        <w:t>Meetings of school board and committees of school board</w:t>
      </w:r>
    </w:p>
    <w:p w14:paraId="090AAA53" w14:textId="6D4CE331" w:rsidR="00AE335A" w:rsidRPr="00AE335A" w:rsidRDefault="00AE335A" w:rsidP="00CB4050">
      <w:pPr>
        <w:pStyle w:val="REG-P0"/>
        <w:ind w:left="567" w:hanging="567"/>
      </w:pPr>
      <w:r w:rsidRPr="00AE335A">
        <w:t xml:space="preserve">45. </w:t>
      </w:r>
      <w:r w:rsidR="0050573A">
        <w:tab/>
      </w:r>
      <w:r w:rsidRPr="00AE335A">
        <w:t>Confidentiality</w:t>
      </w:r>
    </w:p>
    <w:p w14:paraId="7934EB8B" w14:textId="001C88D6" w:rsidR="00AE335A" w:rsidRDefault="00AE335A" w:rsidP="00CB4050">
      <w:pPr>
        <w:pStyle w:val="REG-P0"/>
        <w:ind w:left="567" w:hanging="567"/>
      </w:pPr>
      <w:r w:rsidRPr="00AE335A">
        <w:t xml:space="preserve">46. </w:t>
      </w:r>
      <w:r w:rsidR="0050573A">
        <w:tab/>
      </w:r>
      <w:r w:rsidRPr="00AE335A">
        <w:t>Powers and functions of schools board</w:t>
      </w:r>
    </w:p>
    <w:p w14:paraId="7671BF79" w14:textId="3084B51E" w:rsidR="004675AC" w:rsidRPr="00AE335A" w:rsidRDefault="004675AC" w:rsidP="004675AC">
      <w:pPr>
        <w:pStyle w:val="REG-Amend"/>
      </w:pPr>
      <w:r w:rsidRPr="00E54416">
        <w:t>[The heading of this regulation in the text below is</w:t>
      </w:r>
      <w:r>
        <w:t xml:space="preserve"> “</w:t>
      </w:r>
      <w:r w:rsidRPr="004675AC">
        <w:rPr>
          <w:b w:val="0"/>
        </w:rPr>
        <w:t>Powers and functions</w:t>
      </w:r>
      <w:r w:rsidRPr="004675AC">
        <w:t xml:space="preserve"> </w:t>
      </w:r>
      <w:r w:rsidRPr="00B3518C">
        <w:rPr>
          <w:b w:val="0"/>
        </w:rPr>
        <w:t xml:space="preserve">of </w:t>
      </w:r>
      <w:r w:rsidRPr="004675AC">
        <w:t xml:space="preserve">school </w:t>
      </w:r>
      <w:r w:rsidRPr="004675AC">
        <w:rPr>
          <w:b w:val="0"/>
        </w:rPr>
        <w:t>board</w:t>
      </w:r>
      <w:r>
        <w:t>”.]</w:t>
      </w:r>
    </w:p>
    <w:p w14:paraId="7E3D38F1" w14:textId="2FF032F4" w:rsidR="00AE335A" w:rsidRPr="00AE335A" w:rsidRDefault="00AE335A" w:rsidP="00CB4050">
      <w:pPr>
        <w:pStyle w:val="REG-P0"/>
        <w:ind w:left="567" w:hanging="567"/>
      </w:pPr>
      <w:r w:rsidRPr="00AE335A">
        <w:t xml:space="preserve">47. </w:t>
      </w:r>
      <w:r w:rsidR="0050573A">
        <w:tab/>
      </w:r>
      <w:r w:rsidRPr="00AE335A">
        <w:t>Expenses incurred by school board or committee of school board</w:t>
      </w:r>
    </w:p>
    <w:p w14:paraId="1528075B" w14:textId="77777777" w:rsidR="0050573A" w:rsidRDefault="0050573A" w:rsidP="00AE335A">
      <w:pPr>
        <w:pStyle w:val="REG-P0"/>
      </w:pPr>
    </w:p>
    <w:p w14:paraId="0DBE62BA" w14:textId="2AB5A281" w:rsidR="00AE335A" w:rsidRPr="00AE335A" w:rsidRDefault="00AE335A" w:rsidP="0050573A">
      <w:pPr>
        <w:pStyle w:val="REG-P0"/>
        <w:jc w:val="center"/>
      </w:pPr>
      <w:r w:rsidRPr="00AE335A">
        <w:t>PART 7</w:t>
      </w:r>
    </w:p>
    <w:p w14:paraId="1BAB9822" w14:textId="77777777" w:rsidR="0050573A" w:rsidRDefault="0050573A" w:rsidP="0050573A">
      <w:pPr>
        <w:pStyle w:val="REG-P0"/>
        <w:jc w:val="center"/>
      </w:pPr>
    </w:p>
    <w:p w14:paraId="5BDE1FB5" w14:textId="34D64897" w:rsidR="00AE335A" w:rsidRPr="00AE335A" w:rsidRDefault="00AE335A" w:rsidP="0050573A">
      <w:pPr>
        <w:pStyle w:val="REG-P0"/>
        <w:jc w:val="center"/>
      </w:pPr>
      <w:r w:rsidRPr="00AE335A">
        <w:t>SCHOOL DEVELOPMENT FUND</w:t>
      </w:r>
    </w:p>
    <w:p w14:paraId="6B2A7694" w14:textId="77777777" w:rsidR="0050573A" w:rsidRDefault="0050573A" w:rsidP="00AE335A">
      <w:pPr>
        <w:pStyle w:val="REG-P0"/>
      </w:pPr>
    </w:p>
    <w:p w14:paraId="73734E0C" w14:textId="314460FB" w:rsidR="00AE335A" w:rsidRDefault="00AE335A" w:rsidP="00CB4050">
      <w:pPr>
        <w:pStyle w:val="REG-P0"/>
        <w:ind w:left="567" w:hanging="567"/>
      </w:pPr>
      <w:r w:rsidRPr="00AE335A">
        <w:t xml:space="preserve">48. </w:t>
      </w:r>
      <w:r w:rsidR="0050573A">
        <w:tab/>
      </w:r>
      <w:r w:rsidRPr="00AE335A">
        <w:t>Voluntary contributions to school development fund of state school</w:t>
      </w:r>
    </w:p>
    <w:p w14:paraId="27494CFC" w14:textId="5EB7D95A" w:rsidR="006B6322" w:rsidRPr="00AE335A" w:rsidRDefault="004675AC" w:rsidP="006B6322">
      <w:pPr>
        <w:pStyle w:val="REG-Amend"/>
      </w:pPr>
      <w:r>
        <w:t>[</w:t>
      </w:r>
      <w:r w:rsidR="006B6322">
        <w:t>The word “State” is cap</w:t>
      </w:r>
      <w:r w:rsidR="00B3518C">
        <w:t xml:space="preserve">italised </w:t>
      </w:r>
      <w:r w:rsidR="006B6322">
        <w:t>in the heading of this regulation in the text below.]</w:t>
      </w:r>
    </w:p>
    <w:p w14:paraId="298626C2" w14:textId="4E99FA1A" w:rsidR="00AE335A" w:rsidRPr="00AE335A" w:rsidRDefault="00AE335A" w:rsidP="00CB4050">
      <w:pPr>
        <w:pStyle w:val="REG-P0"/>
        <w:ind w:left="567" w:hanging="567"/>
      </w:pPr>
      <w:r w:rsidRPr="00AE335A">
        <w:t xml:space="preserve">49. </w:t>
      </w:r>
      <w:r w:rsidR="0050573A">
        <w:tab/>
      </w:r>
      <w:r w:rsidRPr="00AE335A">
        <w:t>School development fund account and investment</w:t>
      </w:r>
    </w:p>
    <w:p w14:paraId="1A89B8D2" w14:textId="3DA10E0B" w:rsidR="00AE335A" w:rsidRPr="00AE335A" w:rsidRDefault="00AE335A" w:rsidP="00CB4050">
      <w:pPr>
        <w:pStyle w:val="REG-P0"/>
        <w:ind w:left="567" w:hanging="567"/>
      </w:pPr>
      <w:r w:rsidRPr="00AE335A">
        <w:t xml:space="preserve">50. </w:t>
      </w:r>
      <w:r w:rsidR="0050573A">
        <w:tab/>
      </w:r>
      <w:r w:rsidRPr="00AE335A">
        <w:t>Bookkeeping</w:t>
      </w:r>
    </w:p>
    <w:p w14:paraId="308409AF" w14:textId="4E12D7AA" w:rsidR="00AE335A" w:rsidRPr="00AE335A" w:rsidRDefault="00AE335A" w:rsidP="00CB4050">
      <w:pPr>
        <w:pStyle w:val="REG-P0"/>
        <w:ind w:left="567" w:hanging="567"/>
      </w:pPr>
      <w:r w:rsidRPr="00AE335A">
        <w:t xml:space="preserve">51. </w:t>
      </w:r>
      <w:r w:rsidR="0050573A">
        <w:tab/>
      </w:r>
      <w:r w:rsidRPr="00AE335A">
        <w:t>Function arranged in aid of school development fund</w:t>
      </w:r>
    </w:p>
    <w:p w14:paraId="54745DA8" w14:textId="7CA4D346" w:rsidR="00AE335A" w:rsidRPr="00AE335A" w:rsidRDefault="00AE335A" w:rsidP="00CB4050">
      <w:pPr>
        <w:pStyle w:val="REG-P0"/>
        <w:ind w:left="567" w:hanging="567"/>
      </w:pPr>
      <w:r w:rsidRPr="00AE335A">
        <w:t xml:space="preserve">52. </w:t>
      </w:r>
      <w:r w:rsidR="0050573A">
        <w:tab/>
      </w:r>
      <w:r w:rsidRPr="00AE335A">
        <w:t>Payments from school development fund</w:t>
      </w:r>
    </w:p>
    <w:p w14:paraId="0F39E321" w14:textId="415CB726" w:rsidR="00AE335A" w:rsidRPr="00AE335A" w:rsidRDefault="00AE335A" w:rsidP="00CB4050">
      <w:pPr>
        <w:pStyle w:val="REG-P0"/>
        <w:ind w:left="567" w:hanging="567"/>
      </w:pPr>
      <w:r w:rsidRPr="00AE335A">
        <w:t xml:space="preserve">53. </w:t>
      </w:r>
      <w:r w:rsidR="0050573A">
        <w:tab/>
      </w:r>
      <w:r w:rsidRPr="00AE335A">
        <w:t>Stores register, inventory and stock</w:t>
      </w:r>
      <w:r w:rsidR="00FE6BCC">
        <w:rPr>
          <w:rFonts w:hint="eastAsia"/>
        </w:rPr>
        <w:t>-</w:t>
      </w:r>
      <w:r w:rsidRPr="00AE335A">
        <w:t>taking</w:t>
      </w:r>
    </w:p>
    <w:p w14:paraId="3ACB2E73" w14:textId="7A35A34B" w:rsidR="00AE335A" w:rsidRPr="00AE335A" w:rsidRDefault="00AE335A" w:rsidP="00CB4050">
      <w:pPr>
        <w:pStyle w:val="REG-P0"/>
        <w:ind w:left="567" w:hanging="567"/>
      </w:pPr>
      <w:r w:rsidRPr="00AE335A">
        <w:t xml:space="preserve">54. </w:t>
      </w:r>
      <w:r w:rsidR="0050573A">
        <w:tab/>
      </w:r>
      <w:r w:rsidRPr="00AE335A">
        <w:t>Appointment of auditor</w:t>
      </w:r>
    </w:p>
    <w:p w14:paraId="1FC1B3DE" w14:textId="5BA11B3A" w:rsidR="00AE335A" w:rsidRPr="00AE335A" w:rsidRDefault="00AE335A" w:rsidP="00CB4050">
      <w:pPr>
        <w:pStyle w:val="REG-P0"/>
        <w:ind w:left="567" w:hanging="567"/>
      </w:pPr>
      <w:r w:rsidRPr="00AE335A">
        <w:t xml:space="preserve">55. </w:t>
      </w:r>
      <w:r w:rsidR="0050573A">
        <w:tab/>
      </w:r>
      <w:r w:rsidRPr="00AE335A">
        <w:t>Inspection by staff member of Ministry</w:t>
      </w:r>
    </w:p>
    <w:p w14:paraId="651E0711" w14:textId="333D624C" w:rsidR="00AE335A" w:rsidRPr="00AE335A" w:rsidRDefault="00AE335A" w:rsidP="00CB4050">
      <w:pPr>
        <w:pStyle w:val="REG-P0"/>
        <w:ind w:left="567" w:hanging="567"/>
      </w:pPr>
      <w:r w:rsidRPr="00AE335A">
        <w:t xml:space="preserve">56. </w:t>
      </w:r>
      <w:r w:rsidR="0050573A">
        <w:tab/>
      </w:r>
      <w:r w:rsidRPr="00AE335A">
        <w:t>Handover of assets when State school closed</w:t>
      </w:r>
    </w:p>
    <w:p w14:paraId="537ECAA3" w14:textId="77777777" w:rsidR="0050573A" w:rsidRDefault="0050573A" w:rsidP="00AE335A">
      <w:pPr>
        <w:pStyle w:val="REG-P0"/>
      </w:pPr>
    </w:p>
    <w:p w14:paraId="4C01F296" w14:textId="3015E855" w:rsidR="00AE335A" w:rsidRPr="00AE335A" w:rsidRDefault="00AE335A" w:rsidP="0050573A">
      <w:pPr>
        <w:pStyle w:val="REG-P0"/>
        <w:jc w:val="center"/>
      </w:pPr>
      <w:r w:rsidRPr="00AE335A">
        <w:t>PART 8</w:t>
      </w:r>
    </w:p>
    <w:p w14:paraId="44941EA9" w14:textId="77777777" w:rsidR="0050573A" w:rsidRDefault="0050573A" w:rsidP="0050573A">
      <w:pPr>
        <w:pStyle w:val="REG-P0"/>
        <w:jc w:val="center"/>
      </w:pPr>
    </w:p>
    <w:p w14:paraId="01C4556A" w14:textId="7C965A33" w:rsidR="00AE335A" w:rsidRPr="00AE335A" w:rsidRDefault="00AE335A" w:rsidP="0050573A">
      <w:pPr>
        <w:pStyle w:val="REG-P0"/>
        <w:jc w:val="center"/>
      </w:pPr>
      <w:r w:rsidRPr="00AE335A">
        <w:t>PRIVATE SCHOOLS, PRIVATE PART</w:t>
      </w:r>
      <w:r w:rsidR="00FE6BCC">
        <w:rPr>
          <w:rFonts w:hint="eastAsia"/>
        </w:rPr>
        <w:t>-</w:t>
      </w:r>
      <w:r w:rsidRPr="00AE335A">
        <w:t>TIME CENTRES AND HOSTELS</w:t>
      </w:r>
    </w:p>
    <w:p w14:paraId="618587D5" w14:textId="77777777" w:rsidR="0050573A" w:rsidRDefault="0050573A" w:rsidP="00AE335A">
      <w:pPr>
        <w:pStyle w:val="REG-P0"/>
      </w:pPr>
    </w:p>
    <w:p w14:paraId="640D6CB7" w14:textId="7AD551CC" w:rsidR="00AE335A" w:rsidRPr="00AE335A" w:rsidRDefault="00AE335A" w:rsidP="00CB4050">
      <w:pPr>
        <w:pStyle w:val="REG-P0"/>
        <w:ind w:left="567" w:hanging="567"/>
      </w:pPr>
      <w:r w:rsidRPr="00AE335A">
        <w:t xml:space="preserve">57. </w:t>
      </w:r>
      <w:r w:rsidR="0050573A">
        <w:tab/>
      </w:r>
      <w:r w:rsidRPr="00AE335A">
        <w:t>Registration of private schools and private part</w:t>
      </w:r>
      <w:r w:rsidR="00FE6BCC">
        <w:rPr>
          <w:rFonts w:hint="eastAsia"/>
        </w:rPr>
        <w:t>-</w:t>
      </w:r>
      <w:r w:rsidRPr="00AE335A">
        <w:t>time centres</w:t>
      </w:r>
    </w:p>
    <w:p w14:paraId="039470B8" w14:textId="661FFE2A" w:rsidR="00AE335A" w:rsidRPr="00AE335A" w:rsidRDefault="00AE335A" w:rsidP="0050573A">
      <w:pPr>
        <w:pStyle w:val="REG-P0"/>
        <w:ind w:left="567" w:hanging="567"/>
      </w:pPr>
      <w:r w:rsidRPr="00AE335A">
        <w:t xml:space="preserve">58. </w:t>
      </w:r>
      <w:r w:rsidR="0050573A">
        <w:tab/>
      </w:r>
      <w:r w:rsidRPr="00AE335A">
        <w:t>Conditions to be complied with after registration of private schools and private part</w:t>
      </w:r>
      <w:r w:rsidR="0050573A">
        <w:rPr>
          <w:rFonts w:hint="eastAsia"/>
        </w:rPr>
        <w:t>-</w:t>
      </w:r>
      <w:r w:rsidRPr="00AE335A">
        <w:t>time</w:t>
      </w:r>
      <w:r w:rsidR="0050573A">
        <w:t xml:space="preserve"> </w:t>
      </w:r>
      <w:r w:rsidRPr="00AE335A">
        <w:t>centres</w:t>
      </w:r>
    </w:p>
    <w:p w14:paraId="70B4FB1D" w14:textId="3B4155CD" w:rsidR="00AE335A" w:rsidRPr="00AE335A" w:rsidRDefault="00AE335A" w:rsidP="00CB4050">
      <w:pPr>
        <w:pStyle w:val="REG-P0"/>
        <w:ind w:left="567" w:hanging="567"/>
      </w:pPr>
      <w:r w:rsidRPr="00AE335A">
        <w:t xml:space="preserve">59. </w:t>
      </w:r>
      <w:r w:rsidR="00E118B6">
        <w:tab/>
      </w:r>
      <w:r w:rsidRPr="00AE335A">
        <w:t>Registration of private hostels or community hostels</w:t>
      </w:r>
    </w:p>
    <w:p w14:paraId="6A12712F" w14:textId="1DCF63F8" w:rsidR="00AE335A" w:rsidRDefault="00AE335A" w:rsidP="00CB4050">
      <w:pPr>
        <w:pStyle w:val="REG-P0"/>
        <w:ind w:left="567" w:hanging="567"/>
      </w:pPr>
      <w:r w:rsidRPr="00AE335A">
        <w:t xml:space="preserve">60. </w:t>
      </w:r>
      <w:r w:rsidR="00E118B6">
        <w:tab/>
      </w:r>
      <w:r w:rsidRPr="00AE335A">
        <w:t>Aid to private schools</w:t>
      </w:r>
    </w:p>
    <w:p w14:paraId="383AD3E5" w14:textId="66F30819" w:rsidR="00433CDF" w:rsidRPr="00AE335A" w:rsidRDefault="00433CDF" w:rsidP="00433CDF">
      <w:pPr>
        <w:pStyle w:val="REG-Amend"/>
      </w:pPr>
      <w:r w:rsidRPr="00E54416">
        <w:t>[The heading of this regulation in the text below is</w:t>
      </w:r>
      <w:r>
        <w:t xml:space="preserve"> “</w:t>
      </w:r>
      <w:r w:rsidRPr="00433CDF">
        <w:rPr>
          <w:b w:val="0"/>
        </w:rPr>
        <w:t>Aid to private schools</w:t>
      </w:r>
      <w:r>
        <w:t xml:space="preserve"> or hostels”.]</w:t>
      </w:r>
    </w:p>
    <w:p w14:paraId="608CF668" w14:textId="72CC53F8" w:rsidR="00AE335A" w:rsidRPr="00AE335A" w:rsidRDefault="00AE335A" w:rsidP="00CB4050">
      <w:pPr>
        <w:pStyle w:val="REG-P0"/>
        <w:ind w:left="567" w:hanging="567"/>
      </w:pPr>
      <w:r w:rsidRPr="00AE335A">
        <w:t xml:space="preserve">61. </w:t>
      </w:r>
      <w:r w:rsidR="00E118B6">
        <w:tab/>
      </w:r>
      <w:r w:rsidRPr="00AE335A">
        <w:t>Conditions for granting of aid to private schools or hostels</w:t>
      </w:r>
    </w:p>
    <w:p w14:paraId="1AD5E7EC" w14:textId="466240B0" w:rsidR="00AE335A" w:rsidRDefault="00AE335A" w:rsidP="00CB4050">
      <w:pPr>
        <w:pStyle w:val="REG-P0"/>
        <w:ind w:left="567" w:hanging="567"/>
      </w:pPr>
      <w:r w:rsidRPr="00AE335A">
        <w:t xml:space="preserve">62. </w:t>
      </w:r>
      <w:r w:rsidR="00E118B6">
        <w:tab/>
      </w:r>
      <w:r w:rsidRPr="00AE335A">
        <w:t>Curriculum, medium of instruction or examining body for private school</w:t>
      </w:r>
    </w:p>
    <w:p w14:paraId="1AB5679F" w14:textId="22030205" w:rsidR="00E54416" w:rsidRPr="00E54416" w:rsidRDefault="00E54416" w:rsidP="00E54416">
      <w:pPr>
        <w:pStyle w:val="REG-Amend"/>
      </w:pPr>
      <w:r w:rsidRPr="00E54416">
        <w:t>[The heading of this regulation in the text below is “</w:t>
      </w:r>
      <w:r w:rsidRPr="00E54416">
        <w:rPr>
          <w:b w:val="0"/>
        </w:rPr>
        <w:t xml:space="preserve">Curriculum, medium of instruction </w:t>
      </w:r>
      <w:r>
        <w:rPr>
          <w:b w:val="0"/>
        </w:rPr>
        <w:br/>
      </w:r>
      <w:r w:rsidRPr="00E54416">
        <w:rPr>
          <w:b w:val="0"/>
        </w:rPr>
        <w:t>or examining body for private school</w:t>
      </w:r>
      <w:r w:rsidRPr="00E54416">
        <w:t xml:space="preserve"> </w:t>
      </w:r>
      <w:r>
        <w:t xml:space="preserve">or </w:t>
      </w:r>
      <w:r w:rsidR="00B3518C">
        <w:t>private part-</w:t>
      </w:r>
      <w:r w:rsidRPr="00E54416">
        <w:t>time centre”.]</w:t>
      </w:r>
    </w:p>
    <w:p w14:paraId="58AD6EE0" w14:textId="4EA97EE2" w:rsidR="00AE335A" w:rsidRPr="00AE335A" w:rsidRDefault="00AE335A" w:rsidP="00E118B6">
      <w:pPr>
        <w:pStyle w:val="REG-P0"/>
        <w:ind w:left="567" w:hanging="567"/>
      </w:pPr>
      <w:r w:rsidRPr="00AE335A">
        <w:t xml:space="preserve">63. </w:t>
      </w:r>
      <w:r w:rsidR="00E118B6">
        <w:tab/>
      </w:r>
      <w:r w:rsidRPr="00AE335A">
        <w:t>Participation of private schools in national and regional training programmes and</w:t>
      </w:r>
      <w:r w:rsidR="00E118B6">
        <w:t xml:space="preserve"> </w:t>
      </w:r>
      <w:r w:rsidRPr="00AE335A">
        <w:t>competitions</w:t>
      </w:r>
    </w:p>
    <w:p w14:paraId="1083711A" w14:textId="7F39612A" w:rsidR="00AE335A" w:rsidRDefault="00AE335A" w:rsidP="00CB4050">
      <w:pPr>
        <w:pStyle w:val="REG-P0"/>
        <w:ind w:left="567" w:hanging="567"/>
      </w:pPr>
      <w:r w:rsidRPr="00AE335A">
        <w:t xml:space="preserve">64. </w:t>
      </w:r>
      <w:r w:rsidR="00E118B6">
        <w:tab/>
      </w:r>
      <w:r w:rsidRPr="00AE335A">
        <w:t>Inspections, monitoring and evaluation of private schools and hostels</w:t>
      </w:r>
    </w:p>
    <w:p w14:paraId="57518CE1" w14:textId="78D85CA5" w:rsidR="003B0308" w:rsidRPr="00E54416" w:rsidRDefault="00E54416" w:rsidP="00E54416">
      <w:pPr>
        <w:pStyle w:val="REG-Amend"/>
      </w:pPr>
      <w:r w:rsidRPr="00E54416">
        <w:t>[</w:t>
      </w:r>
      <w:r w:rsidR="003B0308" w:rsidRPr="00E54416">
        <w:t>The heading of this regulat</w:t>
      </w:r>
      <w:r w:rsidRPr="00E54416">
        <w:t>i</w:t>
      </w:r>
      <w:r w:rsidR="003B0308" w:rsidRPr="00E54416">
        <w:t>on in the text below</w:t>
      </w:r>
      <w:r w:rsidRPr="00E54416">
        <w:t xml:space="preserve"> </w:t>
      </w:r>
      <w:r w:rsidR="003B0308" w:rsidRPr="00E54416">
        <w:t xml:space="preserve">is </w:t>
      </w:r>
      <w:r w:rsidRPr="00E54416">
        <w:t>“</w:t>
      </w:r>
      <w:r w:rsidR="003B0308" w:rsidRPr="00E54416">
        <w:rPr>
          <w:b w:val="0"/>
        </w:rPr>
        <w:t xml:space="preserve">Inspections, monitoring and evaluation of private schools, </w:t>
      </w:r>
      <w:r w:rsidR="00B3518C">
        <w:t>private part-</w:t>
      </w:r>
      <w:r w:rsidR="003B0308" w:rsidRPr="00E54416">
        <w:t xml:space="preserve">time centre </w:t>
      </w:r>
      <w:r w:rsidR="003B0308" w:rsidRPr="00E54416">
        <w:rPr>
          <w:b w:val="0"/>
        </w:rPr>
        <w:t>and</w:t>
      </w:r>
      <w:r w:rsidRPr="00E54416">
        <w:rPr>
          <w:b w:val="0"/>
        </w:rPr>
        <w:t xml:space="preserve"> </w:t>
      </w:r>
      <w:r w:rsidR="003B0308" w:rsidRPr="00E54416">
        <w:rPr>
          <w:b w:val="0"/>
        </w:rPr>
        <w:t>hostels</w:t>
      </w:r>
      <w:r w:rsidRPr="00E54416">
        <w:t>”.]</w:t>
      </w:r>
    </w:p>
    <w:p w14:paraId="6F5727BB" w14:textId="77777777" w:rsidR="00E118B6" w:rsidRDefault="00E118B6" w:rsidP="00AE335A">
      <w:pPr>
        <w:pStyle w:val="REG-P0"/>
      </w:pPr>
    </w:p>
    <w:p w14:paraId="1D96B13D" w14:textId="1AF620DB" w:rsidR="00AE335A" w:rsidRPr="00AE335A" w:rsidRDefault="00AE335A" w:rsidP="00E118B6">
      <w:pPr>
        <w:pStyle w:val="REG-P0"/>
        <w:jc w:val="center"/>
      </w:pPr>
      <w:r w:rsidRPr="00AE335A">
        <w:t>PART 9</w:t>
      </w:r>
    </w:p>
    <w:p w14:paraId="21069A99" w14:textId="77777777" w:rsidR="00E118B6" w:rsidRDefault="00E118B6" w:rsidP="00E118B6">
      <w:pPr>
        <w:pStyle w:val="REG-P0"/>
        <w:jc w:val="center"/>
      </w:pPr>
    </w:p>
    <w:p w14:paraId="391A2CE1" w14:textId="3D848C49" w:rsidR="00AE335A" w:rsidRPr="00AE335A" w:rsidRDefault="00AE335A" w:rsidP="00E118B6">
      <w:pPr>
        <w:pStyle w:val="REG-P0"/>
        <w:jc w:val="center"/>
      </w:pPr>
      <w:r w:rsidRPr="00AE335A">
        <w:t>HOME SCHOOLING</w:t>
      </w:r>
    </w:p>
    <w:p w14:paraId="337E103A" w14:textId="77777777" w:rsidR="00E118B6" w:rsidRDefault="00E118B6" w:rsidP="00AE335A">
      <w:pPr>
        <w:pStyle w:val="REG-P0"/>
      </w:pPr>
    </w:p>
    <w:p w14:paraId="3C3884A9" w14:textId="2233E08D" w:rsidR="00AE335A" w:rsidRPr="00AE335A" w:rsidRDefault="00AE335A" w:rsidP="00CB4050">
      <w:pPr>
        <w:pStyle w:val="REG-P0"/>
        <w:ind w:left="567" w:hanging="567"/>
      </w:pPr>
      <w:r w:rsidRPr="00AE335A">
        <w:t xml:space="preserve">65. </w:t>
      </w:r>
      <w:r w:rsidR="00E118B6">
        <w:tab/>
      </w:r>
      <w:r w:rsidRPr="00AE335A">
        <w:t>Application for registration for home schooling</w:t>
      </w:r>
    </w:p>
    <w:p w14:paraId="4CB0BC81" w14:textId="77777777" w:rsidR="00E118B6" w:rsidRDefault="00E118B6" w:rsidP="00AE335A">
      <w:pPr>
        <w:pStyle w:val="REG-P0"/>
      </w:pPr>
    </w:p>
    <w:p w14:paraId="5F4627D3" w14:textId="70E697AD" w:rsidR="00AE335A" w:rsidRDefault="00AE335A" w:rsidP="00E118B6">
      <w:pPr>
        <w:pStyle w:val="REG-P0"/>
        <w:jc w:val="center"/>
      </w:pPr>
      <w:r w:rsidRPr="00AE335A">
        <w:t>PART 10</w:t>
      </w:r>
    </w:p>
    <w:p w14:paraId="5955B1F2" w14:textId="77777777" w:rsidR="00E118B6" w:rsidRPr="00AE335A" w:rsidRDefault="00E118B6" w:rsidP="00E118B6">
      <w:pPr>
        <w:pStyle w:val="REG-P0"/>
        <w:jc w:val="center"/>
      </w:pPr>
    </w:p>
    <w:p w14:paraId="4A66575C" w14:textId="77AC01A0" w:rsidR="00AE335A" w:rsidRDefault="00AE335A" w:rsidP="00E118B6">
      <w:pPr>
        <w:pStyle w:val="REG-P0"/>
        <w:jc w:val="center"/>
      </w:pPr>
      <w:r w:rsidRPr="00AE335A">
        <w:t>HEALTH AND SAFETY AND GENERAL MATTERS</w:t>
      </w:r>
      <w:r w:rsidR="00E118B6">
        <w:t xml:space="preserve"> </w:t>
      </w:r>
      <w:r w:rsidR="00E118B6">
        <w:br/>
      </w:r>
      <w:r w:rsidRPr="00AE335A">
        <w:t>AT STATE SCHOOLS AND HOSTELS</w:t>
      </w:r>
    </w:p>
    <w:p w14:paraId="1CC748B8" w14:textId="77777777" w:rsidR="00E118B6" w:rsidRPr="00AE335A" w:rsidRDefault="00E118B6" w:rsidP="00E118B6">
      <w:pPr>
        <w:pStyle w:val="REG-P0"/>
        <w:jc w:val="center"/>
      </w:pPr>
    </w:p>
    <w:p w14:paraId="5332539D" w14:textId="4A7FD3F3" w:rsidR="00AE335A" w:rsidRPr="00AE335A" w:rsidRDefault="00AE335A" w:rsidP="00CB4050">
      <w:pPr>
        <w:pStyle w:val="REG-P0"/>
        <w:ind w:left="567" w:hanging="567"/>
      </w:pPr>
      <w:r w:rsidRPr="00AE335A">
        <w:t xml:space="preserve">66. </w:t>
      </w:r>
      <w:r w:rsidR="00E118B6">
        <w:tab/>
      </w:r>
      <w:r w:rsidRPr="00AE335A">
        <w:t>Access to school premises</w:t>
      </w:r>
    </w:p>
    <w:p w14:paraId="4CBE9D27" w14:textId="4191F82E" w:rsidR="00AE335A" w:rsidRPr="00AE335A" w:rsidRDefault="00AE335A" w:rsidP="00CB4050">
      <w:pPr>
        <w:pStyle w:val="REG-P0"/>
        <w:ind w:left="567" w:hanging="567"/>
      </w:pPr>
      <w:r w:rsidRPr="00AE335A">
        <w:lastRenderedPageBreak/>
        <w:t xml:space="preserve">67. </w:t>
      </w:r>
      <w:r w:rsidR="00E118B6">
        <w:tab/>
      </w:r>
      <w:r w:rsidRPr="00AE335A">
        <w:t>Exemption of certain persons from application of regulation 67</w:t>
      </w:r>
    </w:p>
    <w:p w14:paraId="479FC951" w14:textId="3BCF8B11" w:rsidR="00AE335A" w:rsidRPr="00AE335A" w:rsidRDefault="00AE335A" w:rsidP="00CB4050">
      <w:pPr>
        <w:pStyle w:val="REG-P0"/>
        <w:ind w:left="567" w:hanging="567"/>
      </w:pPr>
      <w:r w:rsidRPr="00AE335A">
        <w:t xml:space="preserve">68. </w:t>
      </w:r>
      <w:r w:rsidR="00E118B6">
        <w:tab/>
      </w:r>
      <w:r w:rsidRPr="00AE335A">
        <w:t>Early release from school</w:t>
      </w:r>
    </w:p>
    <w:p w14:paraId="57FB14B2" w14:textId="2A616DA9" w:rsidR="00AE335A" w:rsidRPr="00AE335A" w:rsidRDefault="00AE335A" w:rsidP="00CB4050">
      <w:pPr>
        <w:pStyle w:val="REG-P0"/>
        <w:ind w:left="567" w:hanging="567"/>
      </w:pPr>
      <w:r w:rsidRPr="00AE335A">
        <w:t xml:space="preserve">69. </w:t>
      </w:r>
      <w:r w:rsidR="00E118B6">
        <w:tab/>
      </w:r>
      <w:r w:rsidRPr="00AE335A">
        <w:t>School and hostel environment and infrastructure</w:t>
      </w:r>
    </w:p>
    <w:p w14:paraId="5655DC8F" w14:textId="770B1E3E" w:rsidR="00AE335A" w:rsidRDefault="00AE335A" w:rsidP="00CB4050">
      <w:pPr>
        <w:pStyle w:val="REG-P0"/>
        <w:ind w:left="567" w:hanging="567"/>
      </w:pPr>
      <w:r w:rsidRPr="00AE335A">
        <w:t xml:space="preserve">70. </w:t>
      </w:r>
      <w:r w:rsidR="00E118B6">
        <w:tab/>
      </w:r>
      <w:r w:rsidRPr="00AE335A">
        <w:t>Violence, illegal drugs and alcohol free schools and hostels</w:t>
      </w:r>
    </w:p>
    <w:p w14:paraId="009419BA" w14:textId="2E01EEAE" w:rsidR="003B0308" w:rsidRPr="00AE335A" w:rsidRDefault="00B3518C" w:rsidP="003B0308">
      <w:pPr>
        <w:pStyle w:val="REG-Amend"/>
      </w:pPr>
      <w:r>
        <w:t>[The term “al</w:t>
      </w:r>
      <w:r w:rsidR="003B0308">
        <w:t>c</w:t>
      </w:r>
      <w:r>
        <w:t>o</w:t>
      </w:r>
      <w:r w:rsidR="003B0308">
        <w:t>hol-free” is hyphenated in the heading of this regulation in the text below.]</w:t>
      </w:r>
    </w:p>
    <w:p w14:paraId="36FB495E" w14:textId="7742DB77" w:rsidR="00AE335A" w:rsidRPr="00AE335A" w:rsidRDefault="00AE335A" w:rsidP="00CB4050">
      <w:pPr>
        <w:pStyle w:val="REG-P0"/>
        <w:ind w:left="567" w:hanging="567"/>
      </w:pPr>
      <w:r w:rsidRPr="00AE335A">
        <w:t xml:space="preserve">71. </w:t>
      </w:r>
      <w:r w:rsidR="00E118B6">
        <w:tab/>
      </w:r>
      <w:r w:rsidRPr="00AE335A">
        <w:t>Search and seizure</w:t>
      </w:r>
    </w:p>
    <w:p w14:paraId="613A78CF" w14:textId="6A80A0C5" w:rsidR="00AE335A" w:rsidRPr="00AE335A" w:rsidRDefault="00AE335A" w:rsidP="00CB4050">
      <w:pPr>
        <w:pStyle w:val="REG-P0"/>
        <w:ind w:left="567" w:hanging="567"/>
      </w:pPr>
      <w:r w:rsidRPr="00AE335A">
        <w:t xml:space="preserve">72. </w:t>
      </w:r>
      <w:r w:rsidR="00E118B6">
        <w:tab/>
      </w:r>
      <w:r w:rsidRPr="00AE335A">
        <w:t>School activities needing approval of regional director</w:t>
      </w:r>
    </w:p>
    <w:p w14:paraId="1B3978FD" w14:textId="53C48D88" w:rsidR="00AE335A" w:rsidRPr="00AE335A" w:rsidRDefault="00AE335A" w:rsidP="00CB4050">
      <w:pPr>
        <w:pStyle w:val="REG-P0"/>
        <w:ind w:left="567" w:hanging="567"/>
      </w:pPr>
      <w:r w:rsidRPr="00AE335A">
        <w:t xml:space="preserve">73. </w:t>
      </w:r>
      <w:r w:rsidR="00E118B6">
        <w:tab/>
      </w:r>
      <w:r w:rsidRPr="00AE335A">
        <w:t>Organisation of school activities</w:t>
      </w:r>
    </w:p>
    <w:p w14:paraId="06E348F2" w14:textId="61E3488A" w:rsidR="00AE335A" w:rsidRPr="00AE335A" w:rsidRDefault="00AE335A" w:rsidP="00CB4050">
      <w:pPr>
        <w:pStyle w:val="REG-P0"/>
        <w:ind w:left="567" w:hanging="567"/>
      </w:pPr>
      <w:r w:rsidRPr="00AE335A">
        <w:t xml:space="preserve">74. </w:t>
      </w:r>
      <w:r w:rsidR="00E118B6">
        <w:tab/>
      </w:r>
      <w:r w:rsidRPr="00AE335A">
        <w:t>Consent and indemnity</w:t>
      </w:r>
    </w:p>
    <w:p w14:paraId="587226E2" w14:textId="65D62415" w:rsidR="00AE335A" w:rsidRPr="00AE335A" w:rsidRDefault="00AE335A" w:rsidP="00CB4050">
      <w:pPr>
        <w:pStyle w:val="REG-P0"/>
        <w:ind w:left="567" w:hanging="567"/>
      </w:pPr>
      <w:r w:rsidRPr="00AE335A">
        <w:t xml:space="preserve">75. </w:t>
      </w:r>
      <w:r w:rsidR="00E118B6">
        <w:tab/>
      </w:r>
      <w:r w:rsidRPr="00AE335A">
        <w:t>Transportation of learners</w:t>
      </w:r>
    </w:p>
    <w:p w14:paraId="2E4A8412" w14:textId="59F9A84F" w:rsidR="00AE335A" w:rsidRDefault="00AE335A" w:rsidP="00CB4050">
      <w:pPr>
        <w:pStyle w:val="REG-P0"/>
        <w:ind w:left="567" w:hanging="567"/>
      </w:pPr>
      <w:r w:rsidRPr="00AE335A">
        <w:t xml:space="preserve">76. </w:t>
      </w:r>
      <w:r w:rsidR="00E118B6">
        <w:tab/>
      </w:r>
      <w:r w:rsidRPr="00AE335A">
        <w:t>Participation in physical activities and sports</w:t>
      </w:r>
    </w:p>
    <w:p w14:paraId="59BAC247" w14:textId="4D611954" w:rsidR="002937FB" w:rsidRPr="00AE335A" w:rsidRDefault="002937FB" w:rsidP="002937FB">
      <w:pPr>
        <w:pStyle w:val="REG-Amend"/>
      </w:pPr>
      <w:r>
        <w:t xml:space="preserve">[The heading of </w:t>
      </w:r>
      <w:r w:rsidR="00E54416">
        <w:t xml:space="preserve">this regulation </w:t>
      </w:r>
      <w:r>
        <w:t>in the text below is “</w:t>
      </w:r>
      <w:r w:rsidRPr="00AE335A">
        <w:t>Participatin</w:t>
      </w:r>
      <w:r>
        <w:t>g</w:t>
      </w:r>
      <w:r w:rsidRPr="00AE335A">
        <w:t xml:space="preserve"> </w:t>
      </w:r>
      <w:r w:rsidRPr="002937FB">
        <w:rPr>
          <w:b w:val="0"/>
        </w:rPr>
        <w:t>in physical activities and sports</w:t>
      </w:r>
      <w:r>
        <w:t>”.]</w:t>
      </w:r>
    </w:p>
    <w:p w14:paraId="7BB96374" w14:textId="2218CE3F" w:rsidR="00AE335A" w:rsidRPr="00AE335A" w:rsidRDefault="00AE335A" w:rsidP="00CB4050">
      <w:pPr>
        <w:pStyle w:val="REG-P0"/>
        <w:ind w:left="567" w:hanging="567"/>
      </w:pPr>
      <w:r w:rsidRPr="00AE335A">
        <w:t xml:space="preserve">77. </w:t>
      </w:r>
      <w:r w:rsidR="00E118B6">
        <w:tab/>
      </w:r>
      <w:r w:rsidRPr="00AE335A">
        <w:t>Occupational health and safety</w:t>
      </w:r>
    </w:p>
    <w:p w14:paraId="12294CD5" w14:textId="7249218E" w:rsidR="00AE335A" w:rsidRPr="00AE335A" w:rsidRDefault="00AE335A" w:rsidP="00CB4050">
      <w:pPr>
        <w:pStyle w:val="REG-P0"/>
        <w:ind w:left="567" w:hanging="567"/>
      </w:pPr>
      <w:r w:rsidRPr="00AE335A">
        <w:t xml:space="preserve">78. </w:t>
      </w:r>
      <w:r w:rsidR="00E118B6">
        <w:tab/>
      </w:r>
      <w:r w:rsidRPr="00AE335A">
        <w:t>Procedure for handling incidents at State schools and hostels</w:t>
      </w:r>
    </w:p>
    <w:p w14:paraId="55754C3D" w14:textId="4D4F0189" w:rsidR="00AE335A" w:rsidRPr="00AE335A" w:rsidRDefault="00AE335A" w:rsidP="00CB4050">
      <w:pPr>
        <w:pStyle w:val="REG-P0"/>
        <w:ind w:left="567" w:hanging="567"/>
      </w:pPr>
      <w:r w:rsidRPr="00AE335A">
        <w:t>Annexure 1: Procedure for Handling Incidents at Schools and Hostels</w:t>
      </w:r>
    </w:p>
    <w:p w14:paraId="0FFA973B" w14:textId="77777777" w:rsidR="00AE335A" w:rsidRPr="00AE335A" w:rsidRDefault="00AE335A" w:rsidP="00CB4050">
      <w:pPr>
        <w:pStyle w:val="REG-P0"/>
        <w:ind w:left="567" w:hanging="567"/>
      </w:pPr>
      <w:r w:rsidRPr="00AE335A">
        <w:t>Annexure 2: Number of School Board Members of State School</w:t>
      </w:r>
    </w:p>
    <w:p w14:paraId="1B886876" w14:textId="77777777" w:rsidR="00AE335A" w:rsidRPr="00AE335A" w:rsidRDefault="00AE335A" w:rsidP="00CB4050">
      <w:pPr>
        <w:pStyle w:val="REG-P0"/>
        <w:ind w:left="567" w:hanging="567"/>
      </w:pPr>
      <w:r w:rsidRPr="00AE335A">
        <w:t>Annexure 3: Boarding and Lodging Fees</w:t>
      </w:r>
    </w:p>
    <w:p w14:paraId="5B1C28EB" w14:textId="77777777" w:rsidR="00AE335A" w:rsidRPr="00AE335A" w:rsidRDefault="00AE335A" w:rsidP="00CB4050">
      <w:pPr>
        <w:pStyle w:val="REG-P0"/>
        <w:ind w:left="567" w:hanging="567"/>
      </w:pPr>
      <w:r w:rsidRPr="00AE335A">
        <w:t>Annexure 4: Forms</w:t>
      </w:r>
    </w:p>
    <w:p w14:paraId="339A523E" w14:textId="77777777" w:rsidR="00E118B6" w:rsidRDefault="00E118B6" w:rsidP="00AE335A">
      <w:pPr>
        <w:pStyle w:val="REG-P0"/>
        <w:rPr>
          <w:b/>
          <w:bCs/>
        </w:rPr>
      </w:pPr>
    </w:p>
    <w:p w14:paraId="572FB9EC" w14:textId="61BE7848" w:rsidR="00AC11CC" w:rsidRDefault="00AE335A" w:rsidP="00AE335A">
      <w:pPr>
        <w:pStyle w:val="REG-P0"/>
        <w:rPr>
          <w:b/>
          <w:bCs/>
        </w:rPr>
      </w:pPr>
      <w:r w:rsidRPr="00AE335A">
        <w:rPr>
          <w:b/>
          <w:bCs/>
        </w:rPr>
        <w:t>Form</w:t>
      </w:r>
      <w:r w:rsidR="00E118B6">
        <w:rPr>
          <w:b/>
          <w:bCs/>
        </w:rPr>
        <w:tab/>
      </w:r>
      <w:r w:rsidR="00E118B6">
        <w:rPr>
          <w:b/>
          <w:bCs/>
        </w:rPr>
        <w:tab/>
        <w:t>Regulation</w:t>
      </w:r>
    </w:p>
    <w:p w14:paraId="10CFE9A6" w14:textId="7B508312" w:rsidR="00E118B6" w:rsidRDefault="00E118B6" w:rsidP="00DB2436">
      <w:pPr>
        <w:pStyle w:val="REG-P0"/>
        <w:rPr>
          <w:rFonts w:eastAsia="TimesNewRomanPSMT"/>
        </w:rPr>
      </w:pPr>
      <w:r>
        <w:rPr>
          <w:rFonts w:eastAsia="TimesNewRomanPSMT"/>
        </w:rPr>
        <w:t xml:space="preserve">1. </w:t>
      </w:r>
      <w:r>
        <w:rPr>
          <w:rFonts w:eastAsia="TimesNewRomanPSMT"/>
        </w:rPr>
        <w:tab/>
      </w:r>
      <w:r>
        <w:rPr>
          <w:rFonts w:eastAsia="TimesNewRomanPSMT"/>
        </w:rPr>
        <w:tab/>
        <w:t>Application for admission of learner to State school and hostel ....... 3 and 22(4)</w:t>
      </w:r>
    </w:p>
    <w:p w14:paraId="134350FC" w14:textId="6D3DE92E" w:rsidR="00E118B6" w:rsidRDefault="00E118B6" w:rsidP="00DB2436">
      <w:pPr>
        <w:pStyle w:val="REG-P0"/>
        <w:rPr>
          <w:rFonts w:eastAsia="TimesNewRomanPSMT"/>
        </w:rPr>
      </w:pPr>
      <w:r>
        <w:rPr>
          <w:rFonts w:eastAsia="TimesNewRomanPSMT"/>
        </w:rPr>
        <w:t>2.</w:t>
      </w:r>
      <w:r>
        <w:rPr>
          <w:rFonts w:eastAsia="TimesNewRomanPSMT"/>
        </w:rPr>
        <w:tab/>
      </w:r>
      <w:r>
        <w:rPr>
          <w:rFonts w:eastAsia="TimesNewRomanPSMT"/>
        </w:rPr>
        <w:tab/>
        <w:t>Application for exemption from electing prefects or establishing</w:t>
      </w:r>
    </w:p>
    <w:p w14:paraId="1886988F" w14:textId="03DB96B1" w:rsidR="00E118B6" w:rsidRDefault="00E118B6" w:rsidP="00DB2436">
      <w:pPr>
        <w:pStyle w:val="REG-P0"/>
        <w:rPr>
          <w:rFonts w:eastAsia="TimesNewRomanPSMT"/>
        </w:rPr>
      </w:pPr>
      <w:r>
        <w:rPr>
          <w:rFonts w:eastAsia="TimesNewRomanPSMT"/>
        </w:rPr>
        <w:tab/>
      </w:r>
      <w:r>
        <w:rPr>
          <w:rFonts w:eastAsia="TimesNewRomanPSMT"/>
        </w:rPr>
        <w:tab/>
        <w:t>learners’ representative council .................................................................... 9(4)</w:t>
      </w:r>
    </w:p>
    <w:p w14:paraId="7E976496" w14:textId="4F82CF8B" w:rsidR="00E118B6" w:rsidRDefault="00E118B6" w:rsidP="00DB2436">
      <w:pPr>
        <w:pStyle w:val="REG-P0"/>
        <w:rPr>
          <w:rFonts w:eastAsia="TimesNewRomanPSMT"/>
        </w:rPr>
      </w:pPr>
      <w:r>
        <w:rPr>
          <w:rFonts w:eastAsia="TimesNewRomanPSMT"/>
        </w:rPr>
        <w:t xml:space="preserve">3. </w:t>
      </w:r>
      <w:r>
        <w:rPr>
          <w:rFonts w:eastAsia="TimesNewRomanPSMT"/>
        </w:rPr>
        <w:tab/>
      </w:r>
      <w:r>
        <w:rPr>
          <w:rFonts w:eastAsia="TimesNewRomanPSMT"/>
        </w:rPr>
        <w:tab/>
        <w:t>Application for partial or full exemption from payment of</w:t>
      </w:r>
      <w:r w:rsidR="00134FDA">
        <w:rPr>
          <w:rFonts w:eastAsia="TimesNewRomanPSMT"/>
        </w:rPr>
        <w:t xml:space="preserve"> </w:t>
      </w:r>
    </w:p>
    <w:p w14:paraId="10FAC901" w14:textId="73FAF3D9" w:rsidR="00E118B6" w:rsidRDefault="00E118B6" w:rsidP="00DB2436">
      <w:pPr>
        <w:pStyle w:val="REG-P0"/>
        <w:rPr>
          <w:rFonts w:eastAsia="TimesNewRomanPSMT"/>
        </w:rPr>
      </w:pPr>
      <w:r>
        <w:rPr>
          <w:rFonts w:eastAsia="TimesNewRomanPSMT"/>
        </w:rPr>
        <w:tab/>
      </w:r>
      <w:r>
        <w:rPr>
          <w:rFonts w:eastAsia="TimesNewRomanPSMT"/>
        </w:rPr>
        <w:tab/>
        <w:t>hostel fees ................................................................................................... 23(1)</w:t>
      </w:r>
    </w:p>
    <w:p w14:paraId="7FFDDE3C" w14:textId="29669780" w:rsidR="00E118B6" w:rsidRDefault="00E118B6" w:rsidP="00DB2436">
      <w:pPr>
        <w:pStyle w:val="REG-P0"/>
        <w:rPr>
          <w:rFonts w:eastAsia="TimesNewRomanPSMT"/>
        </w:rPr>
      </w:pPr>
      <w:r>
        <w:rPr>
          <w:rFonts w:eastAsia="TimesNewRomanPSMT"/>
        </w:rPr>
        <w:t xml:space="preserve">4. </w:t>
      </w:r>
      <w:r>
        <w:rPr>
          <w:rFonts w:eastAsia="TimesNewRomanPSMT"/>
        </w:rPr>
        <w:tab/>
      </w:r>
      <w:r>
        <w:rPr>
          <w:rFonts w:eastAsia="TimesNewRomanPSMT"/>
        </w:rPr>
        <w:tab/>
        <w:t>Nomination form for school parent or teacher of school to serve</w:t>
      </w:r>
    </w:p>
    <w:p w14:paraId="4943B0D0" w14:textId="57A86835" w:rsidR="00E118B6" w:rsidRDefault="00E118B6" w:rsidP="00DB2436">
      <w:pPr>
        <w:pStyle w:val="REG-P0"/>
        <w:rPr>
          <w:rFonts w:eastAsia="TimesNewRomanPSMT"/>
        </w:rPr>
      </w:pPr>
      <w:r>
        <w:rPr>
          <w:rFonts w:eastAsia="TimesNewRomanPSMT"/>
        </w:rPr>
        <w:tab/>
      </w:r>
      <w:r>
        <w:rPr>
          <w:rFonts w:eastAsia="TimesNewRomanPSMT"/>
        </w:rPr>
        <w:tab/>
        <w:t>as school board member ........................................................................... 42(14)</w:t>
      </w:r>
    </w:p>
    <w:p w14:paraId="43F0259A" w14:textId="47DF4BEC" w:rsidR="00E828BF" w:rsidRPr="00104FA9" w:rsidRDefault="00E828BF" w:rsidP="00E828BF">
      <w:pPr>
        <w:pStyle w:val="REG-Amend"/>
        <w:rPr>
          <w:rFonts w:eastAsia="TimesNewRomanPSMT"/>
        </w:rPr>
      </w:pPr>
      <w:r w:rsidRPr="00104FA9">
        <w:rPr>
          <w:rFonts w:eastAsia="TimesNewRomanPSMT"/>
        </w:rPr>
        <w:t xml:space="preserve">[Form </w:t>
      </w:r>
      <w:r>
        <w:rPr>
          <w:rFonts w:eastAsia="TimesNewRomanPSMT"/>
        </w:rPr>
        <w:t>4</w:t>
      </w:r>
      <w:r w:rsidRPr="00104FA9">
        <w:rPr>
          <w:rFonts w:eastAsia="TimesNewRomanPSMT"/>
        </w:rPr>
        <w:t xml:space="preserve"> below is headed “</w:t>
      </w:r>
      <w:r w:rsidRPr="00E828BF">
        <w:rPr>
          <w:rFonts w:eastAsia="TimesNewRomanPSMT"/>
          <w:b w:val="0"/>
        </w:rPr>
        <w:t>Nomination form for</w:t>
      </w:r>
      <w:r w:rsidRPr="00E828BF">
        <w:rPr>
          <w:rFonts w:eastAsia="TimesNewRomanPSMT"/>
        </w:rPr>
        <w:t xml:space="preserve"> </w:t>
      </w:r>
      <w:r>
        <w:rPr>
          <w:rFonts w:eastAsia="TimesNewRomanPSMT"/>
        </w:rPr>
        <w:t xml:space="preserve">a </w:t>
      </w:r>
      <w:r w:rsidRPr="00E828BF">
        <w:rPr>
          <w:rFonts w:eastAsia="TimesNewRomanPSMT"/>
          <w:b w:val="0"/>
        </w:rPr>
        <w:t xml:space="preserve">school parent </w:t>
      </w:r>
      <w:r w:rsidRPr="00E828BF">
        <w:rPr>
          <w:rFonts w:eastAsia="TimesNewRomanPSMT"/>
          <w:b w:val="0"/>
        </w:rPr>
        <w:br/>
        <w:t>or teacher of</w:t>
      </w:r>
      <w:r w:rsidRPr="00E828BF">
        <w:rPr>
          <w:rFonts w:eastAsia="TimesNewRomanPSMT"/>
        </w:rPr>
        <w:t xml:space="preserve"> </w:t>
      </w:r>
      <w:r>
        <w:rPr>
          <w:rFonts w:eastAsia="TimesNewRomanPSMT"/>
        </w:rPr>
        <w:t xml:space="preserve">a </w:t>
      </w:r>
      <w:r w:rsidRPr="00E828BF">
        <w:rPr>
          <w:rFonts w:eastAsia="TimesNewRomanPSMT"/>
          <w:b w:val="0"/>
        </w:rPr>
        <w:t>school to serve as school board member</w:t>
      </w:r>
      <w:r w:rsidRPr="00104FA9">
        <w:rPr>
          <w:rFonts w:eastAsia="TimesNewRomanPSMT"/>
        </w:rPr>
        <w:t>”.]</w:t>
      </w:r>
    </w:p>
    <w:p w14:paraId="44E2EFB5" w14:textId="2AE73FF7" w:rsidR="00E118B6" w:rsidRDefault="00E118B6" w:rsidP="00DB2436">
      <w:pPr>
        <w:pStyle w:val="REG-P0"/>
        <w:rPr>
          <w:rFonts w:eastAsia="TimesNewRomanPSMT"/>
        </w:rPr>
      </w:pPr>
      <w:r>
        <w:rPr>
          <w:rFonts w:eastAsia="TimesNewRomanPSMT"/>
        </w:rPr>
        <w:t xml:space="preserve">5. </w:t>
      </w:r>
      <w:r>
        <w:rPr>
          <w:rFonts w:eastAsia="TimesNewRomanPSMT"/>
        </w:rPr>
        <w:tab/>
      </w:r>
      <w:r>
        <w:rPr>
          <w:rFonts w:eastAsia="TimesNewRomanPSMT"/>
        </w:rPr>
        <w:tab/>
        <w:t>Oath of secrecy by school board member ................................................. 42(24)</w:t>
      </w:r>
    </w:p>
    <w:p w14:paraId="5112CBEB" w14:textId="0C3166B1" w:rsidR="00E118B6" w:rsidRDefault="00E118B6" w:rsidP="00DB2436">
      <w:pPr>
        <w:pStyle w:val="REG-P0"/>
        <w:rPr>
          <w:rFonts w:eastAsia="TimesNewRomanPSMT"/>
        </w:rPr>
      </w:pPr>
      <w:r>
        <w:rPr>
          <w:rFonts w:eastAsia="TimesNewRomanPSMT"/>
        </w:rPr>
        <w:t xml:space="preserve">6. </w:t>
      </w:r>
      <w:r>
        <w:rPr>
          <w:rFonts w:eastAsia="TimesNewRomanPSMT"/>
        </w:rPr>
        <w:tab/>
      </w:r>
      <w:r>
        <w:rPr>
          <w:rFonts w:eastAsia="TimesNewRomanPSMT"/>
        </w:rPr>
        <w:tab/>
        <w:t>Application for registration as private school or part</w:t>
      </w:r>
      <w:r w:rsidR="00FE6BCC">
        <w:rPr>
          <w:rFonts w:eastAsia="TimesNewRomanPSMT" w:hint="eastAsia"/>
        </w:rPr>
        <w:t>-</w:t>
      </w:r>
      <w:r>
        <w:rPr>
          <w:rFonts w:eastAsia="TimesNewRomanPSMT"/>
        </w:rPr>
        <w:t>time centre .............. 57(l)</w:t>
      </w:r>
    </w:p>
    <w:p w14:paraId="08774B42" w14:textId="19394446" w:rsidR="00104FA9" w:rsidRPr="00104FA9" w:rsidRDefault="00104FA9" w:rsidP="00104FA9">
      <w:pPr>
        <w:pStyle w:val="REG-Amend"/>
        <w:rPr>
          <w:rFonts w:eastAsia="TimesNewRomanPSMT"/>
        </w:rPr>
      </w:pPr>
      <w:r w:rsidRPr="00104FA9">
        <w:rPr>
          <w:rFonts w:eastAsia="TimesNewRomanPSMT"/>
        </w:rPr>
        <w:t xml:space="preserve">[Form </w:t>
      </w:r>
      <w:r>
        <w:rPr>
          <w:rFonts w:eastAsia="TimesNewRomanPSMT"/>
        </w:rPr>
        <w:t>6</w:t>
      </w:r>
      <w:r w:rsidRPr="00104FA9">
        <w:rPr>
          <w:rFonts w:eastAsia="TimesNewRomanPSMT"/>
        </w:rPr>
        <w:t xml:space="preserve"> below is headed “</w:t>
      </w:r>
      <w:r w:rsidRPr="00E828BF">
        <w:rPr>
          <w:rFonts w:eastAsia="TimesNewRomanPSMT"/>
          <w:b w:val="0"/>
        </w:rPr>
        <w:t xml:space="preserve">Application for registration </w:t>
      </w:r>
      <w:r w:rsidR="00F20DF5">
        <w:rPr>
          <w:rFonts w:eastAsia="TimesNewRomanPSMT"/>
          <w:b w:val="0"/>
        </w:rPr>
        <w:br/>
      </w:r>
      <w:r>
        <w:rPr>
          <w:rFonts w:eastAsia="TimesNewRomanPSMT"/>
        </w:rPr>
        <w:t xml:space="preserve">of a </w:t>
      </w:r>
      <w:r w:rsidRPr="00E828BF">
        <w:rPr>
          <w:rFonts w:eastAsia="TimesNewRomanPSMT"/>
          <w:b w:val="0"/>
        </w:rPr>
        <w:t>private school</w:t>
      </w:r>
      <w:r w:rsidR="00E828BF">
        <w:rPr>
          <w:rFonts w:eastAsia="TimesNewRomanPSMT"/>
          <w:b w:val="0"/>
        </w:rPr>
        <w:t xml:space="preserve"> </w:t>
      </w:r>
      <w:r w:rsidRPr="00E828BF">
        <w:rPr>
          <w:rFonts w:eastAsia="TimesNewRomanPSMT"/>
          <w:b w:val="0"/>
        </w:rPr>
        <w:t>/</w:t>
      </w:r>
      <w:r>
        <w:rPr>
          <w:rFonts w:eastAsia="TimesNewRomanPSMT"/>
        </w:rPr>
        <w:t xml:space="preserve"> </w:t>
      </w:r>
      <w:r w:rsidRPr="00104FA9">
        <w:rPr>
          <w:rFonts w:eastAsia="TimesNewRomanPSMT"/>
        </w:rPr>
        <w:t xml:space="preserve">private </w:t>
      </w:r>
      <w:r w:rsidRPr="00E828BF">
        <w:rPr>
          <w:rFonts w:eastAsia="TimesNewRomanPSMT"/>
          <w:b w:val="0"/>
        </w:rPr>
        <w:t>part</w:t>
      </w:r>
      <w:r w:rsidRPr="00E828BF">
        <w:rPr>
          <w:rFonts w:eastAsia="TimesNewRomanPSMT" w:hint="eastAsia"/>
          <w:b w:val="0"/>
        </w:rPr>
        <w:t>-</w:t>
      </w:r>
      <w:r w:rsidRPr="00E828BF">
        <w:rPr>
          <w:rFonts w:eastAsia="TimesNewRomanPSMT"/>
          <w:b w:val="0"/>
        </w:rPr>
        <w:t>time centre</w:t>
      </w:r>
      <w:r w:rsidRPr="00104FA9">
        <w:rPr>
          <w:rFonts w:eastAsia="TimesNewRomanPSMT"/>
        </w:rPr>
        <w:t>”.]</w:t>
      </w:r>
    </w:p>
    <w:p w14:paraId="5925D60E" w14:textId="45296C1A" w:rsidR="00E118B6" w:rsidRDefault="00E118B6" w:rsidP="00DB2436">
      <w:pPr>
        <w:pStyle w:val="REG-P0"/>
        <w:rPr>
          <w:rFonts w:eastAsia="TimesNewRomanPSMT"/>
        </w:rPr>
      </w:pPr>
      <w:r>
        <w:rPr>
          <w:rFonts w:eastAsia="TimesNewRomanPSMT"/>
        </w:rPr>
        <w:t xml:space="preserve">7. </w:t>
      </w:r>
      <w:r>
        <w:rPr>
          <w:rFonts w:eastAsia="TimesNewRomanPSMT"/>
        </w:rPr>
        <w:tab/>
      </w:r>
      <w:r>
        <w:rPr>
          <w:rFonts w:eastAsia="TimesNewRomanPSMT"/>
        </w:rPr>
        <w:tab/>
        <w:t>Certificate of registration as private school or part</w:t>
      </w:r>
      <w:r w:rsidR="00FE6BCC">
        <w:rPr>
          <w:rFonts w:eastAsia="TimesNewRomanPSMT" w:hint="eastAsia"/>
        </w:rPr>
        <w:t>-</w:t>
      </w:r>
      <w:r>
        <w:rPr>
          <w:rFonts w:eastAsia="TimesNewRomanPSMT"/>
        </w:rPr>
        <w:t>time tuition centre ..... 57(5)</w:t>
      </w:r>
    </w:p>
    <w:p w14:paraId="45B06987" w14:textId="2CA4BC30" w:rsidR="00104FA9" w:rsidRPr="00104FA9" w:rsidRDefault="00104FA9" w:rsidP="00104FA9">
      <w:pPr>
        <w:pStyle w:val="REG-Amend"/>
        <w:rPr>
          <w:rFonts w:eastAsia="TimesNewRomanPSMT"/>
        </w:rPr>
      </w:pPr>
      <w:r w:rsidRPr="00104FA9">
        <w:rPr>
          <w:rFonts w:eastAsia="TimesNewRomanPSMT"/>
        </w:rPr>
        <w:t xml:space="preserve">[Form </w:t>
      </w:r>
      <w:r>
        <w:rPr>
          <w:rFonts w:eastAsia="TimesNewRomanPSMT"/>
        </w:rPr>
        <w:t>7</w:t>
      </w:r>
      <w:r w:rsidRPr="00104FA9">
        <w:rPr>
          <w:rFonts w:eastAsia="TimesNewRomanPSMT"/>
        </w:rPr>
        <w:t xml:space="preserve"> below is headed “</w:t>
      </w:r>
      <w:r w:rsidRPr="00E828BF">
        <w:rPr>
          <w:rFonts w:eastAsia="TimesNewRomanPSMT"/>
          <w:b w:val="0"/>
        </w:rPr>
        <w:t xml:space="preserve">Certificate of registration as </w:t>
      </w:r>
      <w:r w:rsidRPr="00E828BF">
        <w:rPr>
          <w:rFonts w:eastAsia="TimesNewRomanPSMT"/>
          <w:b w:val="0"/>
        </w:rPr>
        <w:br/>
        <w:t>private school or</w:t>
      </w:r>
      <w:r>
        <w:rPr>
          <w:rFonts w:eastAsia="TimesNewRomanPSMT"/>
        </w:rPr>
        <w:t xml:space="preserve"> </w:t>
      </w:r>
      <w:r w:rsidRPr="00104FA9">
        <w:rPr>
          <w:rFonts w:eastAsia="TimesNewRomanPSMT"/>
        </w:rPr>
        <w:t xml:space="preserve">private </w:t>
      </w:r>
      <w:r w:rsidRPr="00E828BF">
        <w:rPr>
          <w:rFonts w:eastAsia="TimesNewRomanPSMT"/>
          <w:b w:val="0"/>
        </w:rPr>
        <w:t>part</w:t>
      </w:r>
      <w:r w:rsidRPr="00E828BF">
        <w:rPr>
          <w:rFonts w:eastAsia="TimesNewRomanPSMT" w:hint="eastAsia"/>
          <w:b w:val="0"/>
        </w:rPr>
        <w:t>-</w:t>
      </w:r>
      <w:r w:rsidRPr="00E828BF">
        <w:rPr>
          <w:rFonts w:eastAsia="TimesNewRomanPSMT"/>
          <w:b w:val="0"/>
        </w:rPr>
        <w:t>time tuition centre</w:t>
      </w:r>
      <w:r w:rsidRPr="00104FA9">
        <w:rPr>
          <w:rFonts w:eastAsia="TimesNewRomanPSMT"/>
        </w:rPr>
        <w:t>”.]</w:t>
      </w:r>
    </w:p>
    <w:p w14:paraId="1B91AF34" w14:textId="54AB271B" w:rsidR="00E118B6" w:rsidRDefault="00E118B6" w:rsidP="00DB2436">
      <w:pPr>
        <w:pStyle w:val="REG-P0"/>
        <w:rPr>
          <w:rFonts w:eastAsia="TimesNewRomanPSMT"/>
        </w:rPr>
      </w:pPr>
      <w:r>
        <w:rPr>
          <w:rFonts w:eastAsia="TimesNewRomanPSMT"/>
        </w:rPr>
        <w:t xml:space="preserve">8. </w:t>
      </w:r>
      <w:r>
        <w:rPr>
          <w:rFonts w:eastAsia="TimesNewRomanPSMT"/>
        </w:rPr>
        <w:tab/>
      </w:r>
      <w:r>
        <w:rPr>
          <w:rFonts w:eastAsia="TimesNewRomanPSMT"/>
        </w:rPr>
        <w:tab/>
        <w:t>Register of private schools and part</w:t>
      </w:r>
      <w:r w:rsidR="00FE6BCC">
        <w:rPr>
          <w:rFonts w:eastAsia="TimesNewRomanPSMT" w:hint="eastAsia"/>
        </w:rPr>
        <w:t>-</w:t>
      </w:r>
      <w:r>
        <w:rPr>
          <w:rFonts w:eastAsia="TimesNewRomanPSMT"/>
        </w:rPr>
        <w:t>time tuition centres ........................... 57(7)</w:t>
      </w:r>
      <w:r w:rsidR="000550E7">
        <w:rPr>
          <w:rFonts w:eastAsia="TimesNewRomanPSMT"/>
        </w:rPr>
        <w:t>\</w:t>
      </w:r>
    </w:p>
    <w:p w14:paraId="45081020" w14:textId="26AEFFEB" w:rsidR="000550E7" w:rsidRPr="00104FA9" w:rsidRDefault="000550E7" w:rsidP="00104FA9">
      <w:pPr>
        <w:pStyle w:val="REG-Amend"/>
        <w:rPr>
          <w:rFonts w:eastAsia="TimesNewRomanPSMT"/>
        </w:rPr>
      </w:pPr>
      <w:r w:rsidRPr="00104FA9">
        <w:rPr>
          <w:rFonts w:eastAsia="TimesNewRomanPSMT"/>
        </w:rPr>
        <w:t xml:space="preserve">[Form 8 below is headed </w:t>
      </w:r>
      <w:r w:rsidR="00104FA9" w:rsidRPr="00104FA9">
        <w:rPr>
          <w:rFonts w:eastAsia="TimesNewRomanPSMT"/>
        </w:rPr>
        <w:t>“</w:t>
      </w:r>
      <w:r w:rsidRPr="00E828BF">
        <w:rPr>
          <w:rFonts w:eastAsia="TimesNewRomanPSMT"/>
          <w:b w:val="0"/>
        </w:rPr>
        <w:t>Register of private schools and</w:t>
      </w:r>
      <w:r w:rsidRPr="00104FA9">
        <w:rPr>
          <w:rFonts w:eastAsia="TimesNewRomanPSMT"/>
        </w:rPr>
        <w:t xml:space="preserve"> </w:t>
      </w:r>
      <w:r w:rsidR="00104FA9" w:rsidRPr="00104FA9">
        <w:rPr>
          <w:rFonts w:eastAsia="TimesNewRomanPSMT"/>
        </w:rPr>
        <w:t xml:space="preserve">private </w:t>
      </w:r>
      <w:r w:rsidRPr="00E828BF">
        <w:rPr>
          <w:rFonts w:eastAsia="TimesNewRomanPSMT"/>
          <w:b w:val="0"/>
        </w:rPr>
        <w:t>part</w:t>
      </w:r>
      <w:r w:rsidRPr="00E828BF">
        <w:rPr>
          <w:rFonts w:eastAsia="TimesNewRomanPSMT" w:hint="eastAsia"/>
          <w:b w:val="0"/>
        </w:rPr>
        <w:t>-</w:t>
      </w:r>
      <w:r w:rsidRPr="00E828BF">
        <w:rPr>
          <w:rFonts w:eastAsia="TimesNewRomanPSMT"/>
          <w:b w:val="0"/>
        </w:rPr>
        <w:t xml:space="preserve">time </w:t>
      </w:r>
      <w:r w:rsidRPr="00134FDA">
        <w:rPr>
          <w:rFonts w:eastAsia="TimesNewRomanPSMT"/>
        </w:rPr>
        <w:t>centre</w:t>
      </w:r>
      <w:r w:rsidR="00104FA9" w:rsidRPr="00104FA9">
        <w:rPr>
          <w:rFonts w:eastAsia="TimesNewRomanPSMT"/>
        </w:rPr>
        <w:t>”.]</w:t>
      </w:r>
    </w:p>
    <w:p w14:paraId="3EFB28BF" w14:textId="719571D9" w:rsidR="00E118B6" w:rsidRDefault="00E118B6" w:rsidP="00DB2436">
      <w:pPr>
        <w:pStyle w:val="REG-P0"/>
        <w:rPr>
          <w:rFonts w:eastAsia="TimesNewRomanPSMT"/>
        </w:rPr>
      </w:pPr>
      <w:r>
        <w:rPr>
          <w:rFonts w:eastAsia="TimesNewRomanPSMT"/>
        </w:rPr>
        <w:t xml:space="preserve">9. </w:t>
      </w:r>
      <w:r>
        <w:rPr>
          <w:rFonts w:eastAsia="TimesNewRomanPSMT"/>
        </w:rPr>
        <w:tab/>
      </w:r>
      <w:r>
        <w:rPr>
          <w:rFonts w:eastAsia="TimesNewRomanPSMT"/>
        </w:rPr>
        <w:tab/>
        <w:t>Application for registration as private hostel or community hostel ............ 59(1)</w:t>
      </w:r>
    </w:p>
    <w:p w14:paraId="4456EC78" w14:textId="3AA2E814" w:rsidR="00E118B6" w:rsidRDefault="00E118B6" w:rsidP="00DB2436">
      <w:pPr>
        <w:pStyle w:val="REG-P0"/>
        <w:rPr>
          <w:rFonts w:eastAsia="TimesNewRomanPSMT"/>
        </w:rPr>
      </w:pPr>
      <w:r>
        <w:rPr>
          <w:rFonts w:eastAsia="TimesNewRomanPSMT"/>
        </w:rPr>
        <w:t xml:space="preserve">10. </w:t>
      </w:r>
      <w:r>
        <w:rPr>
          <w:rFonts w:eastAsia="TimesNewRomanPSMT"/>
        </w:rPr>
        <w:tab/>
      </w:r>
      <w:r>
        <w:rPr>
          <w:rFonts w:eastAsia="TimesNewRomanPSMT"/>
        </w:rPr>
        <w:tab/>
        <w:t>Certificate of registration as private hostel or community hostel ............... 59(4)</w:t>
      </w:r>
    </w:p>
    <w:p w14:paraId="63194A01" w14:textId="319D2388" w:rsidR="00E118B6" w:rsidRDefault="00E118B6" w:rsidP="00DB2436">
      <w:pPr>
        <w:pStyle w:val="REG-P0"/>
        <w:rPr>
          <w:rFonts w:eastAsia="TimesNewRomanPSMT"/>
        </w:rPr>
      </w:pPr>
      <w:r>
        <w:rPr>
          <w:rFonts w:eastAsia="TimesNewRomanPSMT"/>
        </w:rPr>
        <w:t xml:space="preserve">11. </w:t>
      </w:r>
      <w:r>
        <w:rPr>
          <w:rFonts w:eastAsia="TimesNewRomanPSMT"/>
        </w:rPr>
        <w:tab/>
      </w:r>
      <w:r>
        <w:rPr>
          <w:rFonts w:eastAsia="TimesNewRomanPSMT"/>
        </w:rPr>
        <w:tab/>
        <w:t>Application for registration for home schooling ......................................... 65(1)</w:t>
      </w:r>
    </w:p>
    <w:p w14:paraId="06728A2D" w14:textId="77777777" w:rsidR="00055188" w:rsidRPr="00BF6A31" w:rsidRDefault="00055188" w:rsidP="00055188">
      <w:pPr>
        <w:pStyle w:val="REG-H1a"/>
        <w:pBdr>
          <w:bottom w:val="single" w:sz="4" w:space="1" w:color="auto"/>
        </w:pBdr>
      </w:pPr>
    </w:p>
    <w:p w14:paraId="732BA474" w14:textId="77777777" w:rsidR="00055188" w:rsidRPr="00BF6A31" w:rsidRDefault="00055188" w:rsidP="00055188">
      <w:pPr>
        <w:pStyle w:val="REG-H1a"/>
      </w:pPr>
    </w:p>
    <w:p w14:paraId="2227EF13" w14:textId="08F9EABB" w:rsidR="00830AF4" w:rsidRDefault="00830AF4" w:rsidP="00055188">
      <w:pPr>
        <w:pStyle w:val="REG-P0"/>
        <w:jc w:val="center"/>
      </w:pPr>
      <w:r w:rsidRPr="00830AF4">
        <w:t>PART 1</w:t>
      </w:r>
    </w:p>
    <w:p w14:paraId="76AEBFFA" w14:textId="77777777" w:rsidR="00055188" w:rsidRPr="00830AF4" w:rsidRDefault="00055188" w:rsidP="00055188">
      <w:pPr>
        <w:pStyle w:val="REG-P0"/>
        <w:jc w:val="center"/>
      </w:pPr>
    </w:p>
    <w:p w14:paraId="710B6F56" w14:textId="25046372" w:rsidR="00830AF4" w:rsidRDefault="00830AF4" w:rsidP="00055188">
      <w:pPr>
        <w:pStyle w:val="REG-P0"/>
        <w:jc w:val="center"/>
      </w:pPr>
      <w:r w:rsidRPr="00830AF4">
        <w:t>INTRODUCTORY PROVISIONS</w:t>
      </w:r>
    </w:p>
    <w:p w14:paraId="3467D77E" w14:textId="77777777" w:rsidR="00055188" w:rsidRPr="00830AF4" w:rsidRDefault="00055188" w:rsidP="00055188">
      <w:pPr>
        <w:pStyle w:val="REG-P0"/>
        <w:jc w:val="center"/>
      </w:pPr>
    </w:p>
    <w:p w14:paraId="5EBB225D" w14:textId="77777777" w:rsidR="00830AF4" w:rsidRPr="00830AF4" w:rsidRDefault="00830AF4" w:rsidP="00830AF4">
      <w:pPr>
        <w:pStyle w:val="REG-P0"/>
        <w:rPr>
          <w:b/>
          <w:bCs/>
        </w:rPr>
      </w:pPr>
      <w:r w:rsidRPr="00830AF4">
        <w:rPr>
          <w:b/>
          <w:bCs/>
        </w:rPr>
        <w:t>Definitions</w:t>
      </w:r>
    </w:p>
    <w:p w14:paraId="7AAE3A6D" w14:textId="77777777" w:rsidR="00160C86" w:rsidRDefault="00160C86" w:rsidP="00830AF4">
      <w:pPr>
        <w:pStyle w:val="REG-P0"/>
        <w:rPr>
          <w:b/>
          <w:bCs/>
        </w:rPr>
      </w:pPr>
    </w:p>
    <w:p w14:paraId="555E7B8E" w14:textId="11BFB3D7" w:rsidR="00830AF4" w:rsidRPr="00830AF4" w:rsidRDefault="00830AF4" w:rsidP="00830AF4">
      <w:pPr>
        <w:pStyle w:val="REG-P0"/>
      </w:pPr>
      <w:r w:rsidRPr="00830AF4">
        <w:rPr>
          <w:b/>
          <w:bCs/>
        </w:rPr>
        <w:t xml:space="preserve">1. </w:t>
      </w:r>
      <w:r w:rsidR="00160C86">
        <w:rPr>
          <w:b/>
          <w:bCs/>
        </w:rPr>
        <w:tab/>
      </w:r>
      <w:r w:rsidRPr="00830AF4">
        <w:t>In these regulations a word or an expression to which a meaning has been assigned</w:t>
      </w:r>
      <w:r w:rsidR="00160C86">
        <w:t xml:space="preserve"> </w:t>
      </w:r>
      <w:r w:rsidRPr="00830AF4">
        <w:t xml:space="preserve">in the Act has that meaning, and unless the context indicates otherwise </w:t>
      </w:r>
      <w:r w:rsidR="00160C86">
        <w:rPr>
          <w:rFonts w:hint="eastAsia"/>
        </w:rPr>
        <w:t>-</w:t>
      </w:r>
    </w:p>
    <w:p w14:paraId="6017CD9C" w14:textId="77777777" w:rsidR="00160C86" w:rsidRDefault="00160C86" w:rsidP="00830AF4">
      <w:pPr>
        <w:pStyle w:val="REG-P0"/>
      </w:pPr>
    </w:p>
    <w:p w14:paraId="24B6CF61" w14:textId="37EE2378" w:rsidR="00830AF4" w:rsidRDefault="00830AF4" w:rsidP="00830AF4">
      <w:pPr>
        <w:pStyle w:val="REG-P0"/>
      </w:pPr>
      <w:r w:rsidRPr="00830AF4">
        <w:rPr>
          <w:rFonts w:hint="eastAsia"/>
        </w:rPr>
        <w:t>“</w:t>
      </w:r>
      <w:r w:rsidRPr="00830AF4">
        <w:t>hostel committee</w:t>
      </w:r>
      <w:r w:rsidRPr="00830AF4">
        <w:rPr>
          <w:rFonts w:hint="eastAsia"/>
        </w:rPr>
        <w:t>”</w:t>
      </w:r>
      <w:r w:rsidRPr="00830AF4">
        <w:t xml:space="preserve"> means a hostel committee of a school board established under regulation 12;</w:t>
      </w:r>
    </w:p>
    <w:p w14:paraId="45D389BC" w14:textId="77777777" w:rsidR="00160C86" w:rsidRPr="00830AF4" w:rsidRDefault="00160C86" w:rsidP="00830AF4">
      <w:pPr>
        <w:pStyle w:val="REG-P0"/>
      </w:pPr>
    </w:p>
    <w:p w14:paraId="3BB7E0FD" w14:textId="49727D8C" w:rsidR="00830AF4" w:rsidRDefault="00830AF4" w:rsidP="00830AF4">
      <w:pPr>
        <w:pStyle w:val="REG-P0"/>
      </w:pPr>
      <w:r w:rsidRPr="00830AF4">
        <w:rPr>
          <w:rFonts w:hint="eastAsia"/>
        </w:rPr>
        <w:t>“</w:t>
      </w:r>
      <w:r w:rsidRPr="00830AF4">
        <w:t>hostel premises</w:t>
      </w:r>
      <w:r w:rsidRPr="00830AF4">
        <w:rPr>
          <w:rFonts w:hint="eastAsia"/>
        </w:rPr>
        <w:t>”</w:t>
      </w:r>
      <w:r w:rsidRPr="00830AF4">
        <w:t xml:space="preserve"> includes any building, structure, land, and enclosure, which is under the control</w:t>
      </w:r>
      <w:r w:rsidR="00160C86">
        <w:t xml:space="preserve"> </w:t>
      </w:r>
      <w:r w:rsidRPr="00830AF4">
        <w:t>of a hostel;</w:t>
      </w:r>
    </w:p>
    <w:p w14:paraId="4847451E" w14:textId="77777777" w:rsidR="00160C86" w:rsidRPr="00830AF4" w:rsidRDefault="00160C86" w:rsidP="00830AF4">
      <w:pPr>
        <w:pStyle w:val="REG-P0"/>
      </w:pPr>
    </w:p>
    <w:p w14:paraId="183F12E5" w14:textId="6D684973" w:rsidR="00830AF4" w:rsidRPr="00830AF4" w:rsidRDefault="00830AF4" w:rsidP="00830AF4">
      <w:pPr>
        <w:pStyle w:val="REG-P0"/>
      </w:pPr>
      <w:r w:rsidRPr="00830AF4">
        <w:rPr>
          <w:rFonts w:hint="eastAsia"/>
        </w:rPr>
        <w:t>“</w:t>
      </w:r>
      <w:r w:rsidRPr="00830AF4">
        <w:t>hostel staff</w:t>
      </w:r>
      <w:r w:rsidRPr="00830AF4">
        <w:rPr>
          <w:rFonts w:hint="eastAsia"/>
        </w:rPr>
        <w:t>”</w:t>
      </w:r>
      <w:r w:rsidRPr="00830AF4">
        <w:t xml:space="preserve"> includes </w:t>
      </w:r>
      <w:r w:rsidR="00160C86">
        <w:rPr>
          <w:rFonts w:hint="eastAsia"/>
        </w:rPr>
        <w:t>-</w:t>
      </w:r>
    </w:p>
    <w:p w14:paraId="75A5583D" w14:textId="77777777" w:rsidR="00160C86" w:rsidRDefault="00160C86" w:rsidP="00830AF4">
      <w:pPr>
        <w:pStyle w:val="REG-P0"/>
      </w:pPr>
    </w:p>
    <w:p w14:paraId="7D294D39" w14:textId="334A76E4" w:rsidR="00830AF4" w:rsidRDefault="00830AF4" w:rsidP="00160C86">
      <w:pPr>
        <w:pStyle w:val="REG-P0"/>
        <w:ind w:left="567" w:hanging="567"/>
      </w:pPr>
      <w:r w:rsidRPr="00830AF4">
        <w:t xml:space="preserve">(a) </w:t>
      </w:r>
      <w:r w:rsidR="00160C86">
        <w:tab/>
      </w:r>
      <w:r w:rsidRPr="00830AF4">
        <w:t>a superintendent, supervisory teacher and supervisory person appointed on short term</w:t>
      </w:r>
      <w:r w:rsidR="00160C86">
        <w:t xml:space="preserve"> </w:t>
      </w:r>
      <w:r w:rsidRPr="00830AF4">
        <w:t>contract of employment; or</w:t>
      </w:r>
    </w:p>
    <w:p w14:paraId="4ABFC718" w14:textId="77777777" w:rsidR="00160C86" w:rsidRPr="00830AF4" w:rsidRDefault="00160C86" w:rsidP="00160C86">
      <w:pPr>
        <w:pStyle w:val="REG-P0"/>
        <w:ind w:left="567" w:hanging="567"/>
      </w:pPr>
    </w:p>
    <w:p w14:paraId="18B31FAE" w14:textId="254AFCA1" w:rsidR="00830AF4" w:rsidRDefault="00830AF4" w:rsidP="00160C86">
      <w:pPr>
        <w:pStyle w:val="REG-P0"/>
        <w:ind w:left="567" w:hanging="567"/>
      </w:pPr>
      <w:r w:rsidRPr="00830AF4">
        <w:t xml:space="preserve">(b) </w:t>
      </w:r>
      <w:r w:rsidR="00160C86">
        <w:tab/>
      </w:r>
      <w:r w:rsidRPr="00830AF4">
        <w:t>a staff member appointed in terms of the Public Service Act to perform functions at a hostel</w:t>
      </w:r>
      <w:r w:rsidR="00160C86">
        <w:t xml:space="preserve"> </w:t>
      </w:r>
      <w:r w:rsidRPr="00830AF4">
        <w:t>such as hostel matrons and institutional workers that perform domestic functions in the</w:t>
      </w:r>
      <w:r w:rsidR="00160C86">
        <w:t xml:space="preserve"> </w:t>
      </w:r>
      <w:r w:rsidRPr="00830AF4">
        <w:t>hostel.</w:t>
      </w:r>
    </w:p>
    <w:p w14:paraId="48CA83EE" w14:textId="77777777" w:rsidR="00160C86" w:rsidRPr="00830AF4" w:rsidRDefault="00160C86" w:rsidP="00830AF4">
      <w:pPr>
        <w:pStyle w:val="REG-P0"/>
      </w:pPr>
    </w:p>
    <w:p w14:paraId="3EA51F08" w14:textId="5A1E26B8" w:rsidR="00830AF4" w:rsidRDefault="00830AF4" w:rsidP="00830AF4">
      <w:pPr>
        <w:pStyle w:val="REG-P0"/>
      </w:pPr>
      <w:r w:rsidRPr="00830AF4">
        <w:rPr>
          <w:rFonts w:hint="eastAsia"/>
        </w:rPr>
        <w:t>“</w:t>
      </w:r>
      <w:r w:rsidRPr="00830AF4">
        <w:t>school activity</w:t>
      </w:r>
      <w:r w:rsidRPr="00830AF4">
        <w:rPr>
          <w:rFonts w:hint="eastAsia"/>
        </w:rPr>
        <w:t>”</w:t>
      </w:r>
      <w:r w:rsidRPr="00830AF4">
        <w:t xml:space="preserve"> means any educational, cultural, sporting or social activity of the school or hostel</w:t>
      </w:r>
      <w:r w:rsidR="00160C86">
        <w:t xml:space="preserve"> </w:t>
      </w:r>
      <w:r w:rsidRPr="00830AF4">
        <w:t>which takes place within or outside the school or hostel premises that falls outside the scope of the</w:t>
      </w:r>
      <w:r w:rsidR="00160C86">
        <w:t xml:space="preserve"> </w:t>
      </w:r>
      <w:r w:rsidRPr="00830AF4">
        <w:t>school curriculum;</w:t>
      </w:r>
    </w:p>
    <w:p w14:paraId="51C04BC4" w14:textId="77777777" w:rsidR="00160C86" w:rsidRPr="00830AF4" w:rsidRDefault="00160C86" w:rsidP="00830AF4">
      <w:pPr>
        <w:pStyle w:val="REG-P0"/>
      </w:pPr>
    </w:p>
    <w:p w14:paraId="5FA45570" w14:textId="1C0077A8" w:rsidR="00830AF4" w:rsidRDefault="00830AF4" w:rsidP="00830AF4">
      <w:pPr>
        <w:pStyle w:val="REG-P0"/>
      </w:pPr>
      <w:r w:rsidRPr="00830AF4">
        <w:rPr>
          <w:rFonts w:hint="eastAsia"/>
        </w:rPr>
        <w:t>“</w:t>
      </w:r>
      <w:r w:rsidRPr="00830AF4">
        <w:t>school parent</w:t>
      </w:r>
      <w:r w:rsidRPr="00830AF4">
        <w:rPr>
          <w:rFonts w:hint="eastAsia"/>
        </w:rPr>
        <w:t>”</w:t>
      </w:r>
      <w:r w:rsidRPr="00830AF4">
        <w:t xml:space="preserve"> means a parent whose child is enrolled at a school;</w:t>
      </w:r>
    </w:p>
    <w:p w14:paraId="58FB307C" w14:textId="77777777" w:rsidR="00160C86" w:rsidRPr="00830AF4" w:rsidRDefault="00160C86" w:rsidP="00830AF4">
      <w:pPr>
        <w:pStyle w:val="REG-P0"/>
      </w:pPr>
    </w:p>
    <w:p w14:paraId="341F9C88" w14:textId="24BC9BF5" w:rsidR="00830AF4" w:rsidRDefault="00830AF4" w:rsidP="00830AF4">
      <w:pPr>
        <w:pStyle w:val="REG-P0"/>
      </w:pPr>
      <w:r w:rsidRPr="00830AF4">
        <w:rPr>
          <w:rFonts w:hint="eastAsia"/>
        </w:rPr>
        <w:t>“</w:t>
      </w:r>
      <w:r w:rsidRPr="00830AF4">
        <w:t>school premises</w:t>
      </w:r>
      <w:r w:rsidRPr="00830AF4">
        <w:rPr>
          <w:rFonts w:hint="eastAsia"/>
        </w:rPr>
        <w:t>”</w:t>
      </w:r>
      <w:r w:rsidRPr="00830AF4">
        <w:t xml:space="preserve"> includes any building, structure, land, and enclosure, which is under the control</w:t>
      </w:r>
      <w:r w:rsidR="00160C86">
        <w:t xml:space="preserve"> </w:t>
      </w:r>
      <w:r w:rsidRPr="00830AF4">
        <w:t>of a school;</w:t>
      </w:r>
    </w:p>
    <w:p w14:paraId="72B7CF5B" w14:textId="77777777" w:rsidR="00160C86" w:rsidRPr="00830AF4" w:rsidRDefault="00160C86" w:rsidP="00830AF4">
      <w:pPr>
        <w:pStyle w:val="REG-P0"/>
      </w:pPr>
    </w:p>
    <w:p w14:paraId="3BC4D1BE" w14:textId="716BB00F" w:rsidR="00830AF4" w:rsidRPr="00830AF4" w:rsidRDefault="00830AF4" w:rsidP="00830AF4">
      <w:pPr>
        <w:pStyle w:val="REG-P0"/>
      </w:pPr>
      <w:r w:rsidRPr="00830AF4">
        <w:rPr>
          <w:rFonts w:hint="eastAsia"/>
        </w:rPr>
        <w:t>“</w:t>
      </w:r>
      <w:r w:rsidRPr="00830AF4">
        <w:t>service point</w:t>
      </w:r>
      <w:r w:rsidRPr="00830AF4">
        <w:rPr>
          <w:rFonts w:hint="eastAsia"/>
        </w:rPr>
        <w:t>”</w:t>
      </w:r>
      <w:r w:rsidRPr="00830AF4">
        <w:t xml:space="preserve"> includes </w:t>
      </w:r>
      <w:r w:rsidR="00160C86">
        <w:rPr>
          <w:rFonts w:hint="eastAsia"/>
        </w:rPr>
        <w:t>-</w:t>
      </w:r>
    </w:p>
    <w:p w14:paraId="17D3D3FD" w14:textId="77777777" w:rsidR="00160C86" w:rsidRDefault="00160C86" w:rsidP="00830AF4">
      <w:pPr>
        <w:pStyle w:val="REG-P0"/>
      </w:pPr>
    </w:p>
    <w:p w14:paraId="08AF32AE" w14:textId="41FA0646" w:rsidR="00830AF4" w:rsidRPr="00830AF4" w:rsidRDefault="00830AF4" w:rsidP="00830AF4">
      <w:pPr>
        <w:pStyle w:val="REG-P0"/>
      </w:pPr>
      <w:r w:rsidRPr="00830AF4">
        <w:t xml:space="preserve">(a) </w:t>
      </w:r>
      <w:r w:rsidR="00160C86">
        <w:tab/>
      </w:r>
      <w:r w:rsidRPr="00830AF4">
        <w:t>an arts centre;</w:t>
      </w:r>
    </w:p>
    <w:p w14:paraId="5B096DC6" w14:textId="77777777" w:rsidR="00160C86" w:rsidRDefault="00160C86" w:rsidP="00830AF4">
      <w:pPr>
        <w:pStyle w:val="REG-P0"/>
      </w:pPr>
    </w:p>
    <w:p w14:paraId="4437E9B8" w14:textId="056DA96D" w:rsidR="00830AF4" w:rsidRPr="00830AF4" w:rsidRDefault="00830AF4" w:rsidP="00830AF4">
      <w:pPr>
        <w:pStyle w:val="REG-P0"/>
      </w:pPr>
      <w:r w:rsidRPr="00830AF4">
        <w:t xml:space="preserve">(b) </w:t>
      </w:r>
      <w:r w:rsidR="00160C86">
        <w:tab/>
      </w:r>
      <w:r w:rsidRPr="00830AF4">
        <w:t>a community learning and development centre;</w:t>
      </w:r>
    </w:p>
    <w:p w14:paraId="48420CCB" w14:textId="77777777" w:rsidR="00160C86" w:rsidRDefault="00160C86" w:rsidP="00830AF4">
      <w:pPr>
        <w:pStyle w:val="REG-P0"/>
      </w:pPr>
    </w:p>
    <w:p w14:paraId="300E0DA3" w14:textId="0B68A301" w:rsidR="00830AF4" w:rsidRPr="00830AF4" w:rsidRDefault="00830AF4" w:rsidP="00830AF4">
      <w:pPr>
        <w:pStyle w:val="REG-P0"/>
      </w:pPr>
      <w:r w:rsidRPr="00830AF4">
        <w:t xml:space="preserve">(c) </w:t>
      </w:r>
      <w:r w:rsidR="00160C86">
        <w:tab/>
      </w:r>
      <w:r w:rsidRPr="00830AF4">
        <w:t>a community library;</w:t>
      </w:r>
    </w:p>
    <w:p w14:paraId="15B02520" w14:textId="77777777" w:rsidR="00160C86" w:rsidRDefault="00160C86" w:rsidP="00830AF4">
      <w:pPr>
        <w:pStyle w:val="REG-P0"/>
      </w:pPr>
    </w:p>
    <w:p w14:paraId="262DFF3B" w14:textId="2F817D49" w:rsidR="00830AF4" w:rsidRPr="00830AF4" w:rsidRDefault="00830AF4" w:rsidP="00830AF4">
      <w:pPr>
        <w:pStyle w:val="REG-P0"/>
      </w:pPr>
      <w:r w:rsidRPr="00830AF4">
        <w:t xml:space="preserve">(d) </w:t>
      </w:r>
      <w:r w:rsidR="00160C86">
        <w:tab/>
      </w:r>
      <w:r w:rsidRPr="00830AF4">
        <w:t>a cultural centre;</w:t>
      </w:r>
    </w:p>
    <w:p w14:paraId="5C935237" w14:textId="77777777" w:rsidR="00160C86" w:rsidRDefault="00160C86" w:rsidP="00830AF4">
      <w:pPr>
        <w:pStyle w:val="REG-P0"/>
      </w:pPr>
    </w:p>
    <w:p w14:paraId="4DA54C2E" w14:textId="2DACE328" w:rsidR="00830AF4" w:rsidRPr="00830AF4" w:rsidRDefault="00830AF4" w:rsidP="00830AF4">
      <w:pPr>
        <w:pStyle w:val="REG-P0"/>
      </w:pPr>
      <w:r w:rsidRPr="00830AF4">
        <w:t xml:space="preserve">(e) </w:t>
      </w:r>
      <w:r w:rsidR="00160C86">
        <w:tab/>
      </w:r>
      <w:r w:rsidRPr="00830AF4">
        <w:t>monuments;</w:t>
      </w:r>
    </w:p>
    <w:p w14:paraId="0F61BF63" w14:textId="77777777" w:rsidR="00160C86" w:rsidRDefault="00160C86" w:rsidP="00830AF4">
      <w:pPr>
        <w:pStyle w:val="REG-P0"/>
      </w:pPr>
    </w:p>
    <w:p w14:paraId="59686111" w14:textId="50A97105" w:rsidR="00830AF4" w:rsidRPr="00830AF4" w:rsidRDefault="00830AF4" w:rsidP="00830AF4">
      <w:pPr>
        <w:pStyle w:val="REG-P0"/>
      </w:pPr>
      <w:r w:rsidRPr="00830AF4">
        <w:t xml:space="preserve">(f) </w:t>
      </w:r>
      <w:r w:rsidR="00160C86">
        <w:tab/>
      </w:r>
      <w:r w:rsidRPr="00830AF4">
        <w:t>a teachers</w:t>
      </w:r>
      <w:r w:rsidRPr="00830AF4">
        <w:rPr>
          <w:rFonts w:hint="eastAsia"/>
        </w:rPr>
        <w:t>’</w:t>
      </w:r>
      <w:r w:rsidRPr="00830AF4">
        <w:t xml:space="preserve"> resource centre; and</w:t>
      </w:r>
    </w:p>
    <w:p w14:paraId="28AC8EF7" w14:textId="77777777" w:rsidR="00160C86" w:rsidRDefault="00160C86" w:rsidP="00830AF4">
      <w:pPr>
        <w:pStyle w:val="REG-P0"/>
      </w:pPr>
    </w:p>
    <w:p w14:paraId="1460B9A5" w14:textId="43BC44EA" w:rsidR="00830AF4" w:rsidRDefault="00830AF4" w:rsidP="00830AF4">
      <w:pPr>
        <w:pStyle w:val="REG-P0"/>
      </w:pPr>
      <w:r w:rsidRPr="00830AF4">
        <w:t xml:space="preserve">(g) </w:t>
      </w:r>
      <w:r w:rsidR="00160C86">
        <w:tab/>
      </w:r>
      <w:r w:rsidRPr="00830AF4">
        <w:t>any other establishment of the Ministry,</w:t>
      </w:r>
    </w:p>
    <w:p w14:paraId="47A2CAE3" w14:textId="77777777" w:rsidR="00160C86" w:rsidRPr="00830AF4" w:rsidRDefault="00160C86" w:rsidP="00830AF4">
      <w:pPr>
        <w:pStyle w:val="REG-P0"/>
      </w:pPr>
    </w:p>
    <w:p w14:paraId="791B69FE" w14:textId="3A3ACAFE" w:rsidR="00830AF4" w:rsidRDefault="00830AF4" w:rsidP="00830AF4">
      <w:pPr>
        <w:pStyle w:val="REG-P0"/>
      </w:pPr>
      <w:r w:rsidRPr="00830AF4">
        <w:t>not being a school or part of a school, where service is provided to assist learners, teachers and</w:t>
      </w:r>
      <w:r w:rsidR="00160C86">
        <w:t xml:space="preserve"> </w:t>
      </w:r>
      <w:r w:rsidRPr="00830AF4">
        <w:t>other members of the public in any field of teaching, learning and entertainment;</w:t>
      </w:r>
    </w:p>
    <w:p w14:paraId="7C8A49A3" w14:textId="77777777" w:rsidR="00160C86" w:rsidRPr="00830AF4" w:rsidRDefault="00160C86" w:rsidP="00830AF4">
      <w:pPr>
        <w:pStyle w:val="REG-P0"/>
      </w:pPr>
    </w:p>
    <w:p w14:paraId="390E128D" w14:textId="0250E4D8" w:rsidR="00830AF4" w:rsidRPr="00830AF4" w:rsidRDefault="00830AF4" w:rsidP="00830AF4">
      <w:pPr>
        <w:pStyle w:val="REG-P0"/>
      </w:pPr>
      <w:r w:rsidRPr="00830AF4">
        <w:rPr>
          <w:rFonts w:hint="eastAsia"/>
        </w:rPr>
        <w:t>“</w:t>
      </w:r>
      <w:r w:rsidRPr="00830AF4">
        <w:t>social worker</w:t>
      </w:r>
      <w:r w:rsidRPr="00830AF4">
        <w:rPr>
          <w:rFonts w:hint="eastAsia"/>
        </w:rPr>
        <w:t>”</w:t>
      </w:r>
      <w:r w:rsidRPr="00830AF4">
        <w:t xml:space="preserve"> means a social worker as defined in section 1 of the Social Work and Psychology</w:t>
      </w:r>
      <w:r w:rsidR="00160C86">
        <w:t xml:space="preserve"> </w:t>
      </w:r>
      <w:r w:rsidRPr="00830AF4">
        <w:t>Act, 2004 (Act No. 6 of 2004);</w:t>
      </w:r>
    </w:p>
    <w:p w14:paraId="6BEA7D31" w14:textId="594D01A3" w:rsidR="00830AF4" w:rsidRDefault="00830AF4" w:rsidP="00830AF4">
      <w:pPr>
        <w:pStyle w:val="REG-P0"/>
      </w:pPr>
    </w:p>
    <w:p w14:paraId="48BAAFD7" w14:textId="77777777" w:rsidR="00A76005" w:rsidRDefault="00A76005" w:rsidP="00A76005">
      <w:pPr>
        <w:jc w:val="center"/>
        <w:rPr>
          <w:rFonts w:ascii="Arial" w:hAnsi="Arial" w:cs="Arial"/>
          <w:b/>
          <w:bCs/>
          <w:color w:val="00B050"/>
          <w:sz w:val="18"/>
          <w:szCs w:val="18"/>
        </w:rPr>
      </w:pPr>
      <w:bookmarkStart w:id="0" w:name="_Hlk195092345"/>
      <w:r w:rsidRPr="00E57EE7">
        <w:rPr>
          <w:rFonts w:ascii="Arial" w:hAnsi="Arial" w:cs="Arial"/>
          <w:b/>
          <w:bCs/>
          <w:color w:val="00B050"/>
          <w:sz w:val="18"/>
          <w:szCs w:val="18"/>
        </w:rPr>
        <w:t xml:space="preserve">[The </w:t>
      </w:r>
      <w:r w:rsidRPr="00EA1EC4">
        <w:rPr>
          <w:rFonts w:ascii="Arial" w:hAnsi="Arial" w:cs="Arial"/>
          <w:b/>
          <w:bCs/>
          <w:color w:val="00B050"/>
          <w:sz w:val="18"/>
          <w:szCs w:val="18"/>
        </w:rPr>
        <w:t>Social Work and Psychology Act</w:t>
      </w:r>
      <w:r>
        <w:rPr>
          <w:rFonts w:ascii="Arial" w:hAnsi="Arial" w:cs="Arial"/>
          <w:b/>
          <w:bCs/>
          <w:color w:val="00B050"/>
          <w:sz w:val="18"/>
          <w:szCs w:val="18"/>
        </w:rPr>
        <w:t xml:space="preserve"> </w:t>
      </w:r>
      <w:r w:rsidRPr="00EA1EC4">
        <w:rPr>
          <w:rFonts w:ascii="Arial" w:hAnsi="Arial" w:cs="Arial"/>
          <w:b/>
          <w:bCs/>
          <w:color w:val="00B050"/>
          <w:sz w:val="18"/>
          <w:szCs w:val="18"/>
        </w:rPr>
        <w:t>6 of 2004</w:t>
      </w:r>
      <w:r>
        <w:rPr>
          <w:rFonts w:ascii="Arial" w:hAnsi="Arial" w:cs="Arial"/>
          <w:b/>
          <w:bCs/>
          <w:color w:val="00B050"/>
          <w:sz w:val="18"/>
          <w:szCs w:val="18"/>
        </w:rPr>
        <w:t xml:space="preserve"> </w:t>
      </w:r>
      <w:r w:rsidRPr="00E57EE7">
        <w:rPr>
          <w:rFonts w:ascii="Arial" w:hAnsi="Arial" w:cs="Arial"/>
          <w:b/>
          <w:bCs/>
          <w:color w:val="00B050"/>
          <w:sz w:val="18"/>
          <w:szCs w:val="18"/>
        </w:rPr>
        <w:t xml:space="preserve">has been </w:t>
      </w:r>
      <w:r>
        <w:rPr>
          <w:rFonts w:ascii="Arial" w:hAnsi="Arial" w:cs="Arial"/>
          <w:b/>
          <w:bCs/>
          <w:color w:val="00B050"/>
          <w:sz w:val="18"/>
          <w:szCs w:val="18"/>
        </w:rPr>
        <w:br/>
      </w:r>
      <w:r w:rsidRPr="00E57EE7">
        <w:rPr>
          <w:rFonts w:ascii="Arial" w:hAnsi="Arial" w:cs="Arial"/>
          <w:b/>
          <w:bCs/>
          <w:color w:val="00B050"/>
          <w:sz w:val="18"/>
          <w:szCs w:val="18"/>
        </w:rPr>
        <w:t xml:space="preserve">replaced by the </w:t>
      </w:r>
      <w:bookmarkStart w:id="1" w:name="_Hlk194574325"/>
      <w:r w:rsidRPr="00E57EE7">
        <w:rPr>
          <w:rFonts w:ascii="Arial" w:hAnsi="Arial" w:cs="Arial"/>
          <w:b/>
          <w:bCs/>
          <w:color w:val="00B050"/>
          <w:sz w:val="18"/>
          <w:szCs w:val="18"/>
        </w:rPr>
        <w:t>Health Professions Act 16 of 2024</w:t>
      </w:r>
      <w:bookmarkEnd w:id="1"/>
      <w:r w:rsidRPr="00E57EE7">
        <w:rPr>
          <w:rFonts w:ascii="Arial" w:hAnsi="Arial" w:cs="Arial"/>
          <w:b/>
          <w:bCs/>
          <w:color w:val="00B050"/>
          <w:sz w:val="18"/>
          <w:szCs w:val="18"/>
        </w:rPr>
        <w:t>.]</w:t>
      </w:r>
    </w:p>
    <w:bookmarkEnd w:id="0"/>
    <w:p w14:paraId="05980AD9" w14:textId="77777777" w:rsidR="00A76005" w:rsidRPr="00830AF4" w:rsidRDefault="00A76005" w:rsidP="00830AF4">
      <w:pPr>
        <w:pStyle w:val="REG-P0"/>
      </w:pPr>
    </w:p>
    <w:p w14:paraId="114267FF" w14:textId="73C96D75" w:rsidR="00830AF4" w:rsidRDefault="00830AF4" w:rsidP="00830AF4">
      <w:pPr>
        <w:pStyle w:val="REG-P0"/>
      </w:pPr>
      <w:r w:rsidRPr="00830AF4">
        <w:rPr>
          <w:rFonts w:hint="eastAsia"/>
        </w:rPr>
        <w:t>“</w:t>
      </w:r>
      <w:r w:rsidRPr="00830AF4">
        <w:t>superintendent</w:t>
      </w:r>
      <w:r w:rsidRPr="00830AF4">
        <w:rPr>
          <w:rFonts w:hint="eastAsia"/>
        </w:rPr>
        <w:t>”</w:t>
      </w:r>
      <w:r w:rsidRPr="00830AF4">
        <w:t xml:space="preserve"> means a teacher designated as superintendent of a hostel in terms of regulation</w:t>
      </w:r>
      <w:r w:rsidR="00160C86">
        <w:t xml:space="preserve"> </w:t>
      </w:r>
      <w:r w:rsidRPr="00830AF4">
        <w:t>16(1);</w:t>
      </w:r>
    </w:p>
    <w:p w14:paraId="79BC40E4" w14:textId="77777777" w:rsidR="00160C86" w:rsidRPr="00830AF4" w:rsidRDefault="00160C86" w:rsidP="00830AF4">
      <w:pPr>
        <w:pStyle w:val="REG-P0"/>
      </w:pPr>
    </w:p>
    <w:p w14:paraId="76A274E7" w14:textId="31FC77DB" w:rsidR="00830AF4" w:rsidRDefault="00830AF4" w:rsidP="00830AF4">
      <w:pPr>
        <w:pStyle w:val="REG-P0"/>
      </w:pPr>
      <w:r w:rsidRPr="00830AF4">
        <w:rPr>
          <w:rFonts w:hint="eastAsia"/>
        </w:rPr>
        <w:t>“</w:t>
      </w:r>
      <w:r w:rsidRPr="00830AF4">
        <w:t>supervisory teacher</w:t>
      </w:r>
      <w:r w:rsidRPr="00830AF4">
        <w:rPr>
          <w:rFonts w:hint="eastAsia"/>
        </w:rPr>
        <w:t>”</w:t>
      </w:r>
      <w:r w:rsidRPr="00830AF4">
        <w:t xml:space="preserve"> means a teacher or person designated or appointed as supervisory teacher or</w:t>
      </w:r>
      <w:r w:rsidR="00160C86">
        <w:t xml:space="preserve"> </w:t>
      </w:r>
      <w:r w:rsidRPr="00830AF4">
        <w:t>person in terms of regulation 18(1);</w:t>
      </w:r>
    </w:p>
    <w:p w14:paraId="3D8EE234" w14:textId="77777777" w:rsidR="00160C86" w:rsidRPr="00830AF4" w:rsidRDefault="00160C86" w:rsidP="00830AF4">
      <w:pPr>
        <w:pStyle w:val="REG-P0"/>
      </w:pPr>
    </w:p>
    <w:p w14:paraId="516BC3D8" w14:textId="2FB6E582" w:rsidR="00830AF4" w:rsidRDefault="00830AF4" w:rsidP="00830AF4">
      <w:pPr>
        <w:pStyle w:val="REG-P0"/>
      </w:pPr>
      <w:r w:rsidRPr="00830AF4">
        <w:rPr>
          <w:rFonts w:hint="eastAsia"/>
        </w:rPr>
        <w:lastRenderedPageBreak/>
        <w:t>“</w:t>
      </w:r>
      <w:r w:rsidRPr="00830AF4">
        <w:t>the Act</w:t>
      </w:r>
      <w:r w:rsidRPr="00830AF4">
        <w:rPr>
          <w:rFonts w:hint="eastAsia"/>
        </w:rPr>
        <w:t>”</w:t>
      </w:r>
      <w:r w:rsidRPr="00830AF4">
        <w:t xml:space="preserve"> means the Basic Education Act, 2020 (Act No. 3 of 2020); and</w:t>
      </w:r>
    </w:p>
    <w:p w14:paraId="168F852B" w14:textId="77777777" w:rsidR="00160C86" w:rsidRPr="00830AF4" w:rsidRDefault="00160C86" w:rsidP="00830AF4">
      <w:pPr>
        <w:pStyle w:val="REG-P0"/>
      </w:pPr>
    </w:p>
    <w:p w14:paraId="2E450E1C" w14:textId="4EE3971F" w:rsidR="00830AF4" w:rsidRDefault="00830AF4" w:rsidP="00830AF4">
      <w:pPr>
        <w:pStyle w:val="REG-P0"/>
      </w:pPr>
      <w:r w:rsidRPr="00830AF4">
        <w:rPr>
          <w:rFonts w:hint="eastAsia"/>
        </w:rPr>
        <w:t>“</w:t>
      </w:r>
      <w:r w:rsidRPr="00830AF4">
        <w:t>user</w:t>
      </w:r>
      <w:r w:rsidRPr="00830AF4">
        <w:rPr>
          <w:rFonts w:hint="eastAsia"/>
        </w:rPr>
        <w:t>”</w:t>
      </w:r>
      <w:r w:rsidRPr="00830AF4">
        <w:t xml:space="preserve"> means a user of a service point registered under regulation 30.</w:t>
      </w:r>
    </w:p>
    <w:p w14:paraId="0C295AB4" w14:textId="77777777" w:rsidR="00160C86" w:rsidRPr="00830AF4" w:rsidRDefault="00160C86" w:rsidP="00830AF4">
      <w:pPr>
        <w:pStyle w:val="REG-P0"/>
      </w:pPr>
    </w:p>
    <w:p w14:paraId="2A3B1D71" w14:textId="77777777" w:rsidR="00830AF4" w:rsidRPr="00830AF4" w:rsidRDefault="00830AF4" w:rsidP="00830AF4">
      <w:pPr>
        <w:pStyle w:val="REG-P0"/>
        <w:rPr>
          <w:b/>
          <w:bCs/>
        </w:rPr>
      </w:pPr>
      <w:r w:rsidRPr="00830AF4">
        <w:rPr>
          <w:b/>
          <w:bCs/>
        </w:rPr>
        <w:t>Quality education</w:t>
      </w:r>
    </w:p>
    <w:p w14:paraId="1A2E6B6F" w14:textId="77777777" w:rsidR="00CB4050" w:rsidRDefault="00CB4050" w:rsidP="00830AF4">
      <w:pPr>
        <w:pStyle w:val="REG-P0"/>
        <w:rPr>
          <w:b/>
          <w:bCs/>
        </w:rPr>
      </w:pPr>
    </w:p>
    <w:p w14:paraId="3F31214A" w14:textId="7982A909" w:rsidR="00830AF4" w:rsidRPr="00830AF4" w:rsidRDefault="00830AF4" w:rsidP="00FE6BCC">
      <w:pPr>
        <w:pStyle w:val="REG-P1"/>
      </w:pPr>
      <w:r w:rsidRPr="00830AF4">
        <w:rPr>
          <w:b/>
          <w:bCs/>
        </w:rPr>
        <w:t xml:space="preserve">2. </w:t>
      </w:r>
      <w:r w:rsidR="00CB4050">
        <w:rPr>
          <w:b/>
          <w:bCs/>
        </w:rPr>
        <w:tab/>
      </w:r>
      <w:r w:rsidRPr="00830AF4">
        <w:t>Subject to the guiding principles set out in section 3 of the Act, the Minister must,</w:t>
      </w:r>
      <w:r w:rsidR="00CB4050">
        <w:t xml:space="preserve"> </w:t>
      </w:r>
      <w:r w:rsidRPr="00830AF4">
        <w:t>within the available resources, ensure the provision of quality education, including learning support</w:t>
      </w:r>
      <w:r w:rsidR="00CB4050">
        <w:t xml:space="preserve"> </w:t>
      </w:r>
      <w:r w:rsidRPr="00830AF4">
        <w:t xml:space="preserve">and special education, which includes </w:t>
      </w:r>
      <w:r w:rsidR="00FE6BCC">
        <w:rPr>
          <w:rFonts w:hint="eastAsia"/>
        </w:rPr>
        <w:t>-</w:t>
      </w:r>
    </w:p>
    <w:p w14:paraId="42FA279F" w14:textId="77777777" w:rsidR="00CB4050" w:rsidRDefault="00CB4050" w:rsidP="00830AF4">
      <w:pPr>
        <w:pStyle w:val="REG-P0"/>
      </w:pPr>
    </w:p>
    <w:p w14:paraId="03C0B47E" w14:textId="048E093A" w:rsidR="00830AF4" w:rsidRPr="00CB4050" w:rsidRDefault="00CB4050" w:rsidP="00CB4050">
      <w:pPr>
        <w:pStyle w:val="REG-Pa"/>
      </w:pPr>
      <w:r w:rsidRPr="00CB4050">
        <w:t>(a)</w:t>
      </w:r>
      <w:r w:rsidRPr="00CB4050">
        <w:tab/>
      </w:r>
      <w:r w:rsidR="00830AF4" w:rsidRPr="00CB4050">
        <w:t>learners who are healthy, well</w:t>
      </w:r>
      <w:r w:rsidR="00FE6BCC">
        <w:rPr>
          <w:rFonts w:hint="eastAsia"/>
        </w:rPr>
        <w:t>-</w:t>
      </w:r>
      <w:r w:rsidR="00830AF4" w:rsidRPr="00CB4050">
        <w:t>nourished and ready to participate and learn, and</w:t>
      </w:r>
      <w:r w:rsidRPr="00CB4050">
        <w:t xml:space="preserve"> </w:t>
      </w:r>
      <w:r w:rsidR="00830AF4" w:rsidRPr="00CB4050">
        <w:t>supported in learning by their families and communities;</w:t>
      </w:r>
    </w:p>
    <w:p w14:paraId="1CC8098A" w14:textId="77777777" w:rsidR="00CB4050" w:rsidRPr="00CB4050" w:rsidRDefault="00CB4050" w:rsidP="00CB4050">
      <w:pPr>
        <w:pStyle w:val="REG-Pa"/>
      </w:pPr>
    </w:p>
    <w:p w14:paraId="2A0CB058" w14:textId="46424D86" w:rsidR="00830AF4" w:rsidRPr="00CB4050" w:rsidRDefault="00830AF4" w:rsidP="00CB4050">
      <w:pPr>
        <w:pStyle w:val="REG-Pa"/>
      </w:pPr>
      <w:r w:rsidRPr="00CB4050">
        <w:t xml:space="preserve">(b) </w:t>
      </w:r>
      <w:r w:rsidR="00CB4050" w:rsidRPr="00CB4050">
        <w:tab/>
      </w:r>
      <w:r w:rsidRPr="00CB4050">
        <w:t>environments that are healthy, safe, protective and gender</w:t>
      </w:r>
      <w:r w:rsidR="00FE6BCC">
        <w:rPr>
          <w:rFonts w:hint="eastAsia"/>
        </w:rPr>
        <w:t>-</w:t>
      </w:r>
      <w:r w:rsidRPr="00CB4050">
        <w:t>sensitive, and provide</w:t>
      </w:r>
      <w:r w:rsidR="00CB4050" w:rsidRPr="00CB4050">
        <w:t xml:space="preserve"> </w:t>
      </w:r>
      <w:r w:rsidRPr="00CB4050">
        <w:t>adequate resources and facilities;</w:t>
      </w:r>
    </w:p>
    <w:p w14:paraId="5294FEFE" w14:textId="77777777" w:rsidR="00CB4050" w:rsidRPr="00CB4050" w:rsidRDefault="00CB4050" w:rsidP="00CB4050">
      <w:pPr>
        <w:pStyle w:val="REG-Pa"/>
      </w:pPr>
    </w:p>
    <w:p w14:paraId="02B72670" w14:textId="4F43046F" w:rsidR="00830AF4" w:rsidRPr="00CB4050" w:rsidRDefault="00830AF4" w:rsidP="00CB4050">
      <w:pPr>
        <w:pStyle w:val="REG-Pa"/>
      </w:pPr>
      <w:r w:rsidRPr="00CB4050">
        <w:t xml:space="preserve">(c) </w:t>
      </w:r>
      <w:r w:rsidR="00CB4050" w:rsidRPr="00CB4050">
        <w:tab/>
      </w:r>
      <w:r w:rsidRPr="00CB4050">
        <w:t>content that is reflected in relevant curricula and materials for the acquisition of</w:t>
      </w:r>
      <w:r w:rsidR="00CB4050" w:rsidRPr="00CB4050">
        <w:t xml:space="preserve"> </w:t>
      </w:r>
      <w:r w:rsidRPr="00CB4050">
        <w:t>basic skills, especially in the areas of assistive technology, sign language, literacy,</w:t>
      </w:r>
      <w:r w:rsidR="00CB4050" w:rsidRPr="00CB4050">
        <w:t xml:space="preserve"> </w:t>
      </w:r>
      <w:r w:rsidRPr="00CB4050">
        <w:t>numeracy and skills for life, and knowledge in such areas as gender, health, nutrition,</w:t>
      </w:r>
      <w:r w:rsidR="00CB4050" w:rsidRPr="00CB4050">
        <w:t xml:space="preserve"> </w:t>
      </w:r>
      <w:r w:rsidRPr="00CB4050">
        <w:t>HIV/AIDS prevention and peace;</w:t>
      </w:r>
    </w:p>
    <w:p w14:paraId="590DF9E7" w14:textId="77777777" w:rsidR="00CB4050" w:rsidRPr="00CB4050" w:rsidRDefault="00CB4050" w:rsidP="00CB4050">
      <w:pPr>
        <w:pStyle w:val="REG-Pa"/>
      </w:pPr>
    </w:p>
    <w:p w14:paraId="474A3B2D" w14:textId="69B6E685" w:rsidR="00830AF4" w:rsidRPr="00CB4050" w:rsidRDefault="00830AF4" w:rsidP="00CB4050">
      <w:pPr>
        <w:pStyle w:val="REG-Pa"/>
      </w:pPr>
      <w:r w:rsidRPr="00CB4050">
        <w:t xml:space="preserve">(d) </w:t>
      </w:r>
      <w:r w:rsidR="00CB4050" w:rsidRPr="00CB4050">
        <w:tab/>
      </w:r>
      <w:r w:rsidRPr="00CB4050">
        <w:t xml:space="preserve">processes through which trained teachers use </w:t>
      </w:r>
      <w:r w:rsidR="00CB4050" w:rsidRPr="00CB4050">
        <w:rPr>
          <w:rFonts w:hint="eastAsia"/>
        </w:rPr>
        <w:t>-</w:t>
      </w:r>
    </w:p>
    <w:p w14:paraId="0194ABB9" w14:textId="77777777" w:rsidR="00CB4050" w:rsidRPr="00CB4050" w:rsidRDefault="00CB4050" w:rsidP="00CB4050">
      <w:pPr>
        <w:pStyle w:val="REG-Pa"/>
      </w:pPr>
    </w:p>
    <w:p w14:paraId="05CD18CD" w14:textId="675BA19E" w:rsidR="00830AF4" w:rsidRPr="00CB4050" w:rsidRDefault="00830AF4" w:rsidP="00CB4050">
      <w:pPr>
        <w:pStyle w:val="REG-Pi"/>
      </w:pPr>
      <w:r w:rsidRPr="00CB4050">
        <w:rPr>
          <w:rFonts w:eastAsia="TimesNewRomanPSMT"/>
        </w:rPr>
        <w:t xml:space="preserve">(i) </w:t>
      </w:r>
      <w:r w:rsidR="00CB4050" w:rsidRPr="00CB4050">
        <w:tab/>
      </w:r>
      <w:r w:rsidRPr="00CB4050">
        <w:rPr>
          <w:rFonts w:eastAsia="TimesNewRomanPSMT"/>
        </w:rPr>
        <w:t>learner</w:t>
      </w:r>
      <w:r w:rsidR="00CB4050" w:rsidRPr="00CB4050">
        <w:t>-</w:t>
      </w:r>
      <w:r w:rsidRPr="00CB4050">
        <w:rPr>
          <w:rFonts w:eastAsia="TimesNewRomanPSMT"/>
        </w:rPr>
        <w:t>centred teaching approaches in well</w:t>
      </w:r>
      <w:r w:rsidR="00FE6BCC">
        <w:rPr>
          <w:rFonts w:eastAsia="TimesNewRomanPSMT" w:hint="eastAsia"/>
        </w:rPr>
        <w:t>-</w:t>
      </w:r>
      <w:r w:rsidRPr="00CB4050">
        <w:rPr>
          <w:rFonts w:eastAsia="TimesNewRomanPSMT"/>
        </w:rPr>
        <w:t>managed classrooms; and</w:t>
      </w:r>
    </w:p>
    <w:p w14:paraId="758F2428" w14:textId="77777777" w:rsidR="00CB4050" w:rsidRPr="00CB4050" w:rsidRDefault="00CB4050" w:rsidP="00CB4050">
      <w:pPr>
        <w:pStyle w:val="REG-Pi"/>
        <w:rPr>
          <w:rFonts w:eastAsia="TimesNewRomanPSMT"/>
        </w:rPr>
      </w:pPr>
    </w:p>
    <w:p w14:paraId="4D034E2A" w14:textId="779CDAD0" w:rsidR="00830AF4" w:rsidRPr="00CB4050" w:rsidRDefault="00830AF4" w:rsidP="00CB4050">
      <w:pPr>
        <w:pStyle w:val="REG-Pi"/>
      </w:pPr>
      <w:r w:rsidRPr="00CB4050">
        <w:rPr>
          <w:rFonts w:eastAsia="TimesNewRomanPSMT"/>
        </w:rPr>
        <w:t xml:space="preserve">(ii) </w:t>
      </w:r>
      <w:r w:rsidR="00CB4050" w:rsidRPr="00CB4050">
        <w:tab/>
      </w:r>
      <w:r w:rsidRPr="00CB4050">
        <w:rPr>
          <w:rFonts w:eastAsia="TimesNewRomanPSMT"/>
        </w:rPr>
        <w:t>schools and skillful assessment to facilitate learning and reduce disparities;</w:t>
      </w:r>
      <w:r w:rsidR="00CB4050" w:rsidRPr="00CB4050">
        <w:t xml:space="preserve"> </w:t>
      </w:r>
      <w:r w:rsidRPr="00CB4050">
        <w:rPr>
          <w:rFonts w:eastAsia="TimesNewRomanPSMT"/>
        </w:rPr>
        <w:t>and</w:t>
      </w:r>
    </w:p>
    <w:p w14:paraId="57835E37" w14:textId="77777777" w:rsidR="00CB4050" w:rsidRPr="00CB4050" w:rsidRDefault="00CB4050" w:rsidP="00CB4050">
      <w:pPr>
        <w:pStyle w:val="REG-Pi"/>
        <w:rPr>
          <w:rFonts w:eastAsia="TimesNewRomanPSMT"/>
        </w:rPr>
      </w:pPr>
    </w:p>
    <w:p w14:paraId="62C55ED9" w14:textId="317CB198" w:rsidR="00830AF4" w:rsidRPr="00CB4050" w:rsidRDefault="00830AF4" w:rsidP="00CB4050">
      <w:pPr>
        <w:pStyle w:val="REG-Pa"/>
      </w:pPr>
      <w:r w:rsidRPr="00CB4050">
        <w:t xml:space="preserve">(e) </w:t>
      </w:r>
      <w:r w:rsidR="00CB4050" w:rsidRPr="00CB4050">
        <w:tab/>
      </w:r>
      <w:r w:rsidRPr="00CB4050">
        <w:t>competencies that encompass knowledge, skills and attitudes, and are linked to national</w:t>
      </w:r>
      <w:r w:rsidR="00CB4050" w:rsidRPr="00CB4050">
        <w:t xml:space="preserve"> </w:t>
      </w:r>
      <w:r w:rsidRPr="00CB4050">
        <w:t>goals for education and positive participation in society.</w:t>
      </w:r>
    </w:p>
    <w:p w14:paraId="17B5F0FC" w14:textId="77777777" w:rsidR="00CB4050" w:rsidRPr="00830AF4" w:rsidRDefault="00CB4050" w:rsidP="00830AF4">
      <w:pPr>
        <w:pStyle w:val="REG-P0"/>
      </w:pPr>
    </w:p>
    <w:p w14:paraId="48D48DBD" w14:textId="05E04AED" w:rsidR="00830AF4" w:rsidRDefault="00830AF4" w:rsidP="00430DBA">
      <w:pPr>
        <w:pStyle w:val="REG-P0"/>
        <w:jc w:val="center"/>
      </w:pPr>
      <w:r w:rsidRPr="00830AF4">
        <w:t>PART 2</w:t>
      </w:r>
    </w:p>
    <w:p w14:paraId="08A70B91" w14:textId="77777777" w:rsidR="00430DBA" w:rsidRPr="00830AF4" w:rsidRDefault="00430DBA" w:rsidP="00430DBA">
      <w:pPr>
        <w:pStyle w:val="REG-P0"/>
        <w:jc w:val="center"/>
      </w:pPr>
    </w:p>
    <w:p w14:paraId="1D4E5C83" w14:textId="6C42D329" w:rsidR="00830AF4" w:rsidRDefault="00830AF4" w:rsidP="00430DBA">
      <w:pPr>
        <w:pStyle w:val="REG-P0"/>
        <w:jc w:val="center"/>
      </w:pPr>
      <w:r w:rsidRPr="00830AF4">
        <w:t>LEARNERS AT STATE SCHOOLS</w:t>
      </w:r>
    </w:p>
    <w:p w14:paraId="5AABCAE6" w14:textId="77777777" w:rsidR="00430DBA" w:rsidRPr="00830AF4" w:rsidRDefault="00430DBA" w:rsidP="00430DBA">
      <w:pPr>
        <w:pStyle w:val="REG-P0"/>
        <w:jc w:val="center"/>
      </w:pPr>
    </w:p>
    <w:p w14:paraId="623FC0B0" w14:textId="77777777" w:rsidR="00830AF4" w:rsidRPr="00830AF4" w:rsidRDefault="00830AF4" w:rsidP="00830AF4">
      <w:pPr>
        <w:pStyle w:val="REG-P0"/>
        <w:rPr>
          <w:b/>
          <w:bCs/>
        </w:rPr>
      </w:pPr>
      <w:r w:rsidRPr="00830AF4">
        <w:rPr>
          <w:b/>
          <w:bCs/>
        </w:rPr>
        <w:t>Admission to State schools</w:t>
      </w:r>
    </w:p>
    <w:p w14:paraId="4EF73D99" w14:textId="77777777" w:rsidR="00430DBA" w:rsidRDefault="00430DBA" w:rsidP="00830AF4">
      <w:pPr>
        <w:pStyle w:val="REG-P0"/>
        <w:rPr>
          <w:b/>
          <w:bCs/>
        </w:rPr>
      </w:pPr>
    </w:p>
    <w:p w14:paraId="44BB9EC5" w14:textId="2803AABB" w:rsidR="00830AF4" w:rsidRDefault="00830AF4" w:rsidP="00430DBA">
      <w:pPr>
        <w:pStyle w:val="REG-P1"/>
      </w:pPr>
      <w:r w:rsidRPr="00830AF4">
        <w:rPr>
          <w:b/>
          <w:bCs/>
        </w:rPr>
        <w:t xml:space="preserve">3. </w:t>
      </w:r>
      <w:r w:rsidR="00430DBA">
        <w:rPr>
          <w:b/>
          <w:bCs/>
        </w:rPr>
        <w:tab/>
      </w:r>
      <w:r w:rsidRPr="00830AF4">
        <w:t xml:space="preserve">(1) </w:t>
      </w:r>
      <w:r w:rsidR="00430DBA">
        <w:tab/>
      </w:r>
      <w:r w:rsidRPr="00830AF4">
        <w:t>An application for admission of a learner to a State school referred to in</w:t>
      </w:r>
      <w:r w:rsidR="00430DBA">
        <w:t xml:space="preserve"> </w:t>
      </w:r>
      <w:r w:rsidRPr="00830AF4">
        <w:t>section 20(1) of the Act must be made in the form of Form 1 set out in Annexure 4.</w:t>
      </w:r>
    </w:p>
    <w:p w14:paraId="2FB98381" w14:textId="77777777" w:rsidR="00430DBA" w:rsidRPr="00830AF4" w:rsidRDefault="00430DBA" w:rsidP="00430DBA">
      <w:pPr>
        <w:pStyle w:val="REG-P1"/>
      </w:pPr>
    </w:p>
    <w:p w14:paraId="1E8A8FBC" w14:textId="273F7BAD" w:rsidR="00830AF4" w:rsidRPr="00830AF4" w:rsidRDefault="00830AF4" w:rsidP="00430DBA">
      <w:pPr>
        <w:pStyle w:val="REG-P1"/>
      </w:pPr>
      <w:r w:rsidRPr="00830AF4">
        <w:t xml:space="preserve">(2) </w:t>
      </w:r>
      <w:r w:rsidR="00430DBA">
        <w:tab/>
      </w:r>
      <w:r w:rsidRPr="00830AF4">
        <w:t>A parent applying for admission of a child in any grade at a State school must</w:t>
      </w:r>
      <w:r w:rsidR="00430DBA">
        <w:t xml:space="preserve"> </w:t>
      </w:r>
      <w:r w:rsidRPr="00830AF4">
        <w:t xml:space="preserve">submit, as proof of the appropriate age and correct name of the child </w:t>
      </w:r>
      <w:r w:rsidR="00430DBA">
        <w:rPr>
          <w:rFonts w:hint="eastAsia"/>
        </w:rPr>
        <w:t>-</w:t>
      </w:r>
    </w:p>
    <w:p w14:paraId="373AD7E3" w14:textId="77777777" w:rsidR="00430DBA" w:rsidRDefault="00430DBA" w:rsidP="00430DBA">
      <w:pPr>
        <w:pStyle w:val="REG-Pa"/>
      </w:pPr>
    </w:p>
    <w:p w14:paraId="44B8DF5C" w14:textId="531712D8" w:rsidR="00830AF4" w:rsidRPr="00830AF4" w:rsidRDefault="00830AF4" w:rsidP="00430DBA">
      <w:pPr>
        <w:pStyle w:val="REG-Pa"/>
      </w:pPr>
      <w:r w:rsidRPr="00830AF4">
        <w:t xml:space="preserve">(a) </w:t>
      </w:r>
      <w:r w:rsidR="00430DBA">
        <w:tab/>
      </w:r>
      <w:r w:rsidRPr="00830AF4">
        <w:t>a birth certificate; or</w:t>
      </w:r>
    </w:p>
    <w:p w14:paraId="6E084ACD" w14:textId="77777777" w:rsidR="00430DBA" w:rsidRDefault="00430DBA" w:rsidP="00430DBA">
      <w:pPr>
        <w:pStyle w:val="REG-Pa"/>
      </w:pPr>
    </w:p>
    <w:p w14:paraId="035DB1E1" w14:textId="22493879" w:rsidR="00830AF4" w:rsidRPr="00830AF4" w:rsidRDefault="00830AF4" w:rsidP="00430DBA">
      <w:pPr>
        <w:pStyle w:val="REG-Pa"/>
      </w:pPr>
      <w:r w:rsidRPr="00830AF4">
        <w:t xml:space="preserve">(b) </w:t>
      </w:r>
      <w:r w:rsidR="00430DBA">
        <w:tab/>
      </w:r>
      <w:r w:rsidRPr="00830AF4">
        <w:t>a passport; or</w:t>
      </w:r>
    </w:p>
    <w:p w14:paraId="1B8AC4D8" w14:textId="77777777" w:rsidR="00430DBA" w:rsidRDefault="00430DBA" w:rsidP="00430DBA">
      <w:pPr>
        <w:pStyle w:val="REG-Pa"/>
      </w:pPr>
    </w:p>
    <w:p w14:paraId="3C7DB5F7" w14:textId="388D3082" w:rsidR="00830AF4" w:rsidRPr="00830AF4" w:rsidRDefault="00830AF4" w:rsidP="00430DBA">
      <w:pPr>
        <w:pStyle w:val="REG-Pa"/>
      </w:pPr>
      <w:r w:rsidRPr="00830AF4">
        <w:t xml:space="preserve">(c) </w:t>
      </w:r>
      <w:r w:rsidR="00430DBA">
        <w:tab/>
      </w:r>
      <w:r w:rsidRPr="00830AF4">
        <w:t>a medical passport; or</w:t>
      </w:r>
    </w:p>
    <w:p w14:paraId="60176E36" w14:textId="77777777" w:rsidR="00430DBA" w:rsidRDefault="00430DBA" w:rsidP="00430DBA">
      <w:pPr>
        <w:pStyle w:val="REG-Pa"/>
      </w:pPr>
    </w:p>
    <w:p w14:paraId="3D536257" w14:textId="011D677A" w:rsidR="00830AF4" w:rsidRDefault="00830AF4" w:rsidP="00430DBA">
      <w:pPr>
        <w:pStyle w:val="REG-Pa"/>
      </w:pPr>
      <w:r w:rsidRPr="00830AF4">
        <w:t xml:space="preserve">(d) </w:t>
      </w:r>
      <w:r w:rsidR="00430DBA">
        <w:tab/>
      </w:r>
      <w:r w:rsidRPr="00830AF4">
        <w:t>a baptism card; or</w:t>
      </w:r>
    </w:p>
    <w:p w14:paraId="17F4BC84" w14:textId="77777777" w:rsidR="00430DBA" w:rsidRDefault="00430DBA" w:rsidP="00430DBA">
      <w:pPr>
        <w:pStyle w:val="REG-Pa"/>
      </w:pPr>
    </w:p>
    <w:p w14:paraId="42F06697" w14:textId="5E1648D3" w:rsidR="00830AF4" w:rsidRPr="00830AF4" w:rsidRDefault="00830AF4" w:rsidP="00430DBA">
      <w:pPr>
        <w:pStyle w:val="REG-Pa"/>
      </w:pPr>
      <w:r w:rsidRPr="00830AF4">
        <w:t xml:space="preserve">(e) </w:t>
      </w:r>
      <w:r w:rsidR="00430DBA">
        <w:tab/>
      </w:r>
      <w:r w:rsidRPr="00830AF4">
        <w:t>a sworn declaration by the parent; or</w:t>
      </w:r>
    </w:p>
    <w:p w14:paraId="46C9EFCC" w14:textId="77777777" w:rsidR="00430DBA" w:rsidRDefault="00430DBA" w:rsidP="00430DBA">
      <w:pPr>
        <w:pStyle w:val="REG-Pa"/>
      </w:pPr>
    </w:p>
    <w:p w14:paraId="1B9C9788" w14:textId="09EF923D" w:rsidR="00830AF4" w:rsidRPr="00830AF4" w:rsidRDefault="00830AF4" w:rsidP="00430DBA">
      <w:pPr>
        <w:pStyle w:val="REG-Pa"/>
      </w:pPr>
      <w:r w:rsidRPr="00830AF4">
        <w:lastRenderedPageBreak/>
        <w:t xml:space="preserve">(f) </w:t>
      </w:r>
      <w:r w:rsidR="00430DBA">
        <w:tab/>
      </w:r>
      <w:r w:rsidRPr="00830AF4">
        <w:t xml:space="preserve">a declaration from </w:t>
      </w:r>
      <w:r w:rsidR="00430DBA">
        <w:rPr>
          <w:rFonts w:hint="eastAsia"/>
        </w:rPr>
        <w:t>-</w:t>
      </w:r>
    </w:p>
    <w:p w14:paraId="7C51DA98" w14:textId="77777777" w:rsidR="00430DBA" w:rsidRDefault="00430DBA" w:rsidP="00430DBA">
      <w:pPr>
        <w:pStyle w:val="REG-Pa"/>
      </w:pPr>
    </w:p>
    <w:p w14:paraId="616E0CBA" w14:textId="42F64214" w:rsidR="00830AF4" w:rsidRPr="00430DBA" w:rsidRDefault="00830AF4" w:rsidP="00430DBA">
      <w:pPr>
        <w:pStyle w:val="REG-Pi"/>
      </w:pPr>
      <w:r w:rsidRPr="00430DBA">
        <w:rPr>
          <w:rFonts w:eastAsia="TimesNewRomanPSMT"/>
        </w:rPr>
        <w:t xml:space="preserve">(i) </w:t>
      </w:r>
      <w:r w:rsidR="00430DBA" w:rsidRPr="00430DBA">
        <w:tab/>
      </w:r>
      <w:r w:rsidRPr="00430DBA">
        <w:rPr>
          <w:rFonts w:eastAsia="TimesNewRomanPSMT"/>
        </w:rPr>
        <w:t>the regional councillor concerned; or</w:t>
      </w:r>
    </w:p>
    <w:p w14:paraId="0FFB8601" w14:textId="77777777" w:rsidR="00430DBA" w:rsidRPr="00430DBA" w:rsidRDefault="00430DBA" w:rsidP="00430DBA">
      <w:pPr>
        <w:pStyle w:val="REG-Pi"/>
      </w:pPr>
    </w:p>
    <w:p w14:paraId="55EB30FB" w14:textId="47BF465F" w:rsidR="00830AF4" w:rsidRPr="00430DBA" w:rsidRDefault="00830AF4" w:rsidP="00430DBA">
      <w:pPr>
        <w:pStyle w:val="REG-Pi"/>
      </w:pPr>
      <w:r w:rsidRPr="00430DBA">
        <w:rPr>
          <w:rFonts w:eastAsia="TimesNewRomanPSMT"/>
        </w:rPr>
        <w:t xml:space="preserve">(ii) </w:t>
      </w:r>
      <w:r w:rsidR="00430DBA" w:rsidRPr="00430DBA">
        <w:tab/>
      </w:r>
      <w:r w:rsidRPr="00430DBA">
        <w:rPr>
          <w:rFonts w:eastAsia="TimesNewRomanPSMT"/>
        </w:rPr>
        <w:t>the headmen of the village.</w:t>
      </w:r>
    </w:p>
    <w:p w14:paraId="303BDE22" w14:textId="77777777" w:rsidR="00430DBA" w:rsidRPr="00830AF4" w:rsidRDefault="00430DBA" w:rsidP="00830AF4">
      <w:pPr>
        <w:pStyle w:val="REG-P0"/>
      </w:pPr>
    </w:p>
    <w:p w14:paraId="65C61914" w14:textId="2389530F" w:rsidR="00830AF4" w:rsidRPr="00830AF4" w:rsidRDefault="00830AF4" w:rsidP="00430DBA">
      <w:pPr>
        <w:pStyle w:val="REG-P1"/>
      </w:pPr>
      <w:r w:rsidRPr="00830AF4">
        <w:t xml:space="preserve">(3) </w:t>
      </w:r>
      <w:r w:rsidR="00430DBA">
        <w:tab/>
      </w:r>
      <w:r w:rsidRPr="00830AF4">
        <w:t>A parent who enrols a child with any of the documents listed in paragraph (b) to (f)</w:t>
      </w:r>
      <w:r w:rsidR="00430DBA">
        <w:t xml:space="preserve"> </w:t>
      </w:r>
      <w:r w:rsidRPr="00830AF4">
        <w:t>must ensure that they obtain a birth certificate for the child before the end of primary school.</w:t>
      </w:r>
    </w:p>
    <w:p w14:paraId="2F740A7A" w14:textId="47D24F77" w:rsidR="00CB5C7A" w:rsidRDefault="00CB5C7A" w:rsidP="00830AF4">
      <w:pPr>
        <w:pStyle w:val="REG-P0"/>
      </w:pPr>
    </w:p>
    <w:p w14:paraId="6A3F692F" w14:textId="33BA0124" w:rsidR="00B3518C" w:rsidRDefault="00B3518C" w:rsidP="00B3518C">
      <w:pPr>
        <w:pStyle w:val="REG-Amend"/>
      </w:pPr>
      <w:r>
        <w:t xml:space="preserve">[The singular word “paragraph” should be the plural word </w:t>
      </w:r>
      <w:r>
        <w:br/>
        <w:t>“paragraphs” to be grammatically correct.]</w:t>
      </w:r>
    </w:p>
    <w:p w14:paraId="629B4EE5" w14:textId="77777777" w:rsidR="00B3518C" w:rsidRDefault="00B3518C" w:rsidP="00830AF4">
      <w:pPr>
        <w:pStyle w:val="REG-P0"/>
      </w:pPr>
    </w:p>
    <w:p w14:paraId="7BBCF944" w14:textId="6C3B0678" w:rsidR="00830AF4" w:rsidRPr="00830AF4" w:rsidRDefault="00830AF4" w:rsidP="00CB5C7A">
      <w:pPr>
        <w:pStyle w:val="REG-P1"/>
      </w:pPr>
      <w:r w:rsidRPr="00830AF4">
        <w:t xml:space="preserve">(4) </w:t>
      </w:r>
      <w:r w:rsidR="00430DBA">
        <w:tab/>
      </w:r>
      <w:r w:rsidRPr="00830AF4">
        <w:t xml:space="preserve">A State school must admit a child at a State school </w:t>
      </w:r>
      <w:r w:rsidR="00430DBA">
        <w:rPr>
          <w:rFonts w:hint="eastAsia"/>
        </w:rPr>
        <w:t>-</w:t>
      </w:r>
    </w:p>
    <w:p w14:paraId="5E385F9A" w14:textId="77777777" w:rsidR="00CB5C7A" w:rsidRDefault="00CB5C7A" w:rsidP="00830AF4">
      <w:pPr>
        <w:pStyle w:val="REG-P0"/>
      </w:pPr>
    </w:p>
    <w:p w14:paraId="1BB3A037" w14:textId="53BCB595" w:rsidR="00830AF4" w:rsidRPr="00830AF4" w:rsidRDefault="00830AF4" w:rsidP="00CB5C7A">
      <w:pPr>
        <w:pStyle w:val="REG-Pa"/>
      </w:pPr>
      <w:r w:rsidRPr="00830AF4">
        <w:t xml:space="preserve">(a) </w:t>
      </w:r>
      <w:r w:rsidR="00430DBA">
        <w:tab/>
      </w:r>
      <w:r w:rsidRPr="00830AF4">
        <w:t xml:space="preserve">if the child reaches the age of </w:t>
      </w:r>
      <w:r w:rsidR="00FE6BCC">
        <w:rPr>
          <w:rFonts w:hint="eastAsia"/>
        </w:rPr>
        <w:t>-</w:t>
      </w:r>
    </w:p>
    <w:p w14:paraId="33A4386D" w14:textId="77777777" w:rsidR="00CB5C7A" w:rsidRDefault="00CB5C7A" w:rsidP="00830AF4">
      <w:pPr>
        <w:pStyle w:val="REG-P0"/>
      </w:pPr>
    </w:p>
    <w:p w14:paraId="4A918836" w14:textId="4ED68AB5" w:rsidR="00830AF4" w:rsidRDefault="00830AF4" w:rsidP="00CB5C7A">
      <w:pPr>
        <w:pStyle w:val="REG-Pi"/>
      </w:pPr>
      <w:r w:rsidRPr="00830AF4">
        <w:t xml:space="preserve">(i) </w:t>
      </w:r>
      <w:r w:rsidR="00430DBA">
        <w:tab/>
      </w:r>
      <w:r w:rsidRPr="00830AF4">
        <w:t>five years before January in the year in which the admission is applied for</w:t>
      </w:r>
      <w:r w:rsidR="00CB5C7A">
        <w:t xml:space="preserve"> </w:t>
      </w:r>
      <w:r w:rsidRPr="00830AF4">
        <w:t>in respect of Pre</w:t>
      </w:r>
      <w:r w:rsidR="00FE6BCC">
        <w:rPr>
          <w:rFonts w:hint="eastAsia"/>
        </w:rPr>
        <w:t>-</w:t>
      </w:r>
      <w:r w:rsidRPr="00830AF4">
        <w:t>Primary level; or</w:t>
      </w:r>
    </w:p>
    <w:p w14:paraId="06659E50" w14:textId="77777777" w:rsidR="00CB5C7A" w:rsidRPr="00830AF4" w:rsidRDefault="00CB5C7A" w:rsidP="00CB5C7A">
      <w:pPr>
        <w:pStyle w:val="REG-Pi"/>
      </w:pPr>
    </w:p>
    <w:p w14:paraId="024B7944" w14:textId="48984D3E" w:rsidR="00830AF4" w:rsidRDefault="00830AF4" w:rsidP="00CB5C7A">
      <w:pPr>
        <w:pStyle w:val="REG-Pi"/>
      </w:pPr>
      <w:r w:rsidRPr="00830AF4">
        <w:t xml:space="preserve">(ii) </w:t>
      </w:r>
      <w:r w:rsidR="00430DBA">
        <w:tab/>
      </w:r>
      <w:r w:rsidRPr="00830AF4">
        <w:t>six years before January of the year in which the admission of the child is</w:t>
      </w:r>
      <w:r w:rsidR="00CB5C7A">
        <w:t xml:space="preserve"> </w:t>
      </w:r>
      <w:r w:rsidRPr="00830AF4">
        <w:t>applied for in respect of Grade 1; or</w:t>
      </w:r>
    </w:p>
    <w:p w14:paraId="15D82E73" w14:textId="77777777" w:rsidR="00CB5C7A" w:rsidRPr="00830AF4" w:rsidRDefault="00CB5C7A" w:rsidP="00CB5C7A">
      <w:pPr>
        <w:pStyle w:val="REG-Pi"/>
      </w:pPr>
    </w:p>
    <w:p w14:paraId="26EFF313" w14:textId="4872FEFF" w:rsidR="00830AF4" w:rsidRPr="00830AF4" w:rsidRDefault="00830AF4" w:rsidP="00CB5C7A">
      <w:pPr>
        <w:pStyle w:val="REG-Pa"/>
      </w:pPr>
      <w:r w:rsidRPr="00830AF4">
        <w:t xml:space="preserve">(b) </w:t>
      </w:r>
      <w:r w:rsidR="00430DBA">
        <w:tab/>
      </w:r>
      <w:r w:rsidRPr="00830AF4">
        <w:t>during the course of the first 15 school days of the first school term of the year</w:t>
      </w:r>
      <w:r w:rsidR="00CB5C7A">
        <w:t xml:space="preserve"> </w:t>
      </w:r>
      <w:r w:rsidRPr="00830AF4">
        <w:t xml:space="preserve">concerned, that child </w:t>
      </w:r>
      <w:r w:rsidR="00CB5C7A">
        <w:rPr>
          <w:rFonts w:hint="eastAsia"/>
        </w:rPr>
        <w:t>-</w:t>
      </w:r>
    </w:p>
    <w:p w14:paraId="3ADF3B99" w14:textId="77777777" w:rsidR="00CB5C7A" w:rsidRDefault="00CB5C7A" w:rsidP="00CB5C7A">
      <w:pPr>
        <w:pStyle w:val="REG-Pi"/>
      </w:pPr>
    </w:p>
    <w:p w14:paraId="4697C7EA" w14:textId="505569AF" w:rsidR="00830AF4" w:rsidRDefault="00830AF4" w:rsidP="00CB5C7A">
      <w:pPr>
        <w:pStyle w:val="REG-Pi"/>
      </w:pPr>
      <w:r w:rsidRPr="00830AF4">
        <w:t xml:space="preserve">(i) </w:t>
      </w:r>
      <w:r w:rsidR="00430DBA">
        <w:tab/>
      </w:r>
      <w:r w:rsidRPr="00830AF4">
        <w:t>has already been admitted to one school during the course of those days</w:t>
      </w:r>
      <w:r w:rsidR="00CB5C7A">
        <w:t xml:space="preserve"> </w:t>
      </w:r>
      <w:r w:rsidRPr="00830AF4">
        <w:t>and is only being transferred to another school;</w:t>
      </w:r>
    </w:p>
    <w:p w14:paraId="77C4314B" w14:textId="77777777" w:rsidR="00CB5C7A" w:rsidRPr="00830AF4" w:rsidRDefault="00CB5C7A" w:rsidP="00CB5C7A">
      <w:pPr>
        <w:pStyle w:val="REG-Pi"/>
      </w:pPr>
    </w:p>
    <w:p w14:paraId="3AEF6A00" w14:textId="2B5B9884" w:rsidR="00830AF4" w:rsidRDefault="00830AF4" w:rsidP="00CB5C7A">
      <w:pPr>
        <w:pStyle w:val="REG-Pi"/>
      </w:pPr>
      <w:r w:rsidRPr="00830AF4">
        <w:t xml:space="preserve">(ii) </w:t>
      </w:r>
      <w:r w:rsidR="00430DBA">
        <w:tab/>
      </w:r>
      <w:r w:rsidRPr="00830AF4">
        <w:t>for health reasons, pregnancy, physical violence, sexual abuse or other</w:t>
      </w:r>
      <w:r w:rsidR="00CB5C7A">
        <w:t xml:space="preserve"> </w:t>
      </w:r>
      <w:r w:rsidRPr="00830AF4">
        <w:t>reason approved in writing by the regional director on a request from the</w:t>
      </w:r>
      <w:r w:rsidR="00CB5C7A">
        <w:t xml:space="preserve"> </w:t>
      </w:r>
      <w:r w:rsidRPr="00830AF4">
        <w:t>parent, was unable to attend State school or another school during the</w:t>
      </w:r>
      <w:r w:rsidR="00CB5C7A">
        <w:t xml:space="preserve"> </w:t>
      </w:r>
      <w:r w:rsidRPr="00830AF4">
        <w:t>course of those days; or</w:t>
      </w:r>
    </w:p>
    <w:p w14:paraId="73F6C329" w14:textId="77777777" w:rsidR="00CB5C7A" w:rsidRPr="00830AF4" w:rsidRDefault="00CB5C7A" w:rsidP="00CB5C7A">
      <w:pPr>
        <w:pStyle w:val="REG-Pi"/>
      </w:pPr>
    </w:p>
    <w:p w14:paraId="744A18C6" w14:textId="3B1B7124" w:rsidR="00830AF4" w:rsidRDefault="00830AF4" w:rsidP="00CB5C7A">
      <w:pPr>
        <w:pStyle w:val="REG-Pi"/>
      </w:pPr>
      <w:r w:rsidRPr="00830AF4">
        <w:t xml:space="preserve">(iii) </w:t>
      </w:r>
      <w:r w:rsidR="00430DBA">
        <w:tab/>
      </w:r>
      <w:r w:rsidRPr="00830AF4">
        <w:t>is subject to compulsory school attendance in terms of section 9(1) of the</w:t>
      </w:r>
      <w:r w:rsidR="00CB5C7A">
        <w:t xml:space="preserve"> </w:t>
      </w:r>
      <w:r w:rsidRPr="00830AF4">
        <w:t>Act.</w:t>
      </w:r>
    </w:p>
    <w:p w14:paraId="26D03EBB" w14:textId="77777777" w:rsidR="00CB5C7A" w:rsidRPr="00830AF4" w:rsidRDefault="00CB5C7A" w:rsidP="00CB5C7A">
      <w:pPr>
        <w:pStyle w:val="REG-Pi"/>
      </w:pPr>
    </w:p>
    <w:p w14:paraId="59A563AE" w14:textId="4AA79714" w:rsidR="00830AF4" w:rsidRPr="00830AF4" w:rsidRDefault="00830AF4" w:rsidP="00CB5C7A">
      <w:pPr>
        <w:pStyle w:val="REG-P1"/>
      </w:pPr>
      <w:r w:rsidRPr="00830AF4">
        <w:t xml:space="preserve">(5) </w:t>
      </w:r>
      <w:r w:rsidR="00430DBA">
        <w:tab/>
      </w:r>
      <w:r w:rsidRPr="00830AF4">
        <w:t xml:space="preserve">If a child older than six years </w:t>
      </w:r>
      <w:r w:rsidR="00CB5C7A">
        <w:rPr>
          <w:rFonts w:hint="eastAsia"/>
        </w:rPr>
        <w:t>-</w:t>
      </w:r>
    </w:p>
    <w:p w14:paraId="72EA967F" w14:textId="77777777" w:rsidR="00CB5C7A" w:rsidRDefault="00CB5C7A" w:rsidP="00CB5C7A">
      <w:pPr>
        <w:pStyle w:val="REG-Pa"/>
      </w:pPr>
    </w:p>
    <w:p w14:paraId="38EDFEE0" w14:textId="41AF089F" w:rsidR="00830AF4" w:rsidRPr="00830AF4" w:rsidRDefault="00830AF4" w:rsidP="00CB5C7A">
      <w:pPr>
        <w:pStyle w:val="REG-Pa"/>
      </w:pPr>
      <w:r w:rsidRPr="00830AF4">
        <w:t xml:space="preserve">(a) </w:t>
      </w:r>
      <w:r w:rsidR="00430DBA">
        <w:tab/>
      </w:r>
      <w:r w:rsidRPr="00830AF4">
        <w:t>has not been enrolled in any school; or</w:t>
      </w:r>
    </w:p>
    <w:p w14:paraId="31FD0AF5" w14:textId="77777777" w:rsidR="00CB5C7A" w:rsidRDefault="00CB5C7A" w:rsidP="00CB5C7A">
      <w:pPr>
        <w:pStyle w:val="REG-Pa"/>
      </w:pPr>
    </w:p>
    <w:p w14:paraId="1D57AA19" w14:textId="400FF2B1" w:rsidR="00830AF4" w:rsidRDefault="00830AF4" w:rsidP="00CB5C7A">
      <w:pPr>
        <w:pStyle w:val="REG-Pa"/>
      </w:pPr>
      <w:r w:rsidRPr="00830AF4">
        <w:t xml:space="preserve">(b) </w:t>
      </w:r>
      <w:r w:rsidR="00430DBA">
        <w:tab/>
      </w:r>
      <w:r w:rsidRPr="00830AF4">
        <w:t>has been enrolled in a school but could not complete his or her primary education,</w:t>
      </w:r>
    </w:p>
    <w:p w14:paraId="3EDE4EA3" w14:textId="77777777" w:rsidR="00CB5C7A" w:rsidRPr="00830AF4" w:rsidRDefault="00CB5C7A" w:rsidP="00CB5C7A">
      <w:pPr>
        <w:pStyle w:val="REG-Pa"/>
      </w:pPr>
    </w:p>
    <w:p w14:paraId="5659E669" w14:textId="2B1843AE" w:rsidR="00830AF4" w:rsidRDefault="00830AF4" w:rsidP="00CB5C7A">
      <w:pPr>
        <w:pStyle w:val="REG-P0"/>
      </w:pPr>
      <w:r w:rsidRPr="00830AF4">
        <w:t>and is enrolled in a grade appropriate to his or her age, he or she, in order to be at same level with</w:t>
      </w:r>
      <w:r w:rsidR="00CB5C7A">
        <w:t xml:space="preserve"> </w:t>
      </w:r>
      <w:r w:rsidRPr="00830AF4">
        <w:t>others, must receive appropriate support from the State school where he or she is enrolled in such</w:t>
      </w:r>
      <w:r w:rsidR="00CB5C7A">
        <w:t xml:space="preserve"> </w:t>
      </w:r>
      <w:r w:rsidRPr="00830AF4">
        <w:t>manner and within such time</w:t>
      </w:r>
      <w:r w:rsidR="00FE6BCC">
        <w:rPr>
          <w:rFonts w:hint="eastAsia"/>
        </w:rPr>
        <w:t>-</w:t>
      </w:r>
      <w:r w:rsidRPr="00830AF4">
        <w:t>limits as the regional director and the school management may direct.</w:t>
      </w:r>
    </w:p>
    <w:p w14:paraId="39A017E8" w14:textId="49E6B3E4" w:rsidR="00CB5C7A" w:rsidRDefault="00CB5C7A" w:rsidP="00CB5C7A">
      <w:pPr>
        <w:pStyle w:val="REG-P0"/>
      </w:pPr>
    </w:p>
    <w:p w14:paraId="329018EE" w14:textId="47A8D547" w:rsidR="00B3518C" w:rsidRDefault="00B3518C" w:rsidP="00B3518C">
      <w:pPr>
        <w:pStyle w:val="REG-Amend"/>
      </w:pPr>
      <w:r>
        <w:t>[The word “the” appears to have been omitted before the phrase “same level”.]</w:t>
      </w:r>
    </w:p>
    <w:p w14:paraId="74B56456" w14:textId="77777777" w:rsidR="00B3518C" w:rsidRPr="00830AF4" w:rsidRDefault="00B3518C" w:rsidP="00CB5C7A">
      <w:pPr>
        <w:pStyle w:val="REG-P0"/>
      </w:pPr>
    </w:p>
    <w:p w14:paraId="51E9319F" w14:textId="7C38AE14" w:rsidR="00830AF4" w:rsidRPr="00830AF4" w:rsidRDefault="00830AF4" w:rsidP="00CB5C7A">
      <w:pPr>
        <w:pStyle w:val="REG-P1"/>
      </w:pPr>
      <w:r w:rsidRPr="00830AF4">
        <w:t xml:space="preserve">(6) </w:t>
      </w:r>
      <w:r w:rsidR="00430DBA">
        <w:tab/>
      </w:r>
      <w:r w:rsidRPr="00830AF4">
        <w:t xml:space="preserve">A State school may not admit a child in any grade if the child </w:t>
      </w:r>
      <w:r w:rsidR="00CB5C7A">
        <w:rPr>
          <w:rFonts w:hint="eastAsia"/>
        </w:rPr>
        <w:t>-</w:t>
      </w:r>
    </w:p>
    <w:p w14:paraId="25D521C5" w14:textId="77777777" w:rsidR="00CB5C7A" w:rsidRDefault="00CB5C7A" w:rsidP="00CB5C7A">
      <w:pPr>
        <w:pStyle w:val="REG-Pa"/>
      </w:pPr>
    </w:p>
    <w:p w14:paraId="7A2174AE" w14:textId="5F32402F" w:rsidR="00830AF4" w:rsidRPr="00830AF4" w:rsidRDefault="00830AF4" w:rsidP="00CB5C7A">
      <w:pPr>
        <w:pStyle w:val="REG-Pa"/>
        <w:rPr>
          <w:rFonts w:eastAsia="Times New Roman" w:cs="Times New Roman"/>
        </w:rPr>
      </w:pPr>
      <w:r w:rsidRPr="00830AF4">
        <w:rPr>
          <w:rFonts w:eastAsia="Times New Roman" w:cs="Times New Roman"/>
        </w:rPr>
        <w:t xml:space="preserve">(a) </w:t>
      </w:r>
      <w:r w:rsidR="00430DBA">
        <w:tab/>
      </w:r>
      <w:r w:rsidRPr="00830AF4">
        <w:rPr>
          <w:rFonts w:eastAsia="Times New Roman" w:cs="Times New Roman"/>
        </w:rPr>
        <w:t>is older than 10 years of age; and</w:t>
      </w:r>
    </w:p>
    <w:p w14:paraId="159E741F" w14:textId="77777777" w:rsidR="00CB5C7A" w:rsidRDefault="00CB5C7A" w:rsidP="00CB5C7A">
      <w:pPr>
        <w:pStyle w:val="REG-Pa"/>
      </w:pPr>
    </w:p>
    <w:p w14:paraId="708621D5" w14:textId="65CA1BEE" w:rsidR="00830AF4" w:rsidRPr="00830AF4" w:rsidRDefault="00830AF4" w:rsidP="00CB5C7A">
      <w:pPr>
        <w:pStyle w:val="REG-Pa"/>
        <w:rPr>
          <w:rFonts w:eastAsia="Times New Roman" w:cs="Times New Roman"/>
        </w:rPr>
      </w:pPr>
      <w:r w:rsidRPr="00830AF4">
        <w:rPr>
          <w:rFonts w:eastAsia="Times New Roman" w:cs="Times New Roman"/>
        </w:rPr>
        <w:t xml:space="preserve">(b) </w:t>
      </w:r>
      <w:r w:rsidR="00430DBA">
        <w:tab/>
      </w:r>
      <w:r w:rsidRPr="00830AF4">
        <w:rPr>
          <w:rFonts w:eastAsia="Times New Roman" w:cs="Times New Roman"/>
        </w:rPr>
        <w:t>has never attended school before,</w:t>
      </w:r>
    </w:p>
    <w:p w14:paraId="3906BC45" w14:textId="77777777" w:rsidR="00CB5C7A" w:rsidRDefault="00CB5C7A" w:rsidP="00CB5C7A">
      <w:pPr>
        <w:pStyle w:val="REG-Pa"/>
      </w:pPr>
    </w:p>
    <w:p w14:paraId="2101108A" w14:textId="48CEAA08" w:rsidR="00830AF4" w:rsidRPr="00830AF4" w:rsidRDefault="00830AF4" w:rsidP="00830AF4">
      <w:pPr>
        <w:pStyle w:val="REG-P0"/>
      </w:pPr>
      <w:r w:rsidRPr="00830AF4">
        <w:t>unless evaluation of the child as to which grade is appropriate to him or her has been conducted</w:t>
      </w:r>
      <w:r w:rsidR="00CB5C7A">
        <w:t xml:space="preserve"> </w:t>
      </w:r>
      <w:r w:rsidRPr="00830AF4">
        <w:t>by the State school and approved by the Executive Director.</w:t>
      </w:r>
    </w:p>
    <w:p w14:paraId="40E43009" w14:textId="0E9AF355" w:rsidR="00830AF4" w:rsidRPr="00830AF4" w:rsidRDefault="00830AF4" w:rsidP="00830AF4">
      <w:pPr>
        <w:pStyle w:val="REG-P0"/>
      </w:pPr>
    </w:p>
    <w:p w14:paraId="4FB57F63" w14:textId="687F6513" w:rsidR="00830AF4" w:rsidRDefault="00830AF4" w:rsidP="00CB5C7A">
      <w:pPr>
        <w:pStyle w:val="REG-P1"/>
      </w:pPr>
      <w:r w:rsidRPr="00830AF4">
        <w:t xml:space="preserve">(7) </w:t>
      </w:r>
      <w:r w:rsidR="00430DBA">
        <w:tab/>
      </w:r>
      <w:r w:rsidRPr="00830AF4">
        <w:t>If the Executive Director has not approved the admission of the child referred to</w:t>
      </w:r>
      <w:r w:rsidR="00CB5C7A">
        <w:t xml:space="preserve"> </w:t>
      </w:r>
      <w:r w:rsidRPr="00830AF4">
        <w:t>in subregulation (6) in any grade at a State school and the child is under 16 years of age, the Executive</w:t>
      </w:r>
      <w:r w:rsidR="00CB5C7A">
        <w:t xml:space="preserve"> </w:t>
      </w:r>
      <w:r w:rsidRPr="00830AF4">
        <w:t>Director must ensure the admission of the child to a literacy or adult education programme.</w:t>
      </w:r>
    </w:p>
    <w:p w14:paraId="7A556E87" w14:textId="77777777" w:rsidR="00CB5C7A" w:rsidRPr="00830AF4" w:rsidRDefault="00CB5C7A" w:rsidP="00CB5C7A">
      <w:pPr>
        <w:pStyle w:val="REG-P1"/>
      </w:pPr>
    </w:p>
    <w:p w14:paraId="68B0F564" w14:textId="2069E65F" w:rsidR="00830AF4" w:rsidRPr="00830AF4" w:rsidRDefault="00830AF4" w:rsidP="00CB5C7A">
      <w:pPr>
        <w:pStyle w:val="REG-P1"/>
      </w:pPr>
      <w:r w:rsidRPr="00830AF4">
        <w:t xml:space="preserve">(8) </w:t>
      </w:r>
      <w:r w:rsidR="00430DBA">
        <w:tab/>
      </w:r>
      <w:r w:rsidRPr="00830AF4">
        <w:t>A State school may admit in any grade a person who is older than 16 years but not</w:t>
      </w:r>
      <w:r w:rsidR="00CB5C7A">
        <w:t xml:space="preserve"> </w:t>
      </w:r>
      <w:r w:rsidRPr="00830AF4">
        <w:t xml:space="preserve">older than 21 years of age, if the person </w:t>
      </w:r>
      <w:r w:rsidR="00CB5C7A">
        <w:rPr>
          <w:rFonts w:hint="eastAsia"/>
        </w:rPr>
        <w:t>-</w:t>
      </w:r>
    </w:p>
    <w:p w14:paraId="66B99807" w14:textId="77777777" w:rsidR="00CB5C7A" w:rsidRDefault="00CB5C7A" w:rsidP="00CB5C7A">
      <w:pPr>
        <w:pStyle w:val="REG-Pa"/>
      </w:pPr>
    </w:p>
    <w:p w14:paraId="39AE3F48" w14:textId="3247CD41" w:rsidR="00830AF4" w:rsidRDefault="00830AF4" w:rsidP="00CB5C7A">
      <w:pPr>
        <w:pStyle w:val="REG-Pa"/>
      </w:pPr>
      <w:r w:rsidRPr="00830AF4">
        <w:t xml:space="preserve">(a) </w:t>
      </w:r>
      <w:r w:rsidR="00430DBA">
        <w:tab/>
      </w:r>
      <w:r w:rsidRPr="00830AF4">
        <w:t>had already been enrolled in a State school the previous year and was promoted to</w:t>
      </w:r>
      <w:r w:rsidR="00CB5C7A">
        <w:t xml:space="preserve"> </w:t>
      </w:r>
      <w:r w:rsidRPr="00830AF4">
        <w:t>the next grade; or</w:t>
      </w:r>
    </w:p>
    <w:p w14:paraId="079A0B5C" w14:textId="77777777" w:rsidR="00CB5C7A" w:rsidRPr="00830AF4" w:rsidRDefault="00CB5C7A" w:rsidP="00CB5C7A">
      <w:pPr>
        <w:pStyle w:val="REG-Pa"/>
      </w:pPr>
    </w:p>
    <w:p w14:paraId="64C0B122" w14:textId="74D5CD89" w:rsidR="00830AF4" w:rsidRDefault="00830AF4" w:rsidP="00CB5C7A">
      <w:pPr>
        <w:pStyle w:val="REG-Pa"/>
      </w:pPr>
      <w:r w:rsidRPr="00830AF4">
        <w:t xml:space="preserve">(b) </w:t>
      </w:r>
      <w:r w:rsidR="00430DBA">
        <w:tab/>
      </w:r>
      <w:r w:rsidRPr="00830AF4">
        <w:t>produces proof that he or she had been previously enrolled and attended school</w:t>
      </w:r>
      <w:r w:rsidR="00430DBA">
        <w:t xml:space="preserve"> </w:t>
      </w:r>
      <w:r w:rsidRPr="00830AF4">
        <w:t>but for health reasons could not continue attending school.</w:t>
      </w:r>
    </w:p>
    <w:p w14:paraId="493AE88C" w14:textId="77777777" w:rsidR="00CB5C7A" w:rsidRPr="00830AF4" w:rsidRDefault="00CB5C7A" w:rsidP="00CB5C7A">
      <w:pPr>
        <w:pStyle w:val="REG-Pa"/>
      </w:pPr>
    </w:p>
    <w:p w14:paraId="0B7C5E70" w14:textId="24CD3306" w:rsidR="00830AF4" w:rsidRDefault="00830AF4" w:rsidP="00CB5C7A">
      <w:pPr>
        <w:pStyle w:val="REG-P1"/>
      </w:pPr>
      <w:r w:rsidRPr="00830AF4">
        <w:t xml:space="preserve">(9) </w:t>
      </w:r>
      <w:r w:rsidR="00430DBA">
        <w:tab/>
      </w:r>
      <w:r w:rsidRPr="00830AF4">
        <w:t>A person who is older than 21 years of age may be admitted to adult education</w:t>
      </w:r>
      <w:r w:rsidR="00CB5C7A">
        <w:t xml:space="preserve"> </w:t>
      </w:r>
      <w:r w:rsidRPr="00830AF4">
        <w:t>and literacy programmes referred to in section 31(1) of the Act.</w:t>
      </w:r>
    </w:p>
    <w:p w14:paraId="6F2B33C2" w14:textId="77777777" w:rsidR="00CB5C7A" w:rsidRPr="00830AF4" w:rsidRDefault="00CB5C7A" w:rsidP="00CB5C7A">
      <w:pPr>
        <w:pStyle w:val="REG-P1"/>
      </w:pPr>
    </w:p>
    <w:p w14:paraId="3D3F986C" w14:textId="77777777" w:rsidR="00830AF4" w:rsidRPr="00830AF4" w:rsidRDefault="00830AF4" w:rsidP="00830AF4">
      <w:pPr>
        <w:pStyle w:val="REG-P0"/>
        <w:rPr>
          <w:b/>
          <w:bCs/>
        </w:rPr>
      </w:pPr>
      <w:r w:rsidRPr="00830AF4">
        <w:rPr>
          <w:b/>
          <w:bCs/>
        </w:rPr>
        <w:t>Attendance at State schools</w:t>
      </w:r>
    </w:p>
    <w:p w14:paraId="326D655F" w14:textId="77777777" w:rsidR="00FE6BCC" w:rsidRDefault="00FE6BCC" w:rsidP="00FE6BCC">
      <w:pPr>
        <w:pStyle w:val="REG-P1"/>
      </w:pPr>
    </w:p>
    <w:p w14:paraId="32F97C10" w14:textId="49D41479" w:rsidR="00830AF4" w:rsidRDefault="00830AF4" w:rsidP="00FE6BCC">
      <w:pPr>
        <w:pStyle w:val="REG-P1"/>
      </w:pPr>
      <w:r w:rsidRPr="00FE6BCC">
        <w:rPr>
          <w:b/>
        </w:rPr>
        <w:t>4.</w:t>
      </w:r>
      <w:r w:rsidRPr="00830AF4">
        <w:t xml:space="preserve"> </w:t>
      </w:r>
      <w:r w:rsidR="00FE6BCC">
        <w:tab/>
      </w:r>
      <w:r w:rsidRPr="00830AF4">
        <w:t xml:space="preserve">(1) </w:t>
      </w:r>
      <w:r w:rsidR="00FE6BCC">
        <w:tab/>
      </w:r>
      <w:r w:rsidRPr="00830AF4">
        <w:t>If a learner is absent from a State school, it is the responsibility of the</w:t>
      </w:r>
      <w:r w:rsidR="00FE6BCC">
        <w:t xml:space="preserve"> </w:t>
      </w:r>
      <w:r w:rsidRPr="00830AF4">
        <w:t>parent or the superintendent in the case of a boarder to inform the principal of the absence of the</w:t>
      </w:r>
      <w:r w:rsidR="00FE6BCC">
        <w:t xml:space="preserve"> </w:t>
      </w:r>
      <w:r w:rsidRPr="00830AF4">
        <w:t>learner.</w:t>
      </w:r>
    </w:p>
    <w:p w14:paraId="68224291" w14:textId="77777777" w:rsidR="00FE6BCC" w:rsidRPr="00830AF4" w:rsidRDefault="00FE6BCC" w:rsidP="00FE6BCC">
      <w:pPr>
        <w:pStyle w:val="REG-P1"/>
      </w:pPr>
    </w:p>
    <w:p w14:paraId="12146A45" w14:textId="27E40EE0" w:rsidR="00830AF4" w:rsidRPr="00830AF4" w:rsidRDefault="00830AF4" w:rsidP="00FE6BCC">
      <w:pPr>
        <w:pStyle w:val="REG-P1"/>
      </w:pPr>
      <w:r w:rsidRPr="00830AF4">
        <w:t xml:space="preserve">(2) </w:t>
      </w:r>
      <w:r w:rsidR="00FE6BCC">
        <w:tab/>
      </w:r>
      <w:r w:rsidRPr="00830AF4">
        <w:t>If a learner is absent for more than two consecutive school days because of illness,</w:t>
      </w:r>
      <w:r w:rsidR="00FE6BCC">
        <w:t xml:space="preserve"> </w:t>
      </w:r>
      <w:r w:rsidRPr="00830AF4">
        <w:t>the principal of a State school may require a medical certificate issued by a medical practitioner or</w:t>
      </w:r>
      <w:r w:rsidR="00FE6BCC">
        <w:t xml:space="preserve"> </w:t>
      </w:r>
      <w:r w:rsidRPr="00830AF4">
        <w:t xml:space="preserve">senior nurse on the establishment of a hospital or clinic, which </w:t>
      </w:r>
      <w:r w:rsidR="00FE6BCC">
        <w:rPr>
          <w:rFonts w:hint="eastAsia"/>
        </w:rPr>
        <w:t>-</w:t>
      </w:r>
    </w:p>
    <w:p w14:paraId="6DE8AE3F" w14:textId="77777777" w:rsidR="00FE6BCC" w:rsidRDefault="00FE6BCC" w:rsidP="00830AF4">
      <w:pPr>
        <w:pStyle w:val="REG-P0"/>
      </w:pPr>
    </w:p>
    <w:p w14:paraId="343DA0EC" w14:textId="00743154" w:rsidR="00830AF4" w:rsidRPr="00830AF4" w:rsidRDefault="00830AF4" w:rsidP="00FE6BCC">
      <w:pPr>
        <w:pStyle w:val="REG-Pa"/>
      </w:pPr>
      <w:r w:rsidRPr="00830AF4">
        <w:t xml:space="preserve">(a) </w:t>
      </w:r>
      <w:r w:rsidR="00FE6BCC">
        <w:tab/>
      </w:r>
      <w:r w:rsidRPr="00830AF4">
        <w:t>indicates the nature of the illness of the learner; and</w:t>
      </w:r>
    </w:p>
    <w:p w14:paraId="7EC952FF" w14:textId="77777777" w:rsidR="00FE6BCC" w:rsidRDefault="00FE6BCC" w:rsidP="00FE6BCC">
      <w:pPr>
        <w:pStyle w:val="REG-Pa"/>
      </w:pPr>
    </w:p>
    <w:p w14:paraId="3B535EFE" w14:textId="74410E2A" w:rsidR="00830AF4" w:rsidRDefault="00830AF4" w:rsidP="00FE6BCC">
      <w:pPr>
        <w:pStyle w:val="REG-Pa"/>
      </w:pPr>
      <w:r w:rsidRPr="00830AF4">
        <w:t xml:space="preserve">(b) </w:t>
      </w:r>
      <w:r w:rsidR="00FE6BCC">
        <w:tab/>
      </w:r>
      <w:r w:rsidRPr="00830AF4">
        <w:t>declares that the learner is unable to attend school during a specified period.</w:t>
      </w:r>
    </w:p>
    <w:p w14:paraId="0E20A7CB" w14:textId="77777777" w:rsidR="00FE6BCC" w:rsidRPr="00830AF4" w:rsidRDefault="00FE6BCC" w:rsidP="00FE6BCC">
      <w:pPr>
        <w:pStyle w:val="REG-Pa"/>
      </w:pPr>
    </w:p>
    <w:p w14:paraId="4CD3C978" w14:textId="4EA7D9E7" w:rsidR="00830AF4" w:rsidRDefault="00830AF4" w:rsidP="00FE6BCC">
      <w:pPr>
        <w:pStyle w:val="REG-P1"/>
      </w:pPr>
      <w:r w:rsidRPr="00830AF4">
        <w:t xml:space="preserve">(3) </w:t>
      </w:r>
      <w:r w:rsidR="00FE6BCC">
        <w:tab/>
      </w:r>
      <w:r w:rsidRPr="00830AF4">
        <w:t>If a learner is absent from a State school for two consecutive school days, the</w:t>
      </w:r>
      <w:r w:rsidR="00FE6BCC">
        <w:t xml:space="preserve"> </w:t>
      </w:r>
      <w:r w:rsidRPr="00830AF4">
        <w:t>principal must ascertain the cause for the absence of the learner, if it is not known.</w:t>
      </w:r>
    </w:p>
    <w:p w14:paraId="20230A5A" w14:textId="77777777" w:rsidR="00FE6BCC" w:rsidRPr="00830AF4" w:rsidRDefault="00FE6BCC" w:rsidP="00FE6BCC">
      <w:pPr>
        <w:pStyle w:val="REG-P1"/>
      </w:pPr>
    </w:p>
    <w:p w14:paraId="73E4CD8B" w14:textId="1A4AF4BE" w:rsidR="00830AF4" w:rsidRPr="00830AF4" w:rsidRDefault="00830AF4" w:rsidP="00FE6BCC">
      <w:pPr>
        <w:pStyle w:val="REG-P1"/>
      </w:pPr>
      <w:r w:rsidRPr="00830AF4">
        <w:t xml:space="preserve">(4) </w:t>
      </w:r>
      <w:r w:rsidR="00FE6BCC">
        <w:tab/>
      </w:r>
      <w:r w:rsidRPr="00830AF4">
        <w:t xml:space="preserve">If the cause contemplated in subregulation (3) is that </w:t>
      </w:r>
      <w:r w:rsidR="00FE6BCC">
        <w:rPr>
          <w:rFonts w:hint="eastAsia"/>
        </w:rPr>
        <w:t>-</w:t>
      </w:r>
    </w:p>
    <w:p w14:paraId="75A5ABF9" w14:textId="77777777" w:rsidR="00FE6BCC" w:rsidRDefault="00FE6BCC" w:rsidP="00FE6BCC">
      <w:pPr>
        <w:pStyle w:val="REG-Pa"/>
      </w:pPr>
    </w:p>
    <w:p w14:paraId="5649DBFB" w14:textId="1C9EA59A" w:rsidR="00830AF4" w:rsidRDefault="00830AF4" w:rsidP="00FE6BCC">
      <w:pPr>
        <w:pStyle w:val="REG-Pa"/>
      </w:pPr>
      <w:r w:rsidRPr="00830AF4">
        <w:rPr>
          <w:rFonts w:eastAsia="Times New Roman" w:cs="Times New Roman"/>
        </w:rPr>
        <w:t xml:space="preserve">(a) </w:t>
      </w:r>
      <w:r w:rsidR="00FE6BCC">
        <w:tab/>
      </w:r>
      <w:r w:rsidRPr="00830AF4">
        <w:rPr>
          <w:rFonts w:eastAsia="Times New Roman" w:cs="Times New Roman"/>
        </w:rPr>
        <w:t>the parent of the learner referred to in that subregulation has taken the learner out of</w:t>
      </w:r>
      <w:r w:rsidR="00FE6BCC">
        <w:t xml:space="preserve"> </w:t>
      </w:r>
      <w:r w:rsidRPr="00830AF4">
        <w:rPr>
          <w:rFonts w:eastAsia="Times New Roman" w:cs="Times New Roman"/>
        </w:rPr>
        <w:t>the State school contrary to the Act or these regulations; or</w:t>
      </w:r>
    </w:p>
    <w:p w14:paraId="0D43CD8E" w14:textId="77777777" w:rsidR="00FE6BCC" w:rsidRPr="00830AF4" w:rsidRDefault="00FE6BCC" w:rsidP="00FE6BCC">
      <w:pPr>
        <w:pStyle w:val="REG-Pa"/>
        <w:rPr>
          <w:rFonts w:eastAsia="Times New Roman" w:cs="Times New Roman"/>
        </w:rPr>
      </w:pPr>
    </w:p>
    <w:p w14:paraId="1BEF581C" w14:textId="77777777" w:rsidR="00FE6BCC" w:rsidRDefault="00830AF4" w:rsidP="00FE6BCC">
      <w:pPr>
        <w:pStyle w:val="REG-Pa"/>
      </w:pPr>
      <w:r w:rsidRPr="00830AF4">
        <w:rPr>
          <w:rFonts w:eastAsia="Times New Roman" w:cs="Times New Roman"/>
        </w:rPr>
        <w:t xml:space="preserve">(b) </w:t>
      </w:r>
      <w:r w:rsidR="00FE6BCC">
        <w:tab/>
      </w:r>
      <w:r w:rsidRPr="00830AF4">
        <w:rPr>
          <w:rFonts w:eastAsia="Times New Roman" w:cs="Times New Roman"/>
        </w:rPr>
        <w:t>the learner is absent from a State school without good cause,</w:t>
      </w:r>
      <w:r w:rsidR="00FE6BCC">
        <w:t xml:space="preserve"> </w:t>
      </w:r>
    </w:p>
    <w:p w14:paraId="0ECF59A4" w14:textId="77777777" w:rsidR="00FE6BCC" w:rsidRDefault="00FE6BCC" w:rsidP="00830AF4">
      <w:pPr>
        <w:pStyle w:val="REG-P0"/>
      </w:pPr>
    </w:p>
    <w:p w14:paraId="40F95E44" w14:textId="56E0942A" w:rsidR="00830AF4" w:rsidRDefault="00830AF4" w:rsidP="00830AF4">
      <w:pPr>
        <w:pStyle w:val="REG-P0"/>
      </w:pPr>
      <w:r w:rsidRPr="00830AF4">
        <w:t>the principal must direct the parent of the learner in writing to return such learner to the school</w:t>
      </w:r>
      <w:r w:rsidR="00FE6BCC">
        <w:t xml:space="preserve"> </w:t>
      </w:r>
      <w:r w:rsidRPr="00830AF4">
        <w:t>within two days of receipt of the directive.</w:t>
      </w:r>
    </w:p>
    <w:p w14:paraId="00A0E295" w14:textId="77777777" w:rsidR="00FE6BCC" w:rsidRPr="00830AF4" w:rsidRDefault="00FE6BCC" w:rsidP="00830AF4">
      <w:pPr>
        <w:pStyle w:val="REG-P0"/>
      </w:pPr>
    </w:p>
    <w:p w14:paraId="1BE2B08E" w14:textId="3394AF82" w:rsidR="00830AF4" w:rsidRPr="00830AF4" w:rsidRDefault="00830AF4" w:rsidP="00FE6BCC">
      <w:pPr>
        <w:pStyle w:val="REG-P1"/>
      </w:pPr>
      <w:r w:rsidRPr="00830AF4">
        <w:t xml:space="preserve">(5) </w:t>
      </w:r>
      <w:r w:rsidR="00FE6BCC">
        <w:tab/>
      </w:r>
      <w:r w:rsidRPr="00830AF4">
        <w:t>If a parent fails or refuses to comply with the directive referred to in</w:t>
      </w:r>
      <w:r w:rsidR="00FE6BCC">
        <w:t xml:space="preserve"> </w:t>
      </w:r>
      <w:r w:rsidRPr="00830AF4">
        <w:t xml:space="preserve">subregulation (4) </w:t>
      </w:r>
      <w:r w:rsidR="00FE6BCC">
        <w:rPr>
          <w:rFonts w:hint="eastAsia"/>
        </w:rPr>
        <w:t>-</w:t>
      </w:r>
    </w:p>
    <w:p w14:paraId="240DDE3C" w14:textId="77777777" w:rsidR="00FE6BCC" w:rsidRDefault="00FE6BCC" w:rsidP="00830AF4">
      <w:pPr>
        <w:pStyle w:val="REG-P0"/>
      </w:pPr>
    </w:p>
    <w:p w14:paraId="629BE750" w14:textId="51A5D604" w:rsidR="00830AF4" w:rsidRDefault="00830AF4" w:rsidP="00FE6BCC">
      <w:pPr>
        <w:pStyle w:val="REG-Pa"/>
      </w:pPr>
      <w:r w:rsidRPr="00830AF4">
        <w:t xml:space="preserve">(a) </w:t>
      </w:r>
      <w:r w:rsidR="00FE6BCC">
        <w:tab/>
      </w:r>
      <w:r w:rsidRPr="00830AF4">
        <w:t>the principal must refer the matter to the Executive Director; and</w:t>
      </w:r>
    </w:p>
    <w:p w14:paraId="621034E3" w14:textId="77777777" w:rsidR="00FE6BCC" w:rsidRPr="00830AF4" w:rsidRDefault="00FE6BCC" w:rsidP="00FE6BCC">
      <w:pPr>
        <w:pStyle w:val="REG-Pa"/>
      </w:pPr>
    </w:p>
    <w:p w14:paraId="05FA3DE8" w14:textId="7490CC3D" w:rsidR="00830AF4" w:rsidRDefault="00830AF4" w:rsidP="00FE6BCC">
      <w:pPr>
        <w:pStyle w:val="REG-Pa"/>
      </w:pPr>
      <w:r w:rsidRPr="00830AF4">
        <w:lastRenderedPageBreak/>
        <w:t xml:space="preserve">(b) </w:t>
      </w:r>
      <w:r w:rsidR="00FE6BCC">
        <w:tab/>
      </w:r>
      <w:r w:rsidRPr="00830AF4">
        <w:t>the Executive Director must issue a notice in writing to the parent advising the</w:t>
      </w:r>
      <w:r w:rsidR="00FE6BCC">
        <w:t xml:space="preserve"> </w:t>
      </w:r>
      <w:r w:rsidRPr="00830AF4">
        <w:t>parent to comply with the directive within the period specified in the notice.</w:t>
      </w:r>
    </w:p>
    <w:p w14:paraId="71F83233" w14:textId="77777777" w:rsidR="00FE6BCC" w:rsidRPr="00830AF4" w:rsidRDefault="00FE6BCC" w:rsidP="00830AF4">
      <w:pPr>
        <w:pStyle w:val="REG-P0"/>
      </w:pPr>
    </w:p>
    <w:p w14:paraId="593B4192" w14:textId="7B414E54" w:rsidR="00830AF4" w:rsidRPr="00830AF4" w:rsidRDefault="00830AF4" w:rsidP="00FE6BCC">
      <w:pPr>
        <w:pStyle w:val="REG-P1"/>
      </w:pPr>
      <w:r w:rsidRPr="00830AF4">
        <w:t xml:space="preserve">(6) </w:t>
      </w:r>
      <w:r w:rsidR="00FE6BCC">
        <w:tab/>
      </w:r>
      <w:r w:rsidRPr="00830AF4">
        <w:t>If the parent does not comply with the notice referred to in subregulation (5)(b), the</w:t>
      </w:r>
      <w:r w:rsidR="00FE6BCC">
        <w:t xml:space="preserve"> </w:t>
      </w:r>
      <w:r w:rsidRPr="00830AF4">
        <w:t>Executive Director with the assistance of the principal must take all reasonable steps to ensure the</w:t>
      </w:r>
      <w:r w:rsidR="00FE6BCC">
        <w:t xml:space="preserve"> </w:t>
      </w:r>
      <w:r w:rsidRPr="00830AF4">
        <w:t>learner is returned to school.</w:t>
      </w:r>
    </w:p>
    <w:p w14:paraId="514F5508" w14:textId="3F1E662C" w:rsidR="00830AF4" w:rsidRPr="00830AF4" w:rsidRDefault="00830AF4" w:rsidP="00830AF4">
      <w:pPr>
        <w:pStyle w:val="REG-P0"/>
      </w:pPr>
    </w:p>
    <w:p w14:paraId="6B7DE952" w14:textId="77777777" w:rsidR="00830AF4" w:rsidRPr="00830AF4" w:rsidRDefault="00830AF4" w:rsidP="00830AF4">
      <w:pPr>
        <w:pStyle w:val="REG-P0"/>
        <w:rPr>
          <w:b/>
          <w:bCs/>
        </w:rPr>
      </w:pPr>
      <w:r w:rsidRPr="00830AF4">
        <w:rPr>
          <w:b/>
          <w:bCs/>
        </w:rPr>
        <w:t>Transfer of learner</w:t>
      </w:r>
    </w:p>
    <w:p w14:paraId="21F9AE66" w14:textId="77777777" w:rsidR="00FE6BCC" w:rsidRDefault="00FE6BCC" w:rsidP="00830AF4">
      <w:pPr>
        <w:pStyle w:val="REG-P0"/>
        <w:rPr>
          <w:b/>
          <w:bCs/>
        </w:rPr>
      </w:pPr>
    </w:p>
    <w:p w14:paraId="586CF1B0" w14:textId="457CF6BC" w:rsidR="00830AF4" w:rsidRPr="00830AF4" w:rsidRDefault="00830AF4" w:rsidP="00FE6BCC">
      <w:pPr>
        <w:pStyle w:val="REG-P1"/>
      </w:pPr>
      <w:r w:rsidRPr="00830AF4">
        <w:rPr>
          <w:b/>
          <w:bCs/>
        </w:rPr>
        <w:t xml:space="preserve">5. </w:t>
      </w:r>
      <w:r w:rsidR="00FE6BCC">
        <w:rPr>
          <w:b/>
          <w:bCs/>
        </w:rPr>
        <w:tab/>
      </w:r>
      <w:r w:rsidRPr="00830AF4">
        <w:t xml:space="preserve">(1) </w:t>
      </w:r>
      <w:r w:rsidR="00FE6BCC">
        <w:tab/>
      </w:r>
      <w:r w:rsidRPr="00830AF4">
        <w:t xml:space="preserve">The Executive Director </w:t>
      </w:r>
      <w:r w:rsidR="00FE6BCC">
        <w:rPr>
          <w:rFonts w:hint="eastAsia"/>
        </w:rPr>
        <w:t>-</w:t>
      </w:r>
    </w:p>
    <w:p w14:paraId="79CA136B" w14:textId="77777777" w:rsidR="00FE6BCC" w:rsidRDefault="00FE6BCC" w:rsidP="00830AF4">
      <w:pPr>
        <w:pStyle w:val="REG-P0"/>
      </w:pPr>
    </w:p>
    <w:p w14:paraId="77397C3C" w14:textId="7669EA30" w:rsidR="00830AF4" w:rsidRPr="00830AF4" w:rsidRDefault="00830AF4" w:rsidP="00FE6BCC">
      <w:pPr>
        <w:pStyle w:val="REG-Pa"/>
      </w:pPr>
      <w:r w:rsidRPr="00830AF4">
        <w:t xml:space="preserve">(a) </w:t>
      </w:r>
      <w:r w:rsidR="00FE6BCC">
        <w:tab/>
      </w:r>
      <w:r w:rsidRPr="00830AF4">
        <w:t>after consultation with the parents of a learner, may transfer learners from a State</w:t>
      </w:r>
      <w:r w:rsidR="00FE6BCC">
        <w:t xml:space="preserve"> </w:t>
      </w:r>
      <w:r w:rsidRPr="00830AF4">
        <w:t xml:space="preserve">school to another State school as a result of </w:t>
      </w:r>
      <w:r w:rsidR="00FE6BCC">
        <w:rPr>
          <w:rFonts w:hint="eastAsia"/>
        </w:rPr>
        <w:t>-</w:t>
      </w:r>
    </w:p>
    <w:p w14:paraId="5E501050" w14:textId="77777777" w:rsidR="00FE6BCC" w:rsidRDefault="00FE6BCC" w:rsidP="00FE6BCC">
      <w:pPr>
        <w:pStyle w:val="REG-Pi"/>
        <w:rPr>
          <w:rFonts w:eastAsia="TimesNewRomanPSMT"/>
        </w:rPr>
      </w:pPr>
    </w:p>
    <w:p w14:paraId="461637A0" w14:textId="73C417C0" w:rsidR="00830AF4" w:rsidRDefault="00830AF4" w:rsidP="00FE6BCC">
      <w:pPr>
        <w:pStyle w:val="REG-Pi"/>
        <w:rPr>
          <w:rFonts w:eastAsia="TimesNewRomanPSMT"/>
        </w:rPr>
      </w:pPr>
      <w:r w:rsidRPr="00FE6BCC">
        <w:rPr>
          <w:rFonts w:eastAsia="TimesNewRomanPSMT"/>
        </w:rPr>
        <w:t xml:space="preserve">(i) </w:t>
      </w:r>
      <w:r w:rsidR="00FE6BCC" w:rsidRPr="00FE6BCC">
        <w:tab/>
      </w:r>
      <w:r w:rsidRPr="00FE6BCC">
        <w:rPr>
          <w:rFonts w:eastAsia="TimesNewRomanPSMT"/>
        </w:rPr>
        <w:t>any division, classification or combination of schools as contemplated in</w:t>
      </w:r>
      <w:r w:rsidR="00FE6BCC">
        <w:rPr>
          <w:rFonts w:eastAsia="TimesNewRomanPSMT"/>
        </w:rPr>
        <w:t xml:space="preserve"> </w:t>
      </w:r>
      <w:r w:rsidRPr="00FE6BCC">
        <w:rPr>
          <w:rFonts w:eastAsia="TimesNewRomanPSMT"/>
        </w:rPr>
        <w:t>section 38 of the Act; or</w:t>
      </w:r>
    </w:p>
    <w:p w14:paraId="44D017D0" w14:textId="77777777" w:rsidR="00FE6BCC" w:rsidRPr="00FE6BCC" w:rsidRDefault="00FE6BCC" w:rsidP="00FE6BCC">
      <w:pPr>
        <w:pStyle w:val="REG-Pi"/>
        <w:rPr>
          <w:rFonts w:eastAsia="TimesNewRomanPSMT"/>
        </w:rPr>
      </w:pPr>
    </w:p>
    <w:p w14:paraId="5D60DE19" w14:textId="0B99A03E" w:rsidR="00830AF4" w:rsidRDefault="00830AF4" w:rsidP="00FE6BCC">
      <w:pPr>
        <w:pStyle w:val="REG-Pi"/>
      </w:pPr>
      <w:r w:rsidRPr="00FE6BCC">
        <w:rPr>
          <w:rFonts w:eastAsia="TimesNewRomanPSMT"/>
        </w:rPr>
        <w:t xml:space="preserve">(ii) </w:t>
      </w:r>
      <w:r w:rsidR="00FE6BCC" w:rsidRPr="00FE6BCC">
        <w:tab/>
      </w:r>
      <w:r w:rsidRPr="00830AF4">
        <w:t>the closure of a school in terms of section 43 of the Act; or</w:t>
      </w:r>
    </w:p>
    <w:p w14:paraId="1FA51C34" w14:textId="77777777" w:rsidR="00FE6BCC" w:rsidRPr="00830AF4" w:rsidRDefault="00FE6BCC" w:rsidP="00FE6BCC">
      <w:pPr>
        <w:pStyle w:val="REG-Pi"/>
      </w:pPr>
    </w:p>
    <w:p w14:paraId="607BF5B8" w14:textId="08E5825A" w:rsidR="00830AF4" w:rsidRDefault="00830AF4" w:rsidP="00FE6BCC">
      <w:pPr>
        <w:pStyle w:val="REG-Pa"/>
      </w:pPr>
      <w:r w:rsidRPr="00830AF4">
        <w:t xml:space="preserve">(b) </w:t>
      </w:r>
      <w:r w:rsidR="00FE6BCC">
        <w:tab/>
      </w:r>
      <w:r w:rsidRPr="00830AF4">
        <w:t>after consultation with the parent, transfer a learner in need of special education</w:t>
      </w:r>
      <w:r w:rsidR="00FE6BCC">
        <w:t xml:space="preserve"> </w:t>
      </w:r>
      <w:r w:rsidRPr="00830AF4">
        <w:t>from a mainstream State school to a resource school;</w:t>
      </w:r>
    </w:p>
    <w:p w14:paraId="67C67E40" w14:textId="77777777" w:rsidR="00FE6BCC" w:rsidRPr="00830AF4" w:rsidRDefault="00FE6BCC" w:rsidP="00FE6BCC">
      <w:pPr>
        <w:pStyle w:val="REG-Pa"/>
      </w:pPr>
    </w:p>
    <w:p w14:paraId="0CEC97E4" w14:textId="512C3186" w:rsidR="00830AF4" w:rsidRPr="00830AF4" w:rsidRDefault="00830AF4" w:rsidP="00FE6BCC">
      <w:pPr>
        <w:pStyle w:val="REG-Pa"/>
      </w:pPr>
      <w:r w:rsidRPr="00830AF4">
        <w:t xml:space="preserve">(c) </w:t>
      </w:r>
      <w:r w:rsidR="00FE6BCC">
        <w:tab/>
      </w:r>
      <w:r w:rsidRPr="00830AF4">
        <w:t>on application made by the parent, may transfer a learner from a State school to</w:t>
      </w:r>
      <w:r w:rsidR="00FE6BCC">
        <w:t xml:space="preserve"> </w:t>
      </w:r>
      <w:r w:rsidRPr="00830AF4">
        <w:t>another State school.</w:t>
      </w:r>
    </w:p>
    <w:p w14:paraId="372DDCB9" w14:textId="77777777" w:rsidR="00FE6BCC" w:rsidRDefault="00FE6BCC" w:rsidP="00FE6BCC">
      <w:pPr>
        <w:pStyle w:val="REG-P1"/>
      </w:pPr>
    </w:p>
    <w:p w14:paraId="279DD336" w14:textId="51648065" w:rsidR="00830AF4" w:rsidRDefault="00830AF4" w:rsidP="00FE6BCC">
      <w:pPr>
        <w:pStyle w:val="REG-P1"/>
      </w:pPr>
      <w:r w:rsidRPr="00830AF4">
        <w:t xml:space="preserve">(2) </w:t>
      </w:r>
      <w:r w:rsidR="00FE6BCC">
        <w:tab/>
      </w:r>
      <w:r w:rsidRPr="00830AF4">
        <w:t>The school from which the learner is being transferred as contemplated in</w:t>
      </w:r>
      <w:r w:rsidR="00FE6BCC">
        <w:t xml:space="preserve"> </w:t>
      </w:r>
      <w:r w:rsidRPr="00830AF4">
        <w:t>subregulation (1) must submit a copy of the learners latest report card, the cummulative record</w:t>
      </w:r>
      <w:r w:rsidR="00FE6BCC">
        <w:t xml:space="preserve"> </w:t>
      </w:r>
      <w:r w:rsidRPr="00830AF4">
        <w:t>card and the birth certificate of the learner to the receiving school.</w:t>
      </w:r>
    </w:p>
    <w:p w14:paraId="179E88E5" w14:textId="4B7AF325" w:rsidR="00FE6BCC" w:rsidRDefault="00FE6BCC" w:rsidP="00FE6BCC">
      <w:pPr>
        <w:pStyle w:val="REG-P1"/>
      </w:pPr>
    </w:p>
    <w:p w14:paraId="3AAE3F20" w14:textId="77777777" w:rsidR="00FE6BCC" w:rsidRDefault="00FE6BCC" w:rsidP="00FE6BCC">
      <w:pPr>
        <w:pStyle w:val="REG-Amend"/>
      </w:pPr>
      <w:r>
        <w:t xml:space="preserve">[The word “cumulative” is misspelt in the </w:t>
      </w:r>
      <w:r w:rsidRPr="00FE6BCC">
        <w:rPr>
          <w:i/>
        </w:rPr>
        <w:t>Government Gazette</w:t>
      </w:r>
      <w:r>
        <w:t>, as reproduced above.</w:t>
      </w:r>
    </w:p>
    <w:p w14:paraId="46CEBD70" w14:textId="61BBA782" w:rsidR="00FE6BCC" w:rsidRPr="00830AF4" w:rsidRDefault="00FE6BCC" w:rsidP="00FE6BCC">
      <w:pPr>
        <w:pStyle w:val="REG-Amend"/>
      </w:pPr>
      <w:r>
        <w:t>The word “learners” shou</w:t>
      </w:r>
      <w:r w:rsidR="00B3518C">
        <w:t>l</w:t>
      </w:r>
      <w:r>
        <w:t>d be the possessive “learner’s”</w:t>
      </w:r>
      <w:r w:rsidR="00B3518C">
        <w:t xml:space="preserve"> to be grammatically correct</w:t>
      </w:r>
      <w:r>
        <w:t xml:space="preserve">.] </w:t>
      </w:r>
    </w:p>
    <w:p w14:paraId="371D1C6B" w14:textId="77777777" w:rsidR="00FE6BCC" w:rsidRDefault="00FE6BCC" w:rsidP="00FE6BCC">
      <w:pPr>
        <w:pStyle w:val="REG-P1"/>
      </w:pPr>
    </w:p>
    <w:p w14:paraId="618B98A1" w14:textId="3D7B43E2" w:rsidR="00830AF4" w:rsidRDefault="00830AF4" w:rsidP="00FE6BCC">
      <w:pPr>
        <w:pStyle w:val="REG-P1"/>
      </w:pPr>
      <w:r w:rsidRPr="00830AF4">
        <w:t>(3)</w:t>
      </w:r>
      <w:r w:rsidR="00FE6BCC">
        <w:tab/>
      </w:r>
      <w:r w:rsidRPr="00830AF4">
        <w:t>The Executive Director, after having transferred a learner from a State school to</w:t>
      </w:r>
      <w:r w:rsidR="00FE6BCC">
        <w:t xml:space="preserve"> </w:t>
      </w:r>
      <w:r w:rsidRPr="00830AF4">
        <w:t>another State school in terms of subregulation (1), must immediately inform the parent in writing</w:t>
      </w:r>
      <w:r w:rsidR="00FE6BCC">
        <w:t xml:space="preserve"> </w:t>
      </w:r>
      <w:r w:rsidRPr="00830AF4">
        <w:t>of the transfer.</w:t>
      </w:r>
    </w:p>
    <w:p w14:paraId="024D215D" w14:textId="77777777" w:rsidR="00FE6BCC" w:rsidRPr="00830AF4" w:rsidRDefault="00FE6BCC" w:rsidP="00830AF4">
      <w:pPr>
        <w:pStyle w:val="REG-P0"/>
      </w:pPr>
    </w:p>
    <w:p w14:paraId="436B3374" w14:textId="77777777" w:rsidR="00830AF4" w:rsidRPr="00830AF4" w:rsidRDefault="00830AF4" w:rsidP="00830AF4">
      <w:pPr>
        <w:pStyle w:val="REG-P0"/>
        <w:rPr>
          <w:b/>
          <w:bCs/>
        </w:rPr>
      </w:pPr>
      <w:r w:rsidRPr="00830AF4">
        <w:rPr>
          <w:b/>
          <w:bCs/>
        </w:rPr>
        <w:t>Prefects and learners’ representative council</w:t>
      </w:r>
    </w:p>
    <w:p w14:paraId="4B512CEE" w14:textId="77777777" w:rsidR="00FE6BCC" w:rsidRDefault="00FE6BCC" w:rsidP="00830AF4">
      <w:pPr>
        <w:pStyle w:val="REG-P0"/>
        <w:rPr>
          <w:b/>
          <w:bCs/>
        </w:rPr>
      </w:pPr>
    </w:p>
    <w:p w14:paraId="0FF34931" w14:textId="637A26F2" w:rsidR="00830AF4" w:rsidRPr="00B3518C" w:rsidRDefault="00830AF4" w:rsidP="00FE6BCC">
      <w:pPr>
        <w:pStyle w:val="REG-P1"/>
      </w:pPr>
      <w:r w:rsidRPr="00FE6BCC">
        <w:rPr>
          <w:rFonts w:eastAsia="TimesNewRomanPSMT"/>
          <w:b/>
        </w:rPr>
        <w:t>6.</w:t>
      </w:r>
      <w:r w:rsidRPr="00FE6BCC">
        <w:rPr>
          <w:rFonts w:eastAsia="TimesNewRomanPSMT"/>
        </w:rPr>
        <w:t xml:space="preserve"> </w:t>
      </w:r>
      <w:r w:rsidR="00FE6BCC" w:rsidRPr="00FE6BCC">
        <w:tab/>
      </w:r>
      <w:r w:rsidRPr="00B3518C">
        <w:rPr>
          <w:rFonts w:eastAsia="TimesNewRomanPSMT"/>
        </w:rPr>
        <w:t xml:space="preserve">(1) </w:t>
      </w:r>
      <w:r w:rsidR="00FE6BCC" w:rsidRPr="00B3518C">
        <w:tab/>
      </w:r>
      <w:r w:rsidRPr="00B3518C">
        <w:rPr>
          <w:rFonts w:eastAsia="TimesNewRomanPSMT"/>
        </w:rPr>
        <w:t>Prefects or learners</w:t>
      </w:r>
      <w:r w:rsidR="00FE6BCC" w:rsidRPr="00B3518C">
        <w:rPr>
          <w:rFonts w:eastAsia="TimesNewRomanPSMT"/>
        </w:rPr>
        <w:t>’</w:t>
      </w:r>
      <w:r w:rsidRPr="00B3518C">
        <w:rPr>
          <w:rFonts w:eastAsia="TimesNewRomanPSMT"/>
        </w:rPr>
        <w:t xml:space="preserve"> representative council elected or established in terms</w:t>
      </w:r>
      <w:r w:rsidR="00FE6BCC" w:rsidRPr="00B3518C">
        <w:t xml:space="preserve"> </w:t>
      </w:r>
      <w:r w:rsidRPr="00B3518C">
        <w:rPr>
          <w:rFonts w:eastAsia="TimesNewRomanPSMT"/>
        </w:rPr>
        <w:t>of section 27(1)</w:t>
      </w:r>
      <w:r w:rsidRPr="00B3518C">
        <w:t xml:space="preserve"> and (2) of the Act, respectively </w:t>
      </w:r>
      <w:r w:rsidR="00FE6BCC" w:rsidRPr="00B3518C">
        <w:rPr>
          <w:rFonts w:hint="eastAsia"/>
        </w:rPr>
        <w:t>-</w:t>
      </w:r>
    </w:p>
    <w:p w14:paraId="28F5FF25" w14:textId="3F5AE008" w:rsidR="00FE6BCC" w:rsidRDefault="00FE6BCC" w:rsidP="00830AF4">
      <w:pPr>
        <w:pStyle w:val="REG-P0"/>
      </w:pPr>
    </w:p>
    <w:p w14:paraId="1C516FBF" w14:textId="17676FC7" w:rsidR="00EB71F2" w:rsidRDefault="00EB71F2" w:rsidP="00EB71F2">
      <w:pPr>
        <w:pStyle w:val="REG-Amend"/>
      </w:pPr>
      <w:r>
        <w:t>[The phrase “</w:t>
      </w:r>
      <w:r w:rsidRPr="00EB71F2">
        <w:t>learners’ representative council</w:t>
      </w:r>
      <w:r>
        <w:t xml:space="preserve">” should be either “a </w:t>
      </w:r>
      <w:r w:rsidRPr="00EB71F2">
        <w:rPr>
          <w:b w:val="0"/>
        </w:rPr>
        <w:t>learners’ representative council</w:t>
      </w:r>
      <w:r>
        <w:t>” or “</w:t>
      </w:r>
      <w:r w:rsidRPr="00EB71F2">
        <w:rPr>
          <w:b w:val="0"/>
        </w:rPr>
        <w:t>learners’ representative</w:t>
      </w:r>
      <w:r w:rsidRPr="00EB71F2">
        <w:t xml:space="preserve"> council</w:t>
      </w:r>
      <w:r>
        <w:t xml:space="preserve">s” to </w:t>
      </w:r>
      <w:r w:rsidR="00F4113F">
        <w:t>fit the sentence structure</w:t>
      </w:r>
      <w:r>
        <w:t>.]</w:t>
      </w:r>
    </w:p>
    <w:p w14:paraId="09E72D48" w14:textId="77777777" w:rsidR="00EB71F2" w:rsidRDefault="00EB71F2" w:rsidP="00830AF4">
      <w:pPr>
        <w:pStyle w:val="REG-P0"/>
      </w:pPr>
    </w:p>
    <w:p w14:paraId="0404E6D1" w14:textId="0D6E8795" w:rsidR="00830AF4" w:rsidRPr="00B3518C" w:rsidRDefault="00830AF4" w:rsidP="00B3518C">
      <w:pPr>
        <w:pStyle w:val="REG-Pa"/>
      </w:pPr>
      <w:r w:rsidRPr="00B3518C">
        <w:t xml:space="preserve">(a) </w:t>
      </w:r>
      <w:r w:rsidR="00FE6BCC" w:rsidRPr="00B3518C">
        <w:tab/>
      </w:r>
      <w:r w:rsidRPr="00B3518C">
        <w:t>must be constituted annually during the last school term and before the final</w:t>
      </w:r>
      <w:r w:rsidR="00FE6BCC" w:rsidRPr="00B3518C">
        <w:t xml:space="preserve"> </w:t>
      </w:r>
      <w:r w:rsidRPr="00B3518C">
        <w:t>examinations start; and</w:t>
      </w:r>
    </w:p>
    <w:p w14:paraId="64540D82" w14:textId="77777777" w:rsidR="00FE6BCC" w:rsidRPr="00B3518C" w:rsidRDefault="00FE6BCC" w:rsidP="00B3518C">
      <w:pPr>
        <w:pStyle w:val="REG-Pa"/>
      </w:pPr>
    </w:p>
    <w:p w14:paraId="4B17A0AA" w14:textId="364A2BDE" w:rsidR="00830AF4" w:rsidRPr="00B3518C" w:rsidRDefault="00830AF4" w:rsidP="00B3518C">
      <w:pPr>
        <w:pStyle w:val="REG-Pa"/>
      </w:pPr>
      <w:r w:rsidRPr="00B3518C">
        <w:t xml:space="preserve">(b) </w:t>
      </w:r>
      <w:r w:rsidR="00FE6BCC" w:rsidRPr="00B3518C">
        <w:tab/>
      </w:r>
      <w:r w:rsidRPr="00B3518C">
        <w:t>conducts its affairs in terms of its constitution subject to these regulations.</w:t>
      </w:r>
    </w:p>
    <w:p w14:paraId="5681A79B" w14:textId="77777777" w:rsidR="00FE6BCC" w:rsidRPr="00B3518C" w:rsidRDefault="00FE6BCC" w:rsidP="00B3518C">
      <w:pPr>
        <w:pStyle w:val="REG-Pa"/>
      </w:pPr>
    </w:p>
    <w:p w14:paraId="647B8831" w14:textId="6A7EB1CD" w:rsidR="00830AF4" w:rsidRPr="00830AF4" w:rsidRDefault="00830AF4" w:rsidP="00FE6BCC">
      <w:pPr>
        <w:pStyle w:val="REG-P1"/>
      </w:pPr>
      <w:r w:rsidRPr="00830AF4">
        <w:t xml:space="preserve">(2) </w:t>
      </w:r>
      <w:r w:rsidR="00FE6BCC">
        <w:tab/>
      </w:r>
      <w:r w:rsidRPr="00830AF4">
        <w:t>A prefects or learners</w:t>
      </w:r>
      <w:r w:rsidRPr="00830AF4">
        <w:rPr>
          <w:rFonts w:hint="eastAsia"/>
        </w:rPr>
        <w:t>’</w:t>
      </w:r>
      <w:r w:rsidRPr="00830AF4">
        <w:t xml:space="preserve"> representative council must be constituted as follows </w:t>
      </w:r>
      <w:r w:rsidR="00FE6BCC">
        <w:rPr>
          <w:rFonts w:hint="eastAsia"/>
        </w:rPr>
        <w:t>-</w:t>
      </w:r>
    </w:p>
    <w:p w14:paraId="6907F054" w14:textId="77777777" w:rsidR="00FE6BCC" w:rsidRDefault="00FE6BCC" w:rsidP="00FE6BCC">
      <w:pPr>
        <w:pStyle w:val="REG-Pa"/>
      </w:pPr>
    </w:p>
    <w:p w14:paraId="43373B9D" w14:textId="70C08494" w:rsidR="00830AF4" w:rsidRDefault="00830AF4" w:rsidP="00FE6BCC">
      <w:pPr>
        <w:pStyle w:val="REG-Pa"/>
      </w:pPr>
      <w:r w:rsidRPr="00830AF4">
        <w:rPr>
          <w:rFonts w:eastAsia="Times New Roman" w:cs="Times New Roman"/>
        </w:rPr>
        <w:lastRenderedPageBreak/>
        <w:t xml:space="preserve">(a) </w:t>
      </w:r>
      <w:r w:rsidR="00FE6BCC">
        <w:tab/>
      </w:r>
      <w:r w:rsidRPr="00830AF4">
        <w:rPr>
          <w:rFonts w:eastAsia="Times New Roman" w:cs="Times New Roman"/>
        </w:rPr>
        <w:t>an equal number of elected boys and girls, except where a school enrolls only boys</w:t>
      </w:r>
      <w:r w:rsidR="00FE6BCC">
        <w:t xml:space="preserve"> </w:t>
      </w:r>
      <w:r w:rsidRPr="00830AF4">
        <w:rPr>
          <w:rFonts w:eastAsia="Times New Roman" w:cs="Times New Roman"/>
        </w:rPr>
        <w:t>or girls, and which number is one member for every 40 learners of the school,</w:t>
      </w:r>
      <w:r w:rsidR="00FE6BCC">
        <w:t xml:space="preserve"> </w:t>
      </w:r>
      <w:r w:rsidRPr="00830AF4">
        <w:rPr>
          <w:rFonts w:eastAsia="Times New Roman" w:cs="Times New Roman"/>
        </w:rPr>
        <w:t>rounded off to the nearest even number;</w:t>
      </w:r>
    </w:p>
    <w:p w14:paraId="24AB2352" w14:textId="77777777" w:rsidR="00FE6BCC" w:rsidRPr="00830AF4" w:rsidRDefault="00FE6BCC" w:rsidP="00FE6BCC">
      <w:pPr>
        <w:pStyle w:val="REG-Pa"/>
        <w:rPr>
          <w:rFonts w:eastAsia="Times New Roman" w:cs="Times New Roman"/>
        </w:rPr>
      </w:pPr>
    </w:p>
    <w:p w14:paraId="71D932CB" w14:textId="781A6741" w:rsidR="00830AF4" w:rsidRPr="00830AF4" w:rsidRDefault="00830AF4" w:rsidP="00FE6BCC">
      <w:pPr>
        <w:pStyle w:val="REG-Pa"/>
        <w:rPr>
          <w:rFonts w:eastAsia="Times New Roman" w:cs="Times New Roman"/>
        </w:rPr>
      </w:pPr>
      <w:r w:rsidRPr="00830AF4">
        <w:rPr>
          <w:rFonts w:eastAsia="Times New Roman" w:cs="Times New Roman"/>
        </w:rPr>
        <w:t xml:space="preserve">(b) </w:t>
      </w:r>
      <w:r w:rsidR="00FE6BCC">
        <w:tab/>
      </w:r>
      <w:r w:rsidRPr="00830AF4">
        <w:rPr>
          <w:rFonts w:eastAsia="Times New Roman" w:cs="Times New Roman"/>
        </w:rPr>
        <w:t>a teacher designated by the principal from amongst the senior staff members of</w:t>
      </w:r>
      <w:r w:rsidR="00FE6BCC">
        <w:t xml:space="preserve"> the school </w:t>
      </w:r>
      <w:r w:rsidR="00FE6BCC">
        <w:rPr>
          <w:rFonts w:hint="eastAsia"/>
        </w:rPr>
        <w:t>-</w:t>
      </w:r>
    </w:p>
    <w:p w14:paraId="2C6EAAB7" w14:textId="77777777" w:rsidR="00FE6BCC" w:rsidRDefault="00FE6BCC" w:rsidP="00830AF4">
      <w:pPr>
        <w:pStyle w:val="REG-P0"/>
      </w:pPr>
    </w:p>
    <w:p w14:paraId="76FAE0A4" w14:textId="3D818240" w:rsidR="00830AF4" w:rsidRDefault="00830AF4" w:rsidP="00FE6BCC">
      <w:pPr>
        <w:pStyle w:val="REG-Pi"/>
      </w:pPr>
      <w:r w:rsidRPr="00830AF4">
        <w:t xml:space="preserve">(i) </w:t>
      </w:r>
      <w:r w:rsidR="00FE6BCC">
        <w:tab/>
      </w:r>
      <w:r w:rsidRPr="00830AF4">
        <w:t>to be the liaison person between the prefects or learners</w:t>
      </w:r>
      <w:r w:rsidRPr="00830AF4">
        <w:rPr>
          <w:rFonts w:hint="eastAsia"/>
        </w:rPr>
        <w:t>’</w:t>
      </w:r>
      <w:r w:rsidRPr="00830AF4">
        <w:t xml:space="preserve"> representative</w:t>
      </w:r>
      <w:r w:rsidR="00FE6BCC">
        <w:t xml:space="preserve"> </w:t>
      </w:r>
      <w:r w:rsidRPr="00830AF4">
        <w:t>council and the school management; and</w:t>
      </w:r>
    </w:p>
    <w:p w14:paraId="667B82F6" w14:textId="77777777" w:rsidR="00FE6BCC" w:rsidRPr="00830AF4" w:rsidRDefault="00FE6BCC" w:rsidP="00FE6BCC">
      <w:pPr>
        <w:pStyle w:val="REG-Pi"/>
      </w:pPr>
    </w:p>
    <w:p w14:paraId="4F02A5B5" w14:textId="0F5B7FA3" w:rsidR="00830AF4" w:rsidRDefault="00830AF4" w:rsidP="00FE6BCC">
      <w:pPr>
        <w:pStyle w:val="REG-Pi"/>
      </w:pPr>
      <w:r w:rsidRPr="00830AF4">
        <w:t>(ii)</w:t>
      </w:r>
      <w:r w:rsidR="00FE6BCC">
        <w:tab/>
      </w:r>
      <w:r w:rsidRPr="00830AF4">
        <w:t>who may attend any meeting of the prefects or learners</w:t>
      </w:r>
      <w:r w:rsidRPr="00830AF4">
        <w:rPr>
          <w:rFonts w:hint="eastAsia"/>
        </w:rPr>
        <w:t>’</w:t>
      </w:r>
      <w:r w:rsidRPr="00830AF4">
        <w:t xml:space="preserve"> representative</w:t>
      </w:r>
      <w:r w:rsidR="00FE6BCC">
        <w:t xml:space="preserve"> </w:t>
      </w:r>
      <w:r w:rsidRPr="00830AF4">
        <w:t>council, but does not have a right to vote.</w:t>
      </w:r>
    </w:p>
    <w:p w14:paraId="0F9F0265" w14:textId="77777777" w:rsidR="00FE6BCC" w:rsidRPr="00830AF4" w:rsidRDefault="00FE6BCC" w:rsidP="00FE6BCC">
      <w:pPr>
        <w:pStyle w:val="REG-Pi"/>
      </w:pPr>
    </w:p>
    <w:p w14:paraId="6FB7FC62" w14:textId="311DC21F" w:rsidR="00830AF4" w:rsidRPr="00830AF4" w:rsidRDefault="00830AF4" w:rsidP="00FE6BCC">
      <w:pPr>
        <w:pStyle w:val="REG-P1"/>
      </w:pPr>
      <w:r w:rsidRPr="00830AF4">
        <w:t xml:space="preserve">(3) </w:t>
      </w:r>
      <w:r w:rsidR="00FE6BCC">
        <w:tab/>
      </w:r>
      <w:r w:rsidRPr="00830AF4">
        <w:t>Within seven days after the election of prefects or learners</w:t>
      </w:r>
      <w:r w:rsidRPr="00830AF4">
        <w:rPr>
          <w:rFonts w:hint="eastAsia"/>
        </w:rPr>
        <w:t>’</w:t>
      </w:r>
      <w:r w:rsidRPr="00830AF4">
        <w:t xml:space="preserve"> representative council,</w:t>
      </w:r>
      <w:r w:rsidR="00FE6BCC">
        <w:t xml:space="preserve"> </w:t>
      </w:r>
      <w:r w:rsidRPr="00830AF4">
        <w:t>the elected members must meet under the chairmanship of the liaison teacher and, by secret ballot</w:t>
      </w:r>
      <w:r w:rsidR="00FE6BCC">
        <w:t xml:space="preserve"> </w:t>
      </w:r>
      <w:r w:rsidRPr="00830AF4">
        <w:t>and simple majority vote, elect the prefects or learners</w:t>
      </w:r>
      <w:r w:rsidRPr="00830AF4">
        <w:rPr>
          <w:rFonts w:hint="eastAsia"/>
        </w:rPr>
        <w:t>’</w:t>
      </w:r>
      <w:r w:rsidRPr="00830AF4">
        <w:t xml:space="preserve"> representative council office</w:t>
      </w:r>
      <w:r w:rsidR="00FE6BCC">
        <w:rPr>
          <w:rFonts w:hint="eastAsia"/>
        </w:rPr>
        <w:t>-</w:t>
      </w:r>
      <w:r w:rsidRPr="00830AF4">
        <w:t>bearers of</w:t>
      </w:r>
      <w:r w:rsidR="00FE6BCC">
        <w:t xml:space="preserve"> </w:t>
      </w:r>
      <w:r w:rsidRPr="00830AF4">
        <w:t xml:space="preserve">whom at least one must be a female </w:t>
      </w:r>
      <w:r w:rsidR="00FE6BCC">
        <w:rPr>
          <w:rFonts w:hint="eastAsia"/>
        </w:rPr>
        <w:t>-</w:t>
      </w:r>
    </w:p>
    <w:p w14:paraId="005A41A5" w14:textId="283CEF0D" w:rsidR="00830AF4" w:rsidRPr="00830AF4" w:rsidRDefault="00830AF4" w:rsidP="00830AF4">
      <w:pPr>
        <w:pStyle w:val="REG-P0"/>
      </w:pPr>
    </w:p>
    <w:p w14:paraId="2194F97C" w14:textId="1C8BB58F" w:rsidR="00830AF4" w:rsidRPr="00830AF4" w:rsidRDefault="00830AF4" w:rsidP="00FE6BCC">
      <w:pPr>
        <w:pStyle w:val="REG-Pa"/>
      </w:pPr>
      <w:r w:rsidRPr="00830AF4">
        <w:t xml:space="preserve">(a) </w:t>
      </w:r>
      <w:r w:rsidR="00FE6BCC">
        <w:tab/>
      </w:r>
      <w:r w:rsidRPr="00830AF4">
        <w:t>a chairperson;</w:t>
      </w:r>
    </w:p>
    <w:p w14:paraId="4891669C" w14:textId="77777777" w:rsidR="00FE6BCC" w:rsidRDefault="00FE6BCC" w:rsidP="00FE6BCC">
      <w:pPr>
        <w:pStyle w:val="REG-Pa"/>
      </w:pPr>
    </w:p>
    <w:p w14:paraId="6B33D9C5" w14:textId="2FEA3F76" w:rsidR="00830AF4" w:rsidRPr="00830AF4" w:rsidRDefault="00830AF4" w:rsidP="00FE6BCC">
      <w:pPr>
        <w:pStyle w:val="REG-Pa"/>
      </w:pPr>
      <w:r w:rsidRPr="00830AF4">
        <w:t xml:space="preserve">(b) </w:t>
      </w:r>
      <w:r w:rsidR="00FE6BCC">
        <w:tab/>
      </w:r>
      <w:r w:rsidRPr="00830AF4">
        <w:t>treasurer; and</w:t>
      </w:r>
    </w:p>
    <w:p w14:paraId="28EA7B56" w14:textId="77777777" w:rsidR="00FE6BCC" w:rsidRDefault="00FE6BCC" w:rsidP="00FE6BCC">
      <w:pPr>
        <w:pStyle w:val="REG-Pa"/>
      </w:pPr>
    </w:p>
    <w:p w14:paraId="3F364CFB" w14:textId="6E03F568" w:rsidR="00830AF4" w:rsidRPr="00830AF4" w:rsidRDefault="00830AF4" w:rsidP="00FE6BCC">
      <w:pPr>
        <w:pStyle w:val="REG-Pa"/>
      </w:pPr>
      <w:r w:rsidRPr="00830AF4">
        <w:t xml:space="preserve">(c) </w:t>
      </w:r>
      <w:r w:rsidR="00FE6BCC">
        <w:tab/>
      </w:r>
      <w:r w:rsidRPr="00830AF4">
        <w:t>a secretary.</w:t>
      </w:r>
    </w:p>
    <w:p w14:paraId="2F317DC5" w14:textId="77777777" w:rsidR="00FE6BCC" w:rsidRDefault="00FE6BCC" w:rsidP="00FE6BCC">
      <w:pPr>
        <w:pStyle w:val="REG-P1"/>
      </w:pPr>
    </w:p>
    <w:p w14:paraId="24F2AE08" w14:textId="2DC9B7DD" w:rsidR="00830AF4" w:rsidRDefault="00830AF4" w:rsidP="00FE6BCC">
      <w:pPr>
        <w:pStyle w:val="REG-P1"/>
      </w:pPr>
      <w:r w:rsidRPr="00830AF4">
        <w:t xml:space="preserve">(4) </w:t>
      </w:r>
      <w:r w:rsidR="00FE6BCC">
        <w:tab/>
      </w:r>
      <w:r w:rsidRPr="00830AF4">
        <w:t>A resource school may apply to the Minister on Form 2 set out in Annexure 4</w:t>
      </w:r>
      <w:r w:rsidR="00FE6BCC">
        <w:t xml:space="preserve"> </w:t>
      </w:r>
      <w:r w:rsidRPr="00830AF4">
        <w:t>for exemption from electing prefects or establishing learners</w:t>
      </w:r>
      <w:r w:rsidRPr="00830AF4">
        <w:rPr>
          <w:rFonts w:hint="eastAsia"/>
        </w:rPr>
        <w:t>’</w:t>
      </w:r>
      <w:r w:rsidRPr="00830AF4">
        <w:t xml:space="preserve"> representative council in terms of</w:t>
      </w:r>
      <w:r w:rsidR="00FE6BCC">
        <w:t xml:space="preserve"> </w:t>
      </w:r>
      <w:r w:rsidRPr="00830AF4">
        <w:t>section 27(1) or (2) of the Act.</w:t>
      </w:r>
    </w:p>
    <w:p w14:paraId="7E5E35DD" w14:textId="77777777" w:rsidR="00B3518C" w:rsidRDefault="00B3518C" w:rsidP="0047636B">
      <w:pPr>
        <w:pStyle w:val="REG-Amend"/>
      </w:pPr>
    </w:p>
    <w:p w14:paraId="2E9F5F0B" w14:textId="5726963B" w:rsidR="00FE6BCC" w:rsidRPr="00830AF4" w:rsidRDefault="0047636B" w:rsidP="0047636B">
      <w:pPr>
        <w:pStyle w:val="REG-Amend"/>
      </w:pPr>
      <w:r>
        <w:t xml:space="preserve">[The word “a” appears to have been omitted before the phrase “learners’ </w:t>
      </w:r>
      <w:r w:rsidRPr="0047636B">
        <w:t>representative council</w:t>
      </w:r>
      <w:r>
        <w:t>”.]</w:t>
      </w:r>
    </w:p>
    <w:p w14:paraId="7F75EB27" w14:textId="77777777" w:rsidR="0047636B" w:rsidRDefault="0047636B" w:rsidP="00830AF4">
      <w:pPr>
        <w:pStyle w:val="REG-P0"/>
        <w:rPr>
          <w:b/>
          <w:bCs/>
        </w:rPr>
      </w:pPr>
    </w:p>
    <w:p w14:paraId="0D0B30D7" w14:textId="3146AD5F" w:rsidR="00830AF4" w:rsidRPr="00830AF4" w:rsidRDefault="00830AF4" w:rsidP="00830AF4">
      <w:pPr>
        <w:pStyle w:val="REG-P0"/>
        <w:rPr>
          <w:b/>
          <w:bCs/>
        </w:rPr>
      </w:pPr>
      <w:r w:rsidRPr="00830AF4">
        <w:rPr>
          <w:b/>
          <w:bCs/>
        </w:rPr>
        <w:t>Election committee</w:t>
      </w:r>
    </w:p>
    <w:p w14:paraId="35C540EB" w14:textId="77777777" w:rsidR="00C23C0B" w:rsidRDefault="00C23C0B" w:rsidP="00C23C0B">
      <w:pPr>
        <w:pStyle w:val="REG-P1"/>
        <w:rPr>
          <w:b/>
          <w:bCs/>
        </w:rPr>
      </w:pPr>
    </w:p>
    <w:p w14:paraId="77B71BF8" w14:textId="431272A7" w:rsidR="00830AF4" w:rsidRPr="00830AF4" w:rsidRDefault="00830AF4" w:rsidP="00C23C0B">
      <w:pPr>
        <w:pStyle w:val="REG-P1"/>
      </w:pPr>
      <w:r w:rsidRPr="00830AF4">
        <w:rPr>
          <w:b/>
          <w:bCs/>
        </w:rPr>
        <w:t>7.</w:t>
      </w:r>
      <w:r w:rsidR="00C23C0B">
        <w:rPr>
          <w:b/>
          <w:bCs/>
        </w:rPr>
        <w:tab/>
      </w:r>
      <w:r w:rsidRPr="00830AF4">
        <w:t xml:space="preserve">(1) </w:t>
      </w:r>
      <w:r w:rsidR="00C23C0B">
        <w:tab/>
      </w:r>
      <w:r w:rsidRPr="00830AF4">
        <w:t>The principal must appoint an election committee consisting of the</w:t>
      </w:r>
      <w:r w:rsidR="00C23C0B">
        <w:t xml:space="preserve"> </w:t>
      </w:r>
      <w:r w:rsidRPr="00830AF4">
        <w:t xml:space="preserve">following four members </w:t>
      </w:r>
      <w:r w:rsidR="00FE6BCC">
        <w:rPr>
          <w:rFonts w:hint="eastAsia"/>
        </w:rPr>
        <w:t>-</w:t>
      </w:r>
    </w:p>
    <w:p w14:paraId="123EC096" w14:textId="263C2BAD" w:rsidR="00C23C0B" w:rsidRDefault="00C23C0B" w:rsidP="00C23C0B">
      <w:pPr>
        <w:pStyle w:val="REG-Pa"/>
      </w:pPr>
    </w:p>
    <w:p w14:paraId="3D97A00E" w14:textId="6D4F3204" w:rsidR="00830AF4" w:rsidRPr="00830AF4" w:rsidRDefault="00830AF4" w:rsidP="00C23C0B">
      <w:pPr>
        <w:pStyle w:val="REG-Pa"/>
      </w:pPr>
      <w:r w:rsidRPr="00830AF4">
        <w:t xml:space="preserve">(a) </w:t>
      </w:r>
      <w:r w:rsidR="00C23C0B">
        <w:tab/>
      </w:r>
      <w:r w:rsidRPr="00830AF4">
        <w:t>a senior teacher as chairperson and another teacher, both nominated by the teaching</w:t>
      </w:r>
      <w:r w:rsidR="00C23C0B">
        <w:t xml:space="preserve"> </w:t>
      </w:r>
      <w:r w:rsidRPr="00830AF4">
        <w:t>staff, and</w:t>
      </w:r>
    </w:p>
    <w:p w14:paraId="38F50B41" w14:textId="77777777" w:rsidR="00C23C0B" w:rsidRDefault="00C23C0B" w:rsidP="00C23C0B">
      <w:pPr>
        <w:pStyle w:val="REG-Pa"/>
      </w:pPr>
    </w:p>
    <w:p w14:paraId="7CE41924" w14:textId="7615AF5A" w:rsidR="00830AF4" w:rsidRPr="00830AF4" w:rsidRDefault="00830AF4" w:rsidP="00C23C0B">
      <w:pPr>
        <w:pStyle w:val="REG-Pa"/>
      </w:pPr>
      <w:r w:rsidRPr="00830AF4">
        <w:t xml:space="preserve">(b) </w:t>
      </w:r>
      <w:r w:rsidR="00C23C0B">
        <w:tab/>
      </w:r>
      <w:r w:rsidRPr="00830AF4">
        <w:t>two learners nominated by the learners.</w:t>
      </w:r>
    </w:p>
    <w:p w14:paraId="06AA2833" w14:textId="77777777" w:rsidR="00C23C0B" w:rsidRDefault="00C23C0B" w:rsidP="00C23C0B">
      <w:pPr>
        <w:pStyle w:val="REG-P1"/>
      </w:pPr>
    </w:p>
    <w:p w14:paraId="3C82A2EE" w14:textId="1F378F35" w:rsidR="00830AF4" w:rsidRDefault="00830AF4" w:rsidP="00C23C0B">
      <w:pPr>
        <w:pStyle w:val="REG-P1"/>
      </w:pPr>
      <w:r w:rsidRPr="00830AF4">
        <w:t xml:space="preserve">(2) </w:t>
      </w:r>
      <w:r w:rsidR="00C23C0B">
        <w:tab/>
      </w:r>
      <w:r w:rsidRPr="00830AF4">
        <w:t>The election committee must organise and conduct the election referred to in</w:t>
      </w:r>
      <w:r w:rsidR="00C23C0B">
        <w:t xml:space="preserve"> </w:t>
      </w:r>
      <w:r w:rsidRPr="00830AF4">
        <w:t>regulation 8, count the votes and announce the results of the election at a time and place approved</w:t>
      </w:r>
      <w:r w:rsidR="00C23C0B">
        <w:t xml:space="preserve"> </w:t>
      </w:r>
      <w:r w:rsidRPr="00830AF4">
        <w:t>by the principal.</w:t>
      </w:r>
    </w:p>
    <w:p w14:paraId="317D9B7A" w14:textId="77777777" w:rsidR="00C23C0B" w:rsidRPr="00830AF4" w:rsidRDefault="00C23C0B" w:rsidP="00C23C0B">
      <w:pPr>
        <w:pStyle w:val="REG-P1"/>
      </w:pPr>
    </w:p>
    <w:p w14:paraId="7AB15AB3" w14:textId="77777777" w:rsidR="00830AF4" w:rsidRPr="00830AF4" w:rsidRDefault="00830AF4" w:rsidP="00830AF4">
      <w:pPr>
        <w:pStyle w:val="REG-P0"/>
        <w:rPr>
          <w:b/>
          <w:bCs/>
        </w:rPr>
      </w:pPr>
      <w:r w:rsidRPr="00830AF4">
        <w:rPr>
          <w:b/>
          <w:bCs/>
        </w:rPr>
        <w:t>Nomination and election of prefects and members of learners’ representative council</w:t>
      </w:r>
    </w:p>
    <w:p w14:paraId="161EC2E9" w14:textId="77777777" w:rsidR="001D1E86" w:rsidRDefault="001D1E86" w:rsidP="00C23C0B">
      <w:pPr>
        <w:pStyle w:val="REG-P1"/>
        <w:rPr>
          <w:b/>
          <w:bCs/>
        </w:rPr>
      </w:pPr>
    </w:p>
    <w:p w14:paraId="6E97C418" w14:textId="77626DE4" w:rsidR="00830AF4" w:rsidRPr="00830AF4" w:rsidRDefault="00830AF4" w:rsidP="00C23C0B">
      <w:pPr>
        <w:pStyle w:val="REG-P1"/>
      </w:pPr>
      <w:r w:rsidRPr="00830AF4">
        <w:rPr>
          <w:b/>
          <w:bCs/>
        </w:rPr>
        <w:t xml:space="preserve">8. </w:t>
      </w:r>
      <w:r w:rsidR="00C23C0B">
        <w:rPr>
          <w:b/>
          <w:bCs/>
        </w:rPr>
        <w:tab/>
      </w:r>
      <w:r w:rsidRPr="00830AF4">
        <w:t xml:space="preserve">(1) </w:t>
      </w:r>
      <w:r w:rsidR="00C23C0B">
        <w:tab/>
      </w:r>
      <w:r w:rsidRPr="00830AF4">
        <w:t>The election committee referred to in regulation 7, after consultation with</w:t>
      </w:r>
      <w:r w:rsidR="00C23C0B">
        <w:t xml:space="preserve"> </w:t>
      </w:r>
      <w:r w:rsidRPr="00830AF4">
        <w:t>the teaching staff of the school and the learners, must determine the procedure for the nomination</w:t>
      </w:r>
      <w:r w:rsidR="00C23C0B">
        <w:t xml:space="preserve"> </w:t>
      </w:r>
      <w:r w:rsidRPr="00830AF4">
        <w:t>and election of candidates for the election as prefects or members of the learners</w:t>
      </w:r>
      <w:r w:rsidRPr="00830AF4">
        <w:rPr>
          <w:rFonts w:hint="eastAsia"/>
        </w:rPr>
        <w:t>’</w:t>
      </w:r>
      <w:r w:rsidRPr="00830AF4">
        <w:t xml:space="preserve"> representative</w:t>
      </w:r>
      <w:r w:rsidR="00C23C0B">
        <w:t xml:space="preserve"> </w:t>
      </w:r>
      <w:r w:rsidRPr="00830AF4">
        <w:t>council.</w:t>
      </w:r>
    </w:p>
    <w:p w14:paraId="029BB8E6" w14:textId="77777777" w:rsidR="00C23C0B" w:rsidRDefault="00C23C0B" w:rsidP="00C23C0B">
      <w:pPr>
        <w:pStyle w:val="REG-P1"/>
      </w:pPr>
    </w:p>
    <w:p w14:paraId="24129636" w14:textId="5AA9D111" w:rsidR="00830AF4" w:rsidRDefault="00830AF4" w:rsidP="00C23C0B">
      <w:pPr>
        <w:pStyle w:val="REG-P1"/>
      </w:pPr>
      <w:r w:rsidRPr="00830AF4">
        <w:t xml:space="preserve">(2) </w:t>
      </w:r>
      <w:r w:rsidR="00C23C0B">
        <w:tab/>
      </w:r>
      <w:r w:rsidRPr="00830AF4">
        <w:t>A learner who has been found guilty of misconduct under the general rules of</w:t>
      </w:r>
      <w:r w:rsidR="00C23C0B">
        <w:t xml:space="preserve"> </w:t>
      </w:r>
      <w:r w:rsidRPr="00830AF4">
        <w:t>conduct made in terms of section 22(1) of the Act or the code of conduct adopted as contemplated</w:t>
      </w:r>
      <w:r w:rsidR="00C23C0B">
        <w:t xml:space="preserve"> </w:t>
      </w:r>
      <w:r w:rsidRPr="00830AF4">
        <w:lastRenderedPageBreak/>
        <w:t>in section 22(2) of the Act during the 12 months preceeding the election for prefects or members of</w:t>
      </w:r>
      <w:r w:rsidR="00C23C0B">
        <w:t xml:space="preserve"> </w:t>
      </w:r>
      <w:r w:rsidRPr="00830AF4">
        <w:t>learners</w:t>
      </w:r>
      <w:r w:rsidRPr="00830AF4">
        <w:rPr>
          <w:rFonts w:hint="eastAsia"/>
        </w:rPr>
        <w:t>’</w:t>
      </w:r>
      <w:r w:rsidRPr="00830AF4">
        <w:t xml:space="preserve"> representative council may not be nominated for election.</w:t>
      </w:r>
    </w:p>
    <w:p w14:paraId="3FC651E4" w14:textId="23B2AAA9" w:rsidR="00C23C0B" w:rsidRDefault="00C23C0B" w:rsidP="00C23C0B">
      <w:pPr>
        <w:pStyle w:val="REG-P1"/>
      </w:pPr>
    </w:p>
    <w:p w14:paraId="1849E246" w14:textId="7579902B" w:rsidR="00B3518C" w:rsidRDefault="00B3518C" w:rsidP="00B3518C">
      <w:pPr>
        <w:pStyle w:val="REG-Amend"/>
      </w:pPr>
      <w:r>
        <w:t xml:space="preserve">[The word “preceding” is misspelt in the </w:t>
      </w:r>
      <w:r w:rsidRPr="00B3518C">
        <w:rPr>
          <w:i/>
        </w:rPr>
        <w:t>Government Gazette</w:t>
      </w:r>
      <w:r>
        <w:t>, as reproduced above.]</w:t>
      </w:r>
    </w:p>
    <w:p w14:paraId="1D97B746" w14:textId="77777777" w:rsidR="00B3518C" w:rsidRPr="00830AF4" w:rsidRDefault="00B3518C" w:rsidP="00C23C0B">
      <w:pPr>
        <w:pStyle w:val="REG-P1"/>
      </w:pPr>
    </w:p>
    <w:p w14:paraId="11B3516C" w14:textId="2F839C54" w:rsidR="00830AF4" w:rsidRDefault="00830AF4" w:rsidP="00C23C0B">
      <w:pPr>
        <w:pStyle w:val="REG-P1"/>
      </w:pPr>
      <w:r w:rsidRPr="00830AF4">
        <w:t xml:space="preserve">(3) </w:t>
      </w:r>
      <w:r w:rsidR="00C23C0B">
        <w:tab/>
      </w:r>
      <w:r w:rsidRPr="00830AF4">
        <w:t>Only a learner who will be in one of the two highest grades at the school in the</w:t>
      </w:r>
      <w:r w:rsidR="00C23C0B">
        <w:t xml:space="preserve"> </w:t>
      </w:r>
      <w:r w:rsidRPr="00830AF4">
        <w:t>following year may be nominated for election as a prefect or member of the learners</w:t>
      </w:r>
      <w:r w:rsidRPr="00830AF4">
        <w:rPr>
          <w:rFonts w:hint="eastAsia"/>
        </w:rPr>
        <w:t>’</w:t>
      </w:r>
      <w:r w:rsidRPr="00830AF4">
        <w:t xml:space="preserve"> representative</w:t>
      </w:r>
      <w:r w:rsidR="00C23C0B">
        <w:t xml:space="preserve"> </w:t>
      </w:r>
      <w:r w:rsidRPr="00830AF4">
        <w:t>council.</w:t>
      </w:r>
    </w:p>
    <w:p w14:paraId="67110ECA" w14:textId="77777777" w:rsidR="00C23C0B" w:rsidRPr="00830AF4" w:rsidRDefault="00C23C0B" w:rsidP="00C23C0B">
      <w:pPr>
        <w:pStyle w:val="REG-P1"/>
      </w:pPr>
    </w:p>
    <w:p w14:paraId="75654651" w14:textId="1A8E4EA8" w:rsidR="00830AF4" w:rsidRDefault="00830AF4" w:rsidP="00C23C0B">
      <w:pPr>
        <w:pStyle w:val="REG-P1"/>
      </w:pPr>
      <w:r w:rsidRPr="00830AF4">
        <w:t xml:space="preserve">(4) </w:t>
      </w:r>
      <w:r w:rsidR="00C23C0B">
        <w:tab/>
      </w:r>
      <w:r w:rsidRPr="00830AF4">
        <w:t>A learner who is an existing prefect or member of the learners</w:t>
      </w:r>
      <w:r w:rsidRPr="00830AF4">
        <w:rPr>
          <w:rFonts w:hint="eastAsia"/>
        </w:rPr>
        <w:t>’</w:t>
      </w:r>
      <w:r w:rsidRPr="00830AF4">
        <w:t xml:space="preserve"> representative</w:t>
      </w:r>
      <w:r w:rsidR="00C23C0B">
        <w:t xml:space="preserve"> </w:t>
      </w:r>
      <w:r w:rsidRPr="00830AF4">
        <w:t>council may also nominate a candidate, and be nominated for re</w:t>
      </w:r>
      <w:r w:rsidR="00FE6BCC">
        <w:rPr>
          <w:rFonts w:hint="eastAsia"/>
        </w:rPr>
        <w:t>-</w:t>
      </w:r>
      <w:r w:rsidRPr="00830AF4">
        <w:t>election.</w:t>
      </w:r>
    </w:p>
    <w:p w14:paraId="606C4258" w14:textId="77777777" w:rsidR="00C23C0B" w:rsidRPr="00830AF4" w:rsidRDefault="00C23C0B" w:rsidP="00C23C0B">
      <w:pPr>
        <w:pStyle w:val="REG-P1"/>
      </w:pPr>
    </w:p>
    <w:p w14:paraId="50E8387D" w14:textId="1DD8BA42" w:rsidR="00830AF4" w:rsidRDefault="00830AF4" w:rsidP="00C23C0B">
      <w:pPr>
        <w:pStyle w:val="REG-P1"/>
      </w:pPr>
      <w:r w:rsidRPr="00830AF4">
        <w:t xml:space="preserve">(5) </w:t>
      </w:r>
      <w:r w:rsidR="00C23C0B">
        <w:tab/>
      </w:r>
      <w:r w:rsidRPr="00830AF4">
        <w:t>The nomination and election of prefect or members of the learners</w:t>
      </w:r>
      <w:r w:rsidRPr="00830AF4">
        <w:rPr>
          <w:rFonts w:hint="eastAsia"/>
        </w:rPr>
        <w:t>’</w:t>
      </w:r>
      <w:r w:rsidRPr="00830AF4">
        <w:t xml:space="preserve"> representative</w:t>
      </w:r>
      <w:r w:rsidR="00C23C0B">
        <w:t xml:space="preserve"> </w:t>
      </w:r>
      <w:r w:rsidRPr="00830AF4">
        <w:t>council is an internal matter of the school and no campaigning, influence or involvement by a person,</w:t>
      </w:r>
      <w:r w:rsidR="00C23C0B">
        <w:t xml:space="preserve"> </w:t>
      </w:r>
      <w:r w:rsidRPr="00830AF4">
        <w:t>organisation or group from outside the school is allowed.</w:t>
      </w:r>
    </w:p>
    <w:p w14:paraId="1E6E42EE" w14:textId="77777777" w:rsidR="00C23C0B" w:rsidRPr="00830AF4" w:rsidRDefault="00C23C0B" w:rsidP="00C23C0B">
      <w:pPr>
        <w:pStyle w:val="REG-P1"/>
      </w:pPr>
    </w:p>
    <w:p w14:paraId="77CBF2F1" w14:textId="77777777" w:rsidR="00830AF4" w:rsidRPr="00830AF4" w:rsidRDefault="00830AF4" w:rsidP="00830AF4">
      <w:pPr>
        <w:pStyle w:val="REG-P0"/>
        <w:rPr>
          <w:b/>
          <w:bCs/>
        </w:rPr>
      </w:pPr>
      <w:r w:rsidRPr="00830AF4">
        <w:rPr>
          <w:b/>
          <w:bCs/>
        </w:rPr>
        <w:t>Powers and functions of prefects and learners’ representative council</w:t>
      </w:r>
    </w:p>
    <w:p w14:paraId="73728BDC" w14:textId="77777777" w:rsidR="00C23C0B" w:rsidRDefault="00C23C0B" w:rsidP="00830AF4">
      <w:pPr>
        <w:pStyle w:val="REG-P0"/>
        <w:rPr>
          <w:b/>
          <w:bCs/>
        </w:rPr>
      </w:pPr>
    </w:p>
    <w:p w14:paraId="72C183F6" w14:textId="1109AA60" w:rsidR="00830AF4" w:rsidRPr="00830AF4" w:rsidRDefault="00830AF4" w:rsidP="00C23C0B">
      <w:pPr>
        <w:pStyle w:val="REG-P1"/>
      </w:pPr>
      <w:r w:rsidRPr="00830AF4">
        <w:rPr>
          <w:b/>
          <w:bCs/>
        </w:rPr>
        <w:t xml:space="preserve">9. </w:t>
      </w:r>
      <w:r w:rsidR="00C23C0B">
        <w:rPr>
          <w:b/>
          <w:bCs/>
        </w:rPr>
        <w:tab/>
      </w:r>
      <w:r w:rsidRPr="00830AF4">
        <w:t xml:space="preserve">(1) </w:t>
      </w:r>
      <w:r w:rsidR="00C23C0B">
        <w:tab/>
      </w:r>
      <w:r w:rsidRPr="00830AF4">
        <w:t>The functions of prefects or learners</w:t>
      </w:r>
      <w:r w:rsidRPr="00830AF4">
        <w:rPr>
          <w:rFonts w:hint="eastAsia"/>
        </w:rPr>
        <w:t>’</w:t>
      </w:r>
      <w:r w:rsidRPr="00830AF4">
        <w:t xml:space="preserve"> representative council as a highest</w:t>
      </w:r>
      <w:r w:rsidR="00C23C0B">
        <w:t xml:space="preserve"> </w:t>
      </w:r>
      <w:r w:rsidRPr="00830AF4">
        <w:t xml:space="preserve">body of elected leaders of the learners of the school are </w:t>
      </w:r>
      <w:r w:rsidR="00FE6BCC">
        <w:rPr>
          <w:rFonts w:hint="eastAsia"/>
        </w:rPr>
        <w:t>-</w:t>
      </w:r>
    </w:p>
    <w:p w14:paraId="0AC50855" w14:textId="169882A7" w:rsidR="00C23C0B" w:rsidRDefault="00C23C0B" w:rsidP="00C23C0B">
      <w:pPr>
        <w:pStyle w:val="REG-Pa"/>
      </w:pPr>
    </w:p>
    <w:p w14:paraId="73D8FF88" w14:textId="5B6772EB" w:rsidR="00B3518C" w:rsidRDefault="00B3518C" w:rsidP="00B3518C">
      <w:pPr>
        <w:pStyle w:val="REG-Amend"/>
      </w:pPr>
      <w:r>
        <w:t>[</w:t>
      </w:r>
      <w:r w:rsidR="00EB71F2">
        <w:t>To be grammatically correct, the phrase “</w:t>
      </w:r>
      <w:r w:rsidR="00EB71F2" w:rsidRPr="00830AF4">
        <w:t>learners</w:t>
      </w:r>
      <w:r w:rsidR="00EB71F2" w:rsidRPr="00830AF4">
        <w:rPr>
          <w:rFonts w:hint="eastAsia"/>
        </w:rPr>
        <w:t>’</w:t>
      </w:r>
      <w:r w:rsidR="00EB71F2" w:rsidRPr="00830AF4">
        <w:t xml:space="preserve"> representative council</w:t>
      </w:r>
      <w:r w:rsidR="00EB71F2">
        <w:t>” should be preceded by the word “a” or “the”, and t</w:t>
      </w:r>
      <w:r>
        <w:t xml:space="preserve">he phrase “a highest body” should be </w:t>
      </w:r>
      <w:r w:rsidR="00EB71F2">
        <w:t>“</w:t>
      </w:r>
      <w:r>
        <w:t>the highest body</w:t>
      </w:r>
      <w:r w:rsidR="00EB71F2">
        <w:t>”</w:t>
      </w:r>
      <w:r>
        <w:t>.]</w:t>
      </w:r>
    </w:p>
    <w:p w14:paraId="59DB37C6" w14:textId="77777777" w:rsidR="00B3518C" w:rsidRDefault="00B3518C" w:rsidP="00C23C0B">
      <w:pPr>
        <w:pStyle w:val="REG-Pa"/>
      </w:pPr>
    </w:p>
    <w:p w14:paraId="04F06D01" w14:textId="3DE0D118" w:rsidR="00830AF4" w:rsidRPr="00830AF4" w:rsidRDefault="00830AF4" w:rsidP="00C23C0B">
      <w:pPr>
        <w:pStyle w:val="REG-Pa"/>
      </w:pPr>
      <w:r w:rsidRPr="00830AF4">
        <w:t xml:space="preserve">(a) </w:t>
      </w:r>
      <w:r w:rsidR="00C23C0B">
        <w:tab/>
      </w:r>
      <w:r w:rsidRPr="00830AF4">
        <w:t>to promote the best interest and welfare of the school and its learners;</w:t>
      </w:r>
    </w:p>
    <w:p w14:paraId="4CB2C04F" w14:textId="77777777" w:rsidR="00C23C0B" w:rsidRDefault="00C23C0B" w:rsidP="00C23C0B">
      <w:pPr>
        <w:pStyle w:val="REG-Pa"/>
      </w:pPr>
    </w:p>
    <w:p w14:paraId="169283ED" w14:textId="3E5136DE" w:rsidR="00830AF4" w:rsidRPr="00830AF4" w:rsidRDefault="00830AF4" w:rsidP="00C23C0B">
      <w:pPr>
        <w:pStyle w:val="REG-Pa"/>
      </w:pPr>
      <w:r w:rsidRPr="00830AF4">
        <w:t xml:space="preserve">(b) </w:t>
      </w:r>
      <w:r w:rsidR="00C23C0B">
        <w:tab/>
      </w:r>
      <w:r w:rsidRPr="00830AF4">
        <w:t>to act as the liaison between learners and the school management;</w:t>
      </w:r>
    </w:p>
    <w:p w14:paraId="7646627C" w14:textId="77777777" w:rsidR="00C23C0B" w:rsidRDefault="00C23C0B" w:rsidP="00C23C0B">
      <w:pPr>
        <w:pStyle w:val="REG-Pa"/>
      </w:pPr>
    </w:p>
    <w:p w14:paraId="45B8C1C1" w14:textId="7C9B8B92" w:rsidR="00830AF4" w:rsidRPr="00830AF4" w:rsidRDefault="00830AF4" w:rsidP="00C23C0B">
      <w:pPr>
        <w:pStyle w:val="REG-Pa"/>
      </w:pPr>
      <w:r w:rsidRPr="00830AF4">
        <w:t xml:space="preserve">(c) </w:t>
      </w:r>
      <w:r w:rsidR="00C23C0B">
        <w:tab/>
      </w:r>
      <w:r w:rsidRPr="00830AF4">
        <w:t xml:space="preserve">with approval of the principal, to undertake projects and programmes aimed at </w:t>
      </w:r>
      <w:r w:rsidR="00FE6BCC">
        <w:rPr>
          <w:rFonts w:hint="eastAsia"/>
        </w:rPr>
        <w:t>-</w:t>
      </w:r>
    </w:p>
    <w:p w14:paraId="61085990" w14:textId="77777777" w:rsidR="00C23C0B" w:rsidRDefault="00C23C0B" w:rsidP="00C23C0B">
      <w:pPr>
        <w:pStyle w:val="REG-Pi"/>
      </w:pPr>
    </w:p>
    <w:p w14:paraId="5BEDE007" w14:textId="059FDDB0" w:rsidR="00830AF4" w:rsidRPr="00830AF4" w:rsidRDefault="00830AF4" w:rsidP="00C23C0B">
      <w:pPr>
        <w:pStyle w:val="REG-Pi"/>
      </w:pPr>
      <w:r w:rsidRPr="00830AF4">
        <w:t xml:space="preserve">(i) </w:t>
      </w:r>
      <w:r w:rsidR="00C23C0B">
        <w:tab/>
      </w:r>
      <w:r w:rsidRPr="00830AF4">
        <w:t>improving and maintaining the school environment and facilities;</w:t>
      </w:r>
    </w:p>
    <w:p w14:paraId="47AADC55" w14:textId="77777777" w:rsidR="00C23C0B" w:rsidRDefault="00C23C0B" w:rsidP="00C23C0B">
      <w:pPr>
        <w:pStyle w:val="REG-Pi"/>
      </w:pPr>
    </w:p>
    <w:p w14:paraId="4FB8615B" w14:textId="0D13B246" w:rsidR="00830AF4" w:rsidRPr="00830AF4" w:rsidRDefault="00830AF4" w:rsidP="00C23C0B">
      <w:pPr>
        <w:pStyle w:val="REG-Pi"/>
      </w:pPr>
      <w:r w:rsidRPr="00830AF4">
        <w:t xml:space="preserve">(ii) </w:t>
      </w:r>
      <w:r w:rsidR="00C23C0B">
        <w:tab/>
      </w:r>
      <w:r w:rsidRPr="00830AF4">
        <w:t>providing cultural, sport and social activities for learners; and</w:t>
      </w:r>
    </w:p>
    <w:p w14:paraId="7C17D855" w14:textId="77777777" w:rsidR="00C23C0B" w:rsidRDefault="00C23C0B" w:rsidP="00C23C0B">
      <w:pPr>
        <w:pStyle w:val="REG-Pi"/>
      </w:pPr>
    </w:p>
    <w:p w14:paraId="6F7BC0B7" w14:textId="75ACAA8D" w:rsidR="00830AF4" w:rsidRPr="00830AF4" w:rsidRDefault="00830AF4" w:rsidP="00C23C0B">
      <w:pPr>
        <w:pStyle w:val="REG-Pi"/>
      </w:pPr>
      <w:r w:rsidRPr="00830AF4">
        <w:t xml:space="preserve">(iii) </w:t>
      </w:r>
      <w:r w:rsidR="00C23C0B">
        <w:tab/>
      </w:r>
      <w:r w:rsidRPr="00830AF4">
        <w:t>improving the health and welfare of learners;</w:t>
      </w:r>
    </w:p>
    <w:p w14:paraId="0E155B7F" w14:textId="77777777" w:rsidR="00C23C0B" w:rsidRDefault="00C23C0B" w:rsidP="00C23C0B">
      <w:pPr>
        <w:pStyle w:val="REG-Pa"/>
      </w:pPr>
    </w:p>
    <w:p w14:paraId="5988EF7D" w14:textId="29612000" w:rsidR="00830AF4" w:rsidRPr="00830AF4" w:rsidRDefault="00830AF4" w:rsidP="00C23C0B">
      <w:pPr>
        <w:pStyle w:val="REG-Pa"/>
      </w:pPr>
      <w:r w:rsidRPr="00830AF4">
        <w:t xml:space="preserve">(d) </w:t>
      </w:r>
      <w:r w:rsidR="00C23C0B">
        <w:tab/>
      </w:r>
      <w:r w:rsidRPr="00830AF4">
        <w:t>to assist the principal and teachers to ensure adherence to the code of conduct of</w:t>
      </w:r>
      <w:r w:rsidR="00C23C0B">
        <w:t xml:space="preserve"> </w:t>
      </w:r>
      <w:r w:rsidRPr="00830AF4">
        <w:t>the school by all learners so as to create and maintain an orderly and disciplined</w:t>
      </w:r>
      <w:r w:rsidR="00C23C0B">
        <w:t xml:space="preserve"> </w:t>
      </w:r>
      <w:r w:rsidRPr="00830AF4">
        <w:t>school environment conducive to learning;</w:t>
      </w:r>
    </w:p>
    <w:p w14:paraId="0479D294" w14:textId="77777777" w:rsidR="00C23C0B" w:rsidRDefault="00C23C0B" w:rsidP="00C23C0B">
      <w:pPr>
        <w:pStyle w:val="REG-Pa"/>
      </w:pPr>
    </w:p>
    <w:p w14:paraId="0AA39BFF" w14:textId="0D5156C1" w:rsidR="00C23C0B" w:rsidRDefault="00830AF4" w:rsidP="00C23C0B">
      <w:pPr>
        <w:pStyle w:val="REG-Pa"/>
      </w:pPr>
      <w:r w:rsidRPr="00830AF4">
        <w:t xml:space="preserve">(e) </w:t>
      </w:r>
      <w:r w:rsidR="00C23C0B">
        <w:tab/>
      </w:r>
      <w:r w:rsidRPr="00830AF4">
        <w:t>to foster a spirit of mutual respect, good manners and morality among the learners;</w:t>
      </w:r>
      <w:r w:rsidR="00C23C0B">
        <w:t xml:space="preserve"> </w:t>
      </w:r>
    </w:p>
    <w:p w14:paraId="61B7542C" w14:textId="77777777" w:rsidR="00C23C0B" w:rsidRDefault="00C23C0B" w:rsidP="00C23C0B">
      <w:pPr>
        <w:pStyle w:val="REG-Pa"/>
      </w:pPr>
    </w:p>
    <w:p w14:paraId="3CBE8569" w14:textId="2C4EAFB4" w:rsidR="00830AF4" w:rsidRPr="00830AF4" w:rsidRDefault="00830AF4" w:rsidP="00C23C0B">
      <w:pPr>
        <w:pStyle w:val="REG-Pa"/>
      </w:pPr>
      <w:r w:rsidRPr="00830AF4">
        <w:t xml:space="preserve">(f) </w:t>
      </w:r>
      <w:r w:rsidR="00C23C0B">
        <w:tab/>
      </w:r>
      <w:r w:rsidRPr="00830AF4">
        <w:t>to promote and maintain discipline among learners and promote the general welfare</w:t>
      </w:r>
      <w:r w:rsidR="00C23C0B">
        <w:t xml:space="preserve"> </w:t>
      </w:r>
      <w:r w:rsidRPr="00830AF4">
        <w:t>of the school;</w:t>
      </w:r>
    </w:p>
    <w:p w14:paraId="4CE2F9DB" w14:textId="77777777" w:rsidR="00C23C0B" w:rsidRDefault="00C23C0B" w:rsidP="00C23C0B">
      <w:pPr>
        <w:pStyle w:val="REG-Pa"/>
      </w:pPr>
    </w:p>
    <w:p w14:paraId="7410D96B" w14:textId="727D52EB" w:rsidR="00830AF4" w:rsidRPr="00830AF4" w:rsidRDefault="00830AF4" w:rsidP="00C23C0B">
      <w:pPr>
        <w:pStyle w:val="REG-Pa"/>
      </w:pPr>
      <w:r w:rsidRPr="00830AF4">
        <w:t xml:space="preserve">(g) </w:t>
      </w:r>
      <w:r w:rsidR="00C23C0B">
        <w:tab/>
      </w:r>
      <w:r w:rsidRPr="00830AF4">
        <w:t>to foster participation in school activities;</w:t>
      </w:r>
    </w:p>
    <w:p w14:paraId="5F705360" w14:textId="77777777" w:rsidR="00C23C0B" w:rsidRDefault="00C23C0B" w:rsidP="00C23C0B">
      <w:pPr>
        <w:pStyle w:val="REG-Pa"/>
      </w:pPr>
    </w:p>
    <w:p w14:paraId="4571DAA0" w14:textId="2F58097A" w:rsidR="00830AF4" w:rsidRPr="00830AF4" w:rsidRDefault="00830AF4" w:rsidP="00C23C0B">
      <w:pPr>
        <w:pStyle w:val="REG-Pa"/>
      </w:pPr>
      <w:r w:rsidRPr="00830AF4">
        <w:t xml:space="preserve">(h) </w:t>
      </w:r>
      <w:r w:rsidR="00C23C0B">
        <w:tab/>
      </w:r>
      <w:r w:rsidRPr="00830AF4">
        <w:t>to provide a training ground for developing leaders;</w:t>
      </w:r>
    </w:p>
    <w:p w14:paraId="57B259B0" w14:textId="77777777" w:rsidR="00C23C0B" w:rsidRDefault="00C23C0B" w:rsidP="00C23C0B">
      <w:pPr>
        <w:pStyle w:val="REG-Pa"/>
      </w:pPr>
    </w:p>
    <w:p w14:paraId="3BDD1699" w14:textId="331C1730" w:rsidR="00830AF4" w:rsidRPr="00830AF4" w:rsidRDefault="00830AF4" w:rsidP="00C23C0B">
      <w:pPr>
        <w:pStyle w:val="REG-Pa"/>
      </w:pPr>
      <w:r w:rsidRPr="00830AF4">
        <w:t xml:space="preserve">(i) </w:t>
      </w:r>
      <w:r w:rsidR="00C23C0B">
        <w:tab/>
      </w:r>
      <w:r w:rsidRPr="00830AF4">
        <w:t>to help each learner to feel at home in the school;</w:t>
      </w:r>
    </w:p>
    <w:p w14:paraId="0FB5E3E4" w14:textId="77777777" w:rsidR="00C23C0B" w:rsidRDefault="00C23C0B" w:rsidP="00C23C0B">
      <w:pPr>
        <w:pStyle w:val="REG-Pa"/>
      </w:pPr>
    </w:p>
    <w:p w14:paraId="2BB8C9B2" w14:textId="12242541" w:rsidR="00830AF4" w:rsidRPr="00830AF4" w:rsidRDefault="00830AF4" w:rsidP="00C23C0B">
      <w:pPr>
        <w:pStyle w:val="REG-Pa"/>
      </w:pPr>
      <w:r w:rsidRPr="00830AF4">
        <w:t xml:space="preserve">(j) </w:t>
      </w:r>
      <w:r w:rsidR="00C23C0B">
        <w:tab/>
      </w:r>
      <w:r w:rsidRPr="00830AF4">
        <w:t>to promote orderliness in the school;</w:t>
      </w:r>
    </w:p>
    <w:p w14:paraId="5D0904B5" w14:textId="77777777" w:rsidR="00C23C0B" w:rsidRDefault="00C23C0B" w:rsidP="00C23C0B">
      <w:pPr>
        <w:pStyle w:val="REG-Pa"/>
      </w:pPr>
    </w:p>
    <w:p w14:paraId="2543457A" w14:textId="68EB1EE9" w:rsidR="00C23C0B" w:rsidRDefault="00830AF4" w:rsidP="00C23C0B">
      <w:pPr>
        <w:pStyle w:val="REG-Pa"/>
      </w:pPr>
      <w:r w:rsidRPr="00830AF4">
        <w:lastRenderedPageBreak/>
        <w:t xml:space="preserve">(k) </w:t>
      </w:r>
      <w:r w:rsidR="00C23C0B">
        <w:tab/>
      </w:r>
      <w:r w:rsidRPr="00830AF4">
        <w:t>to assist school management in implementing the school policies; and</w:t>
      </w:r>
      <w:r w:rsidR="00C23C0B">
        <w:t xml:space="preserve"> </w:t>
      </w:r>
    </w:p>
    <w:p w14:paraId="1F0DB174" w14:textId="77777777" w:rsidR="00C23C0B" w:rsidRDefault="00C23C0B" w:rsidP="00C23C0B">
      <w:pPr>
        <w:pStyle w:val="REG-Pa"/>
      </w:pPr>
    </w:p>
    <w:p w14:paraId="0F07526C" w14:textId="2C650B80" w:rsidR="00830AF4" w:rsidRPr="00830AF4" w:rsidRDefault="00830AF4" w:rsidP="00C23C0B">
      <w:pPr>
        <w:pStyle w:val="REG-Pa"/>
      </w:pPr>
      <w:r w:rsidRPr="00830AF4">
        <w:t xml:space="preserve">(l) </w:t>
      </w:r>
      <w:r w:rsidR="00C23C0B">
        <w:tab/>
      </w:r>
      <w:r w:rsidRPr="00830AF4">
        <w:t>to perform any other reasonable tasks assigned to the prefects or learners</w:t>
      </w:r>
      <w:r w:rsidR="00C23C0B">
        <w:t>’</w:t>
      </w:r>
      <w:r w:rsidRPr="00830AF4">
        <w:t xml:space="preserve"> representative</w:t>
      </w:r>
      <w:r w:rsidR="00C23C0B">
        <w:t xml:space="preserve"> </w:t>
      </w:r>
      <w:r w:rsidRPr="00830AF4">
        <w:t>council by the principal.</w:t>
      </w:r>
    </w:p>
    <w:p w14:paraId="6066DD1F" w14:textId="77777777" w:rsidR="00C23C0B" w:rsidRDefault="00C23C0B" w:rsidP="00C23C0B">
      <w:pPr>
        <w:pStyle w:val="REG-Pa"/>
      </w:pPr>
    </w:p>
    <w:p w14:paraId="26F1A3A5" w14:textId="02DA5A91" w:rsidR="00830AF4" w:rsidRPr="00830AF4" w:rsidRDefault="00830AF4" w:rsidP="00C23C0B">
      <w:pPr>
        <w:pStyle w:val="REG-P1"/>
      </w:pPr>
      <w:r w:rsidRPr="00830AF4">
        <w:t xml:space="preserve">(2) </w:t>
      </w:r>
      <w:r w:rsidR="00C23C0B">
        <w:tab/>
      </w:r>
      <w:r w:rsidRPr="00830AF4">
        <w:t xml:space="preserve">The prefects </w:t>
      </w:r>
      <w:r w:rsidR="00FE6BCC">
        <w:rPr>
          <w:rFonts w:hint="eastAsia"/>
        </w:rPr>
        <w:t>-</w:t>
      </w:r>
    </w:p>
    <w:p w14:paraId="6CC9DA4B" w14:textId="77777777" w:rsidR="00C23C0B" w:rsidRDefault="00C23C0B" w:rsidP="00C23C0B">
      <w:pPr>
        <w:pStyle w:val="REG-Pa"/>
      </w:pPr>
    </w:p>
    <w:p w14:paraId="20997901" w14:textId="2BDB86DB" w:rsidR="00830AF4" w:rsidRDefault="00830AF4" w:rsidP="00C23C0B">
      <w:pPr>
        <w:pStyle w:val="REG-Pa"/>
      </w:pPr>
      <w:r w:rsidRPr="00830AF4">
        <w:t xml:space="preserve">(a) </w:t>
      </w:r>
      <w:r w:rsidR="00C23C0B">
        <w:tab/>
      </w:r>
      <w:r w:rsidRPr="00830AF4">
        <w:t>may establish committees for specific functions or projects of prefects, which may</w:t>
      </w:r>
      <w:r w:rsidR="00C23C0B">
        <w:t xml:space="preserve"> </w:t>
      </w:r>
      <w:r w:rsidRPr="00830AF4">
        <w:t>include learners who are not prefects as members; and</w:t>
      </w:r>
    </w:p>
    <w:p w14:paraId="1FD148B1" w14:textId="77777777" w:rsidR="00C23C0B" w:rsidRPr="00830AF4" w:rsidRDefault="00C23C0B" w:rsidP="00C23C0B">
      <w:pPr>
        <w:pStyle w:val="REG-Pa"/>
      </w:pPr>
    </w:p>
    <w:p w14:paraId="07D9BDA4" w14:textId="481F8A27" w:rsidR="00830AF4" w:rsidRDefault="00830AF4" w:rsidP="00C23C0B">
      <w:pPr>
        <w:pStyle w:val="REG-Pa"/>
      </w:pPr>
      <w:r w:rsidRPr="00830AF4">
        <w:t xml:space="preserve">(b) </w:t>
      </w:r>
      <w:r w:rsidR="00C23C0B">
        <w:tab/>
      </w:r>
      <w:r w:rsidRPr="00830AF4">
        <w:t>must designate a prefect as chairperson of such committee established under</w:t>
      </w:r>
      <w:r w:rsidR="00C23C0B">
        <w:t xml:space="preserve"> </w:t>
      </w:r>
      <w:r w:rsidRPr="00830AF4">
        <w:t>paragraph (a).</w:t>
      </w:r>
    </w:p>
    <w:p w14:paraId="7D03CC10" w14:textId="77777777" w:rsidR="00C23C0B" w:rsidRPr="00830AF4" w:rsidRDefault="00C23C0B" w:rsidP="00C23C0B">
      <w:pPr>
        <w:pStyle w:val="REG-Pa"/>
      </w:pPr>
    </w:p>
    <w:p w14:paraId="474CE1D1" w14:textId="4F8D62E2" w:rsidR="00830AF4" w:rsidRPr="00830AF4" w:rsidRDefault="00830AF4" w:rsidP="00C23C0B">
      <w:pPr>
        <w:pStyle w:val="REG-P1"/>
      </w:pPr>
      <w:r w:rsidRPr="00830AF4">
        <w:t xml:space="preserve">(3) </w:t>
      </w:r>
      <w:r w:rsidR="00C23C0B">
        <w:tab/>
      </w:r>
      <w:r w:rsidRPr="00830AF4">
        <w:t>The learners</w:t>
      </w:r>
      <w:r w:rsidRPr="00830AF4">
        <w:rPr>
          <w:rFonts w:hint="eastAsia"/>
        </w:rPr>
        <w:t>’</w:t>
      </w:r>
      <w:r w:rsidRPr="00830AF4">
        <w:t xml:space="preserve"> representative council </w:t>
      </w:r>
      <w:r w:rsidR="00FE6BCC">
        <w:rPr>
          <w:rFonts w:hint="eastAsia"/>
        </w:rPr>
        <w:t>-</w:t>
      </w:r>
    </w:p>
    <w:p w14:paraId="7A2437CA" w14:textId="77777777" w:rsidR="00C23C0B" w:rsidRDefault="00C23C0B" w:rsidP="00C23C0B">
      <w:pPr>
        <w:pStyle w:val="REG-Pa"/>
      </w:pPr>
    </w:p>
    <w:p w14:paraId="671F556C" w14:textId="248414F1" w:rsidR="00830AF4" w:rsidRPr="00C23C0B" w:rsidRDefault="00830AF4" w:rsidP="00C23C0B">
      <w:pPr>
        <w:pStyle w:val="REG-Pa"/>
      </w:pPr>
      <w:r w:rsidRPr="00C23C0B">
        <w:t xml:space="preserve">(a) </w:t>
      </w:r>
      <w:r w:rsidR="00C23C0B" w:rsidRPr="00C23C0B">
        <w:tab/>
      </w:r>
      <w:r w:rsidRPr="00C23C0B">
        <w:t>may establish committees for specific functions or projects of the learners</w:t>
      </w:r>
      <w:r w:rsidR="00C23C0B" w:rsidRPr="00C23C0B">
        <w:t xml:space="preserve">’ </w:t>
      </w:r>
      <w:r w:rsidRPr="00C23C0B">
        <w:t>representative council, which may include learners who are not members of the</w:t>
      </w:r>
      <w:r w:rsidR="00C23C0B" w:rsidRPr="00C23C0B">
        <w:t xml:space="preserve"> </w:t>
      </w:r>
      <w:r w:rsidRPr="00C23C0B">
        <w:t>learners</w:t>
      </w:r>
      <w:r w:rsidR="00C23C0B" w:rsidRPr="00C23C0B">
        <w:t>’</w:t>
      </w:r>
      <w:r w:rsidRPr="00C23C0B">
        <w:t xml:space="preserve"> representative council as members; and</w:t>
      </w:r>
    </w:p>
    <w:p w14:paraId="0CD47901" w14:textId="77777777" w:rsidR="00C23C0B" w:rsidRDefault="00C23C0B" w:rsidP="00C23C0B">
      <w:pPr>
        <w:pStyle w:val="REG-Pa"/>
      </w:pPr>
    </w:p>
    <w:p w14:paraId="49C53BA2" w14:textId="1BA10F4B" w:rsidR="00830AF4" w:rsidRPr="00C23C0B" w:rsidRDefault="00830AF4" w:rsidP="00C23C0B">
      <w:pPr>
        <w:pStyle w:val="REG-Pa"/>
      </w:pPr>
      <w:r w:rsidRPr="00C23C0B">
        <w:t xml:space="preserve">(b) </w:t>
      </w:r>
      <w:r w:rsidR="00C23C0B" w:rsidRPr="00C23C0B">
        <w:tab/>
      </w:r>
      <w:r w:rsidRPr="00C23C0B">
        <w:t>must designate a member of the learners</w:t>
      </w:r>
      <w:r w:rsidR="00C23C0B" w:rsidRPr="00C23C0B">
        <w:t>’</w:t>
      </w:r>
      <w:r w:rsidRPr="00C23C0B">
        <w:t xml:space="preserve"> representative council as chairperson of</w:t>
      </w:r>
      <w:r w:rsidR="00C23C0B" w:rsidRPr="00C23C0B">
        <w:t xml:space="preserve"> </w:t>
      </w:r>
      <w:r w:rsidRPr="00C23C0B">
        <w:t>such committee established under paragraph (a).</w:t>
      </w:r>
    </w:p>
    <w:p w14:paraId="740EC322" w14:textId="77777777" w:rsidR="00C23C0B" w:rsidRDefault="00C23C0B" w:rsidP="00830AF4">
      <w:pPr>
        <w:pStyle w:val="REG-P0"/>
        <w:rPr>
          <w:b/>
          <w:bCs/>
        </w:rPr>
      </w:pPr>
    </w:p>
    <w:p w14:paraId="2E8D8C78" w14:textId="28482DB8" w:rsidR="00830AF4" w:rsidRPr="00830AF4" w:rsidRDefault="00830AF4" w:rsidP="00830AF4">
      <w:pPr>
        <w:pStyle w:val="REG-P0"/>
        <w:rPr>
          <w:b/>
          <w:bCs/>
        </w:rPr>
      </w:pPr>
      <w:r w:rsidRPr="00830AF4">
        <w:rPr>
          <w:b/>
          <w:bCs/>
        </w:rPr>
        <w:t>Vacation of office by prefects and members of learners’ representative council</w:t>
      </w:r>
    </w:p>
    <w:p w14:paraId="1F332060" w14:textId="77777777" w:rsidR="0032275E" w:rsidRDefault="0032275E" w:rsidP="0032275E">
      <w:pPr>
        <w:pStyle w:val="REG-P1"/>
        <w:rPr>
          <w:b/>
          <w:bCs/>
        </w:rPr>
      </w:pPr>
    </w:p>
    <w:p w14:paraId="0A4B428D" w14:textId="0C07B839" w:rsidR="00830AF4" w:rsidRPr="00830AF4" w:rsidRDefault="00830AF4" w:rsidP="0032275E">
      <w:pPr>
        <w:pStyle w:val="REG-P1"/>
      </w:pPr>
      <w:r w:rsidRPr="00830AF4">
        <w:rPr>
          <w:b/>
          <w:bCs/>
        </w:rPr>
        <w:t xml:space="preserve">10. </w:t>
      </w:r>
      <w:r w:rsidR="0032275E">
        <w:rPr>
          <w:b/>
          <w:bCs/>
        </w:rPr>
        <w:tab/>
      </w:r>
      <w:r w:rsidRPr="00830AF4">
        <w:t xml:space="preserve">(1) </w:t>
      </w:r>
      <w:r w:rsidR="0032275E">
        <w:tab/>
      </w:r>
      <w:r w:rsidRPr="00830AF4">
        <w:t>A prefect or member of the learners</w:t>
      </w:r>
      <w:r w:rsidRPr="00830AF4">
        <w:rPr>
          <w:rFonts w:hint="eastAsia"/>
        </w:rPr>
        <w:t>’</w:t>
      </w:r>
      <w:r w:rsidRPr="00830AF4">
        <w:t xml:space="preserve"> representative council vacates office,</w:t>
      </w:r>
      <w:r w:rsidR="0032275E">
        <w:t xml:space="preserve"> </w:t>
      </w:r>
      <w:r w:rsidRPr="00830AF4">
        <w:t xml:space="preserve">if such member </w:t>
      </w:r>
      <w:r w:rsidR="00FE6BCC">
        <w:rPr>
          <w:rFonts w:hint="eastAsia"/>
        </w:rPr>
        <w:t>-</w:t>
      </w:r>
    </w:p>
    <w:p w14:paraId="17DE4A89" w14:textId="77777777" w:rsidR="0032275E" w:rsidRDefault="0032275E" w:rsidP="0032275E">
      <w:pPr>
        <w:pStyle w:val="REG-Pa"/>
      </w:pPr>
    </w:p>
    <w:p w14:paraId="5E10BAE4" w14:textId="432FB277" w:rsidR="00830AF4" w:rsidRPr="00830AF4" w:rsidRDefault="00830AF4" w:rsidP="0032275E">
      <w:pPr>
        <w:pStyle w:val="REG-Pa"/>
      </w:pPr>
      <w:r w:rsidRPr="00830AF4">
        <w:t xml:space="preserve">(a) </w:t>
      </w:r>
      <w:r w:rsidR="0032275E">
        <w:tab/>
      </w:r>
      <w:r w:rsidRPr="00830AF4">
        <w:t>is found guilty of misconduct under the general rules of conduct made in terms of</w:t>
      </w:r>
      <w:r w:rsidR="0032275E">
        <w:t xml:space="preserve"> </w:t>
      </w:r>
      <w:r w:rsidRPr="00830AF4">
        <w:t>section 22(1) of the Act or the code of conduct adopted as contemplated in section</w:t>
      </w:r>
      <w:r w:rsidR="0032275E">
        <w:t xml:space="preserve"> </w:t>
      </w:r>
      <w:r w:rsidRPr="00830AF4">
        <w:t>22(2) of the Act;</w:t>
      </w:r>
    </w:p>
    <w:p w14:paraId="39DA5D69" w14:textId="77777777" w:rsidR="0032275E" w:rsidRDefault="0032275E" w:rsidP="0032275E">
      <w:pPr>
        <w:pStyle w:val="REG-Pa"/>
      </w:pPr>
    </w:p>
    <w:p w14:paraId="723DE16E" w14:textId="1D1152F8" w:rsidR="00830AF4" w:rsidRPr="00830AF4" w:rsidRDefault="00830AF4" w:rsidP="0032275E">
      <w:pPr>
        <w:pStyle w:val="REG-Pa"/>
      </w:pPr>
      <w:r w:rsidRPr="00830AF4">
        <w:t xml:space="preserve">(b) </w:t>
      </w:r>
      <w:r w:rsidR="0032275E">
        <w:tab/>
      </w:r>
      <w:r w:rsidRPr="00830AF4">
        <w:t>resigns from office after giving a 30 days</w:t>
      </w:r>
      <w:r w:rsidR="00B3518C">
        <w:t>’</w:t>
      </w:r>
      <w:r w:rsidRPr="00830AF4">
        <w:t xml:space="preserve"> notice to the chairperson of the prefects</w:t>
      </w:r>
      <w:r w:rsidR="0032275E">
        <w:t xml:space="preserve"> </w:t>
      </w:r>
      <w:r w:rsidRPr="00830AF4">
        <w:t>or learners</w:t>
      </w:r>
      <w:r w:rsidR="001D1E86">
        <w:t>’</w:t>
      </w:r>
      <w:r w:rsidRPr="00830AF4">
        <w:t xml:space="preserve"> representative council; or</w:t>
      </w:r>
    </w:p>
    <w:p w14:paraId="42A23347" w14:textId="77777777" w:rsidR="0032275E" w:rsidRDefault="0032275E" w:rsidP="0032275E">
      <w:pPr>
        <w:pStyle w:val="REG-Pa"/>
      </w:pPr>
    </w:p>
    <w:p w14:paraId="4AFE3DA9" w14:textId="373D3836" w:rsidR="00830AF4" w:rsidRPr="00830AF4" w:rsidRDefault="00830AF4" w:rsidP="0032275E">
      <w:pPr>
        <w:pStyle w:val="REG-Pa"/>
      </w:pPr>
      <w:r w:rsidRPr="00830AF4">
        <w:t xml:space="preserve">(c) </w:t>
      </w:r>
      <w:r w:rsidR="0032275E">
        <w:tab/>
      </w:r>
      <w:r w:rsidRPr="00830AF4">
        <w:t>ceases to be a learner of the school.</w:t>
      </w:r>
    </w:p>
    <w:p w14:paraId="3B9EEFB8" w14:textId="77777777" w:rsidR="0032275E" w:rsidRDefault="0032275E" w:rsidP="0032275E">
      <w:pPr>
        <w:pStyle w:val="REG-P1"/>
      </w:pPr>
    </w:p>
    <w:p w14:paraId="33945F7A" w14:textId="79292C8C" w:rsidR="00830AF4" w:rsidRPr="00830AF4" w:rsidRDefault="00830AF4" w:rsidP="0032275E">
      <w:pPr>
        <w:pStyle w:val="REG-P1"/>
      </w:pPr>
      <w:r w:rsidRPr="00830AF4">
        <w:t xml:space="preserve">(2) </w:t>
      </w:r>
      <w:r w:rsidR="0032275E">
        <w:tab/>
      </w:r>
      <w:r w:rsidRPr="00830AF4">
        <w:t>If a vacancy occurs, as contemplated in subregulation (1), during the term of the</w:t>
      </w:r>
      <w:r w:rsidR="0032275E">
        <w:t xml:space="preserve"> </w:t>
      </w:r>
      <w:r w:rsidRPr="00830AF4">
        <w:t>elected prefects or learners</w:t>
      </w:r>
      <w:r w:rsidRPr="00830AF4">
        <w:rPr>
          <w:rFonts w:hint="eastAsia"/>
        </w:rPr>
        <w:t>’</w:t>
      </w:r>
      <w:r w:rsidRPr="00830AF4">
        <w:t xml:space="preserve"> representative council, the vacancy is filled by a learner who is next</w:t>
      </w:r>
      <w:r w:rsidR="0032275E">
        <w:t xml:space="preserve"> </w:t>
      </w:r>
      <w:r w:rsidRPr="00830AF4">
        <w:t>on the election list in terms of votes.</w:t>
      </w:r>
    </w:p>
    <w:p w14:paraId="19C418A5" w14:textId="77777777" w:rsidR="0032275E" w:rsidRDefault="0032275E" w:rsidP="00830AF4">
      <w:pPr>
        <w:pStyle w:val="REG-P0"/>
        <w:rPr>
          <w:b/>
          <w:bCs/>
        </w:rPr>
      </w:pPr>
    </w:p>
    <w:p w14:paraId="5E1FAA54" w14:textId="362DE557" w:rsidR="00830AF4" w:rsidRPr="00830AF4" w:rsidRDefault="00830AF4" w:rsidP="00830AF4">
      <w:pPr>
        <w:pStyle w:val="REG-P0"/>
        <w:rPr>
          <w:b/>
          <w:bCs/>
        </w:rPr>
      </w:pPr>
      <w:r w:rsidRPr="00830AF4">
        <w:rPr>
          <w:b/>
          <w:bCs/>
        </w:rPr>
        <w:t>Meetings and decision of prefects and learners’ representative council</w:t>
      </w:r>
    </w:p>
    <w:p w14:paraId="4A3C239D" w14:textId="77777777" w:rsidR="0032275E" w:rsidRDefault="0032275E" w:rsidP="00830AF4">
      <w:pPr>
        <w:pStyle w:val="REG-P0"/>
        <w:rPr>
          <w:b/>
          <w:bCs/>
        </w:rPr>
      </w:pPr>
    </w:p>
    <w:p w14:paraId="592E0985" w14:textId="70C1431D" w:rsidR="00830AF4" w:rsidRDefault="00830AF4" w:rsidP="0032275E">
      <w:pPr>
        <w:pStyle w:val="REG-P1"/>
      </w:pPr>
      <w:r w:rsidRPr="00830AF4">
        <w:rPr>
          <w:b/>
          <w:bCs/>
        </w:rPr>
        <w:t xml:space="preserve">11. </w:t>
      </w:r>
      <w:r w:rsidR="0032275E">
        <w:rPr>
          <w:b/>
          <w:bCs/>
        </w:rPr>
        <w:tab/>
      </w:r>
      <w:r w:rsidRPr="00830AF4">
        <w:t xml:space="preserve">(1) </w:t>
      </w:r>
      <w:r w:rsidR="0032275E">
        <w:tab/>
      </w:r>
      <w:r w:rsidRPr="00830AF4">
        <w:t>A prefects or learners</w:t>
      </w:r>
      <w:r w:rsidRPr="00830AF4">
        <w:rPr>
          <w:rFonts w:hint="eastAsia"/>
        </w:rPr>
        <w:t>’</w:t>
      </w:r>
      <w:r w:rsidRPr="00830AF4">
        <w:t xml:space="preserve"> representative council must hold at least two</w:t>
      </w:r>
      <w:r w:rsidR="0032275E">
        <w:t xml:space="preserve"> </w:t>
      </w:r>
      <w:r w:rsidRPr="00830AF4">
        <w:t>meetings during each school term.</w:t>
      </w:r>
    </w:p>
    <w:p w14:paraId="4138A0FA" w14:textId="5A62C312" w:rsidR="0032275E" w:rsidRDefault="0032275E" w:rsidP="0032275E">
      <w:pPr>
        <w:pStyle w:val="REG-P1"/>
      </w:pPr>
    </w:p>
    <w:p w14:paraId="126ADD24" w14:textId="738FE54C" w:rsidR="00EB71F2" w:rsidRDefault="00EB71F2" w:rsidP="00EB71F2">
      <w:pPr>
        <w:pStyle w:val="REG-Amend"/>
      </w:pPr>
      <w:r w:rsidRPr="00EB71F2">
        <w:t xml:space="preserve">[It appears that the phrase “A </w:t>
      </w:r>
      <w:r w:rsidRPr="00EB71F2">
        <w:rPr>
          <w:b w:val="0"/>
        </w:rPr>
        <w:t>prefects</w:t>
      </w:r>
      <w:r w:rsidRPr="00EB71F2">
        <w:t xml:space="preserve">” should be “The </w:t>
      </w:r>
      <w:r w:rsidRPr="00EB71F2">
        <w:rPr>
          <w:b w:val="0"/>
        </w:rPr>
        <w:t>prefects</w:t>
      </w:r>
      <w:r w:rsidRPr="00EB71F2">
        <w:t>” to fit the context.]</w:t>
      </w:r>
    </w:p>
    <w:p w14:paraId="19E26C5F" w14:textId="77777777" w:rsidR="00EB71F2" w:rsidRDefault="00EB71F2" w:rsidP="0032275E">
      <w:pPr>
        <w:pStyle w:val="REG-P1"/>
      </w:pPr>
    </w:p>
    <w:p w14:paraId="56301B8A" w14:textId="7199B551" w:rsidR="00830AF4" w:rsidRPr="00830AF4" w:rsidRDefault="00830AF4" w:rsidP="0032275E">
      <w:pPr>
        <w:pStyle w:val="REG-P1"/>
      </w:pPr>
      <w:r w:rsidRPr="00830AF4">
        <w:t xml:space="preserve">(2) </w:t>
      </w:r>
      <w:r w:rsidR="0032275E">
        <w:tab/>
      </w:r>
      <w:r w:rsidRPr="00830AF4">
        <w:t>The secretary of the prefects or learners</w:t>
      </w:r>
      <w:r w:rsidRPr="00830AF4">
        <w:rPr>
          <w:rFonts w:hint="eastAsia"/>
        </w:rPr>
        <w:t>’</w:t>
      </w:r>
      <w:r w:rsidRPr="00830AF4">
        <w:t xml:space="preserve"> representative council must </w:t>
      </w:r>
      <w:r w:rsidR="00FE6BCC">
        <w:rPr>
          <w:rFonts w:hint="eastAsia"/>
        </w:rPr>
        <w:t>-</w:t>
      </w:r>
    </w:p>
    <w:p w14:paraId="68A0B7B1" w14:textId="77777777" w:rsidR="0032275E" w:rsidRDefault="0032275E" w:rsidP="0032275E">
      <w:pPr>
        <w:pStyle w:val="REG-Pa"/>
      </w:pPr>
    </w:p>
    <w:p w14:paraId="48ECD44A" w14:textId="1C6A0D26" w:rsidR="00830AF4" w:rsidRDefault="00830AF4" w:rsidP="0032275E">
      <w:pPr>
        <w:pStyle w:val="REG-Pa"/>
      </w:pPr>
      <w:r w:rsidRPr="00830AF4">
        <w:t xml:space="preserve">(a) </w:t>
      </w:r>
      <w:r w:rsidR="0032275E">
        <w:tab/>
      </w:r>
      <w:r w:rsidRPr="00830AF4">
        <w:t>keep minutes of the proceedings of all meetings of prefects or learners</w:t>
      </w:r>
      <w:r w:rsidR="0032275E">
        <w:t>’</w:t>
      </w:r>
      <w:r w:rsidRPr="00830AF4">
        <w:t xml:space="preserve"> representative</w:t>
      </w:r>
      <w:r w:rsidR="0032275E">
        <w:t xml:space="preserve"> </w:t>
      </w:r>
      <w:r w:rsidRPr="00830AF4">
        <w:t>council; and</w:t>
      </w:r>
    </w:p>
    <w:p w14:paraId="4DD7240C" w14:textId="77777777" w:rsidR="0032275E" w:rsidRPr="00830AF4" w:rsidRDefault="0032275E" w:rsidP="0032275E">
      <w:pPr>
        <w:pStyle w:val="REG-Pa"/>
      </w:pPr>
    </w:p>
    <w:p w14:paraId="447BAB34" w14:textId="76C27F00" w:rsidR="00830AF4" w:rsidRDefault="00830AF4" w:rsidP="0032275E">
      <w:pPr>
        <w:pStyle w:val="REG-Pa"/>
      </w:pPr>
      <w:r w:rsidRPr="00830AF4">
        <w:lastRenderedPageBreak/>
        <w:t xml:space="preserve">(b) </w:t>
      </w:r>
      <w:r w:rsidR="0032275E">
        <w:tab/>
      </w:r>
      <w:r w:rsidRPr="00830AF4">
        <w:t>provide minutes of proceedings of any meeting to the members for corrections</w:t>
      </w:r>
      <w:r w:rsidR="0032275E">
        <w:t xml:space="preserve"> </w:t>
      </w:r>
      <w:r w:rsidRPr="00830AF4">
        <w:t>before the next meeting is held.</w:t>
      </w:r>
    </w:p>
    <w:p w14:paraId="1E8F18B7" w14:textId="77777777" w:rsidR="0032275E" w:rsidRPr="00830AF4" w:rsidRDefault="0032275E" w:rsidP="0032275E">
      <w:pPr>
        <w:pStyle w:val="REG-P1"/>
      </w:pPr>
    </w:p>
    <w:p w14:paraId="07B24AED" w14:textId="10CF0D99" w:rsidR="00830AF4" w:rsidRDefault="00830AF4" w:rsidP="0032275E">
      <w:pPr>
        <w:pStyle w:val="REG-P1"/>
      </w:pPr>
      <w:r w:rsidRPr="00830AF4">
        <w:t xml:space="preserve">(3) </w:t>
      </w:r>
      <w:r w:rsidR="0032275E">
        <w:tab/>
      </w:r>
      <w:r w:rsidRPr="00830AF4">
        <w:t>The chairperson of prefects or learners</w:t>
      </w:r>
      <w:r w:rsidRPr="00830AF4">
        <w:rPr>
          <w:rFonts w:hint="eastAsia"/>
        </w:rPr>
        <w:t>’</w:t>
      </w:r>
      <w:r w:rsidRPr="00830AF4">
        <w:t xml:space="preserve"> representative presides all meetings of</w:t>
      </w:r>
      <w:r w:rsidR="0032275E">
        <w:t xml:space="preserve"> </w:t>
      </w:r>
      <w:r w:rsidRPr="00830AF4">
        <w:t>prefects or learners</w:t>
      </w:r>
      <w:r w:rsidRPr="00830AF4">
        <w:rPr>
          <w:rFonts w:hint="eastAsia"/>
        </w:rPr>
        <w:t>’</w:t>
      </w:r>
      <w:r w:rsidRPr="00830AF4">
        <w:t xml:space="preserve"> representative council, and in the absence of the chairperson, the members</w:t>
      </w:r>
      <w:r w:rsidR="0032275E">
        <w:t xml:space="preserve"> </w:t>
      </w:r>
      <w:r w:rsidRPr="00830AF4">
        <w:t>present may elect any member to preside over that meeting.</w:t>
      </w:r>
    </w:p>
    <w:p w14:paraId="72496C7D" w14:textId="21BD7131" w:rsidR="0032275E" w:rsidRDefault="0032275E" w:rsidP="0032275E">
      <w:pPr>
        <w:pStyle w:val="REG-P1"/>
      </w:pPr>
    </w:p>
    <w:p w14:paraId="71EE195B" w14:textId="669F7284" w:rsidR="00EB71F2" w:rsidRPr="00EB71F2" w:rsidRDefault="00EB71F2" w:rsidP="00EB71F2">
      <w:pPr>
        <w:pStyle w:val="REG-Amend"/>
      </w:pPr>
      <w:r>
        <w:t>Several words appear to have been omitted in subregulation (3). The first phrase may have been intended to read “</w:t>
      </w:r>
      <w:r w:rsidRPr="00EB71F2">
        <w:rPr>
          <w:b w:val="0"/>
        </w:rPr>
        <w:t>The chairperson of</w:t>
      </w:r>
      <w:r w:rsidRPr="00EB71F2">
        <w:t xml:space="preserve"> </w:t>
      </w:r>
      <w:r>
        <w:t xml:space="preserve">the </w:t>
      </w:r>
      <w:r w:rsidRPr="00EB71F2">
        <w:rPr>
          <w:b w:val="0"/>
        </w:rPr>
        <w:t>prefects or learners</w:t>
      </w:r>
      <w:r w:rsidRPr="00EB71F2">
        <w:rPr>
          <w:rFonts w:hint="eastAsia"/>
          <w:b w:val="0"/>
        </w:rPr>
        <w:t>’</w:t>
      </w:r>
      <w:r w:rsidRPr="00EB71F2">
        <w:rPr>
          <w:b w:val="0"/>
        </w:rPr>
        <w:t xml:space="preserve"> representative</w:t>
      </w:r>
      <w:r w:rsidRPr="00EB71F2">
        <w:t xml:space="preserve"> </w:t>
      </w:r>
      <w:r>
        <w:t xml:space="preserve">council </w:t>
      </w:r>
      <w:r w:rsidRPr="00EB71F2">
        <w:rPr>
          <w:b w:val="0"/>
        </w:rPr>
        <w:t>presides</w:t>
      </w:r>
      <w:r w:rsidRPr="00EB71F2">
        <w:t xml:space="preserve"> </w:t>
      </w:r>
      <w:r>
        <w:t xml:space="preserve">over </w:t>
      </w:r>
      <w:r>
        <w:br/>
      </w:r>
      <w:r w:rsidRPr="00EB71F2">
        <w:rPr>
          <w:b w:val="0"/>
        </w:rPr>
        <w:t xml:space="preserve">all meetings of prefects or </w:t>
      </w:r>
      <w:r>
        <w:t xml:space="preserve">the </w:t>
      </w:r>
      <w:r w:rsidRPr="00EB71F2">
        <w:rPr>
          <w:b w:val="0"/>
        </w:rPr>
        <w:t>learners</w:t>
      </w:r>
      <w:r w:rsidRPr="00EB71F2">
        <w:rPr>
          <w:rFonts w:hint="eastAsia"/>
          <w:b w:val="0"/>
        </w:rPr>
        <w:t>’</w:t>
      </w:r>
      <w:r w:rsidRPr="00EB71F2">
        <w:rPr>
          <w:b w:val="0"/>
        </w:rPr>
        <w:t xml:space="preserve"> representative council</w:t>
      </w:r>
      <w:r>
        <w:rPr>
          <w:b w:val="0"/>
        </w:rPr>
        <w:t>…”</w:t>
      </w:r>
      <w:r w:rsidRPr="00EB71F2">
        <w:t>.</w:t>
      </w:r>
    </w:p>
    <w:p w14:paraId="7BAC27DC" w14:textId="6D0113F8" w:rsidR="00EB71F2" w:rsidRDefault="00EB71F2" w:rsidP="00EB71F2">
      <w:pPr>
        <w:pStyle w:val="REG-Amend"/>
      </w:pPr>
    </w:p>
    <w:p w14:paraId="06F5DC7D" w14:textId="670967B4" w:rsidR="00830AF4" w:rsidRDefault="00830AF4" w:rsidP="0032275E">
      <w:pPr>
        <w:pStyle w:val="REG-P1"/>
      </w:pPr>
      <w:r w:rsidRPr="00830AF4">
        <w:t xml:space="preserve">(4) </w:t>
      </w:r>
      <w:r w:rsidR="0032275E">
        <w:tab/>
      </w:r>
      <w:r w:rsidRPr="00830AF4">
        <w:t>The majority of all the members of prefects or learners</w:t>
      </w:r>
      <w:r w:rsidRPr="00830AF4">
        <w:rPr>
          <w:rFonts w:hint="eastAsia"/>
        </w:rPr>
        <w:t>’</w:t>
      </w:r>
      <w:r w:rsidRPr="00830AF4">
        <w:t xml:space="preserve"> representative council</w:t>
      </w:r>
      <w:r w:rsidR="0032275E">
        <w:t xml:space="preserve"> </w:t>
      </w:r>
      <w:r w:rsidRPr="00830AF4">
        <w:t>forms a quorum for any meeting of prefects or council.</w:t>
      </w:r>
    </w:p>
    <w:p w14:paraId="6EDC5C0C" w14:textId="77777777" w:rsidR="0032275E" w:rsidRPr="00830AF4" w:rsidRDefault="0032275E" w:rsidP="0032275E">
      <w:pPr>
        <w:pStyle w:val="REG-P1"/>
      </w:pPr>
    </w:p>
    <w:p w14:paraId="4FB33A63" w14:textId="501EE891" w:rsidR="00830AF4" w:rsidRDefault="00830AF4" w:rsidP="0032275E">
      <w:pPr>
        <w:pStyle w:val="REG-P1"/>
      </w:pPr>
      <w:r w:rsidRPr="00830AF4">
        <w:t xml:space="preserve">(5) </w:t>
      </w:r>
      <w:r w:rsidR="0032275E">
        <w:tab/>
      </w:r>
      <w:r w:rsidRPr="00830AF4">
        <w:t>The majority vote of members present at any meeting of prefects or learners</w:t>
      </w:r>
      <w:r w:rsidRPr="00830AF4">
        <w:rPr>
          <w:rFonts w:hint="eastAsia"/>
        </w:rPr>
        <w:t>’</w:t>
      </w:r>
      <w:r w:rsidR="0032275E">
        <w:t xml:space="preserve"> </w:t>
      </w:r>
      <w:r w:rsidRPr="00830AF4">
        <w:t>representative council constitutes a decision of the prefects or learners</w:t>
      </w:r>
      <w:r w:rsidRPr="00830AF4">
        <w:rPr>
          <w:rFonts w:hint="eastAsia"/>
        </w:rPr>
        <w:t>’</w:t>
      </w:r>
      <w:r w:rsidRPr="00830AF4">
        <w:t xml:space="preserve"> representative council.</w:t>
      </w:r>
    </w:p>
    <w:p w14:paraId="4CCCD59F" w14:textId="23D3D787" w:rsidR="0032275E" w:rsidRDefault="0032275E" w:rsidP="0032275E">
      <w:pPr>
        <w:pStyle w:val="REG-P1"/>
      </w:pPr>
    </w:p>
    <w:p w14:paraId="3C5649CC" w14:textId="0D399C02" w:rsidR="007C2ECE" w:rsidRDefault="007C2ECE" w:rsidP="001D1E86">
      <w:pPr>
        <w:pStyle w:val="REG-P0"/>
        <w:jc w:val="center"/>
      </w:pPr>
      <w:r w:rsidRPr="007C2ECE">
        <w:t>PART 3</w:t>
      </w:r>
    </w:p>
    <w:p w14:paraId="7622C2D4" w14:textId="77777777" w:rsidR="001D1E86" w:rsidRPr="007C2ECE" w:rsidRDefault="001D1E86" w:rsidP="001D1E86">
      <w:pPr>
        <w:pStyle w:val="REG-P0"/>
        <w:jc w:val="center"/>
      </w:pPr>
    </w:p>
    <w:p w14:paraId="5559F106" w14:textId="3A0DB2E0" w:rsidR="007C2ECE" w:rsidRDefault="007C2ECE" w:rsidP="001D1E86">
      <w:pPr>
        <w:pStyle w:val="REG-P0"/>
        <w:jc w:val="center"/>
      </w:pPr>
      <w:r w:rsidRPr="007C2ECE">
        <w:t>HOSTEL AT STATE SCHOOL</w:t>
      </w:r>
    </w:p>
    <w:p w14:paraId="3A941404" w14:textId="77777777" w:rsidR="001D1E86" w:rsidRPr="007C2ECE" w:rsidRDefault="001D1E86" w:rsidP="001D1E86">
      <w:pPr>
        <w:pStyle w:val="REG-P0"/>
        <w:jc w:val="center"/>
      </w:pPr>
    </w:p>
    <w:p w14:paraId="76804BD1" w14:textId="77777777" w:rsidR="007C2ECE" w:rsidRPr="007C2ECE" w:rsidRDefault="007C2ECE" w:rsidP="007C2ECE">
      <w:pPr>
        <w:pStyle w:val="REG-P0"/>
        <w:rPr>
          <w:b/>
          <w:bCs/>
        </w:rPr>
      </w:pPr>
      <w:r w:rsidRPr="007C2ECE">
        <w:rPr>
          <w:b/>
          <w:bCs/>
        </w:rPr>
        <w:t>Hostel committee</w:t>
      </w:r>
    </w:p>
    <w:p w14:paraId="42E921BC" w14:textId="77777777" w:rsidR="001D1E86" w:rsidRDefault="001D1E86" w:rsidP="001D1E86">
      <w:pPr>
        <w:pStyle w:val="REG-P1"/>
        <w:rPr>
          <w:b/>
          <w:bCs/>
        </w:rPr>
      </w:pPr>
    </w:p>
    <w:p w14:paraId="44C218B3" w14:textId="40546732" w:rsidR="007C2ECE" w:rsidRDefault="007C2ECE" w:rsidP="001D1E86">
      <w:pPr>
        <w:pStyle w:val="REG-P1"/>
      </w:pPr>
      <w:r w:rsidRPr="007C2ECE">
        <w:rPr>
          <w:b/>
          <w:bCs/>
        </w:rPr>
        <w:t xml:space="preserve">12. </w:t>
      </w:r>
      <w:r w:rsidR="001D1E86">
        <w:rPr>
          <w:b/>
          <w:bCs/>
        </w:rPr>
        <w:tab/>
      </w:r>
      <w:r w:rsidRPr="007C2ECE">
        <w:t xml:space="preserve">(1) </w:t>
      </w:r>
      <w:r w:rsidR="001D1E86">
        <w:tab/>
      </w:r>
      <w:r w:rsidRPr="007C2ECE">
        <w:t>A school board of a State school with a hostel must establish a hostel</w:t>
      </w:r>
      <w:r w:rsidR="001D1E86">
        <w:t xml:space="preserve"> </w:t>
      </w:r>
      <w:r w:rsidRPr="007C2ECE">
        <w:t>committee under section 62 of the Act for the efficient running of the hostel.</w:t>
      </w:r>
    </w:p>
    <w:p w14:paraId="0107AF27" w14:textId="77777777" w:rsidR="001D1E86" w:rsidRPr="007C2ECE" w:rsidRDefault="001D1E86" w:rsidP="001D1E86">
      <w:pPr>
        <w:pStyle w:val="REG-P1"/>
      </w:pPr>
    </w:p>
    <w:p w14:paraId="0BAF90A9" w14:textId="7CF4F60E" w:rsidR="007C2ECE" w:rsidRDefault="007C2ECE" w:rsidP="001D1E86">
      <w:pPr>
        <w:pStyle w:val="REG-P1"/>
      </w:pPr>
      <w:r w:rsidRPr="007C2ECE">
        <w:t xml:space="preserve">(2) </w:t>
      </w:r>
      <w:r w:rsidR="001D1E86">
        <w:tab/>
      </w:r>
      <w:r w:rsidRPr="007C2ECE">
        <w:t>A hostel committee consists of not less than five and not more than seven members,</w:t>
      </w:r>
      <w:r w:rsidR="001D1E86">
        <w:t xml:space="preserve"> </w:t>
      </w:r>
      <w:r w:rsidRPr="007C2ECE">
        <w:t>including the superintendent who is a member by virtue of his or her office.</w:t>
      </w:r>
    </w:p>
    <w:p w14:paraId="5C906142" w14:textId="77777777" w:rsidR="001D1E86" w:rsidRPr="007C2ECE" w:rsidRDefault="001D1E86" w:rsidP="001D1E86">
      <w:pPr>
        <w:pStyle w:val="REG-P1"/>
      </w:pPr>
    </w:p>
    <w:p w14:paraId="694D6089" w14:textId="513A48FC" w:rsidR="007C2ECE" w:rsidRPr="007C2ECE" w:rsidRDefault="007C2ECE" w:rsidP="001D1E86">
      <w:pPr>
        <w:pStyle w:val="REG-P1"/>
      </w:pPr>
      <w:r w:rsidRPr="007C2ECE">
        <w:t xml:space="preserve">(3) </w:t>
      </w:r>
      <w:r w:rsidR="001D1E86">
        <w:tab/>
      </w:r>
      <w:r w:rsidRPr="007C2ECE">
        <w:t xml:space="preserve">The school board may </w:t>
      </w:r>
      <w:r w:rsidR="001D1E86">
        <w:rPr>
          <w:rFonts w:hint="eastAsia"/>
        </w:rPr>
        <w:t>-</w:t>
      </w:r>
    </w:p>
    <w:p w14:paraId="1554DC6B" w14:textId="77777777" w:rsidR="00941983" w:rsidRDefault="00941983" w:rsidP="00941983">
      <w:pPr>
        <w:pStyle w:val="REG-Pa"/>
      </w:pPr>
    </w:p>
    <w:p w14:paraId="587D4A00" w14:textId="6CD5B39B" w:rsidR="007C2ECE" w:rsidRDefault="007C2ECE" w:rsidP="00941983">
      <w:pPr>
        <w:pStyle w:val="REG-Pa"/>
      </w:pPr>
      <w:r w:rsidRPr="007C2ECE">
        <w:t xml:space="preserve">(a) </w:t>
      </w:r>
      <w:r w:rsidR="001D1E86">
        <w:tab/>
      </w:r>
      <w:r w:rsidRPr="00864F97">
        <w:t>designate for</w:t>
      </w:r>
      <w:r w:rsidRPr="007C2ECE">
        <w:t xml:space="preserve"> its membership any person to serve on the hostel committee; and</w:t>
      </w:r>
    </w:p>
    <w:p w14:paraId="5D5839F1" w14:textId="6E523AC1" w:rsidR="00941983" w:rsidRDefault="00941983" w:rsidP="00941983">
      <w:pPr>
        <w:pStyle w:val="REG-Pa"/>
      </w:pPr>
    </w:p>
    <w:p w14:paraId="63A4E463" w14:textId="1B7ECA7F" w:rsidR="0087162F" w:rsidRDefault="00864F97" w:rsidP="00864F97">
      <w:pPr>
        <w:pStyle w:val="REG-Amend"/>
      </w:pPr>
      <w:r>
        <w:t>[</w:t>
      </w:r>
      <w:r w:rsidR="0087162F">
        <w:t xml:space="preserve">The context indicates that the word </w:t>
      </w:r>
      <w:r>
        <w:t>“</w:t>
      </w:r>
      <w:r w:rsidR="0087162F">
        <w:t>for” should be “from”.]</w:t>
      </w:r>
    </w:p>
    <w:p w14:paraId="638E02EC" w14:textId="77777777" w:rsidR="0087162F" w:rsidRPr="007C2ECE" w:rsidRDefault="0087162F" w:rsidP="00941983">
      <w:pPr>
        <w:pStyle w:val="REG-Pa"/>
      </w:pPr>
    </w:p>
    <w:p w14:paraId="07CF901E" w14:textId="06520BEF" w:rsidR="007C2ECE" w:rsidRPr="007C2ECE" w:rsidRDefault="007C2ECE" w:rsidP="00941983">
      <w:pPr>
        <w:pStyle w:val="REG-Pa"/>
      </w:pPr>
      <w:r w:rsidRPr="007C2ECE">
        <w:t xml:space="preserve">(b) </w:t>
      </w:r>
      <w:r w:rsidR="001D1E86">
        <w:tab/>
      </w:r>
      <w:r w:rsidRPr="007C2ECE">
        <w:t>appoint any person from any of the following persons to serve on the hostel</w:t>
      </w:r>
      <w:r w:rsidR="00941983">
        <w:t xml:space="preserve"> </w:t>
      </w:r>
      <w:r w:rsidRPr="007C2ECE">
        <w:t xml:space="preserve">committee </w:t>
      </w:r>
      <w:r w:rsidR="001D1E86">
        <w:rPr>
          <w:rFonts w:hint="eastAsia"/>
        </w:rPr>
        <w:t>-</w:t>
      </w:r>
    </w:p>
    <w:p w14:paraId="235D5DD4" w14:textId="77777777" w:rsidR="00941983" w:rsidRDefault="00941983" w:rsidP="00941983">
      <w:pPr>
        <w:pStyle w:val="REG-Pi"/>
      </w:pPr>
    </w:p>
    <w:p w14:paraId="40D87A5B" w14:textId="15C457A2" w:rsidR="007C2ECE" w:rsidRDefault="007C2ECE" w:rsidP="00941983">
      <w:pPr>
        <w:pStyle w:val="REG-Pi"/>
      </w:pPr>
      <w:r w:rsidRPr="007C2ECE">
        <w:t xml:space="preserve">(i) </w:t>
      </w:r>
      <w:r w:rsidR="001D1E86">
        <w:tab/>
      </w:r>
      <w:r w:rsidRPr="007C2ECE">
        <w:t>parents of boarders; and</w:t>
      </w:r>
    </w:p>
    <w:p w14:paraId="2862AB6F" w14:textId="77777777" w:rsidR="00941983" w:rsidRPr="007C2ECE" w:rsidRDefault="00941983" w:rsidP="00941983">
      <w:pPr>
        <w:pStyle w:val="REG-Pi"/>
      </w:pPr>
    </w:p>
    <w:p w14:paraId="264587F3" w14:textId="56287336" w:rsidR="007C2ECE" w:rsidRPr="007C2ECE" w:rsidRDefault="007C2ECE" w:rsidP="00941983">
      <w:pPr>
        <w:pStyle w:val="REG-Pi"/>
      </w:pPr>
      <w:r w:rsidRPr="007C2ECE">
        <w:t xml:space="preserve">(ii) </w:t>
      </w:r>
      <w:r w:rsidR="001D1E86">
        <w:tab/>
      </w:r>
      <w:r w:rsidRPr="007C2ECE">
        <w:t>prefects and learners</w:t>
      </w:r>
      <w:r w:rsidRPr="007C2ECE">
        <w:rPr>
          <w:rFonts w:hint="eastAsia"/>
        </w:rPr>
        <w:t>’</w:t>
      </w:r>
      <w:r w:rsidRPr="007C2ECE">
        <w:t xml:space="preserve"> representative council who are boarders at the</w:t>
      </w:r>
      <w:r w:rsidR="00941983">
        <w:t xml:space="preserve"> </w:t>
      </w:r>
      <w:r w:rsidRPr="007C2ECE">
        <w:t>hostel.</w:t>
      </w:r>
    </w:p>
    <w:p w14:paraId="3C9601C7" w14:textId="77777777" w:rsidR="00941983" w:rsidRDefault="00941983" w:rsidP="007C2ECE">
      <w:pPr>
        <w:pStyle w:val="REG-P0"/>
      </w:pPr>
    </w:p>
    <w:p w14:paraId="64515A97" w14:textId="0CEEB4AD" w:rsidR="007C2ECE" w:rsidRPr="007C2ECE" w:rsidRDefault="007C2ECE" w:rsidP="00941983">
      <w:pPr>
        <w:pStyle w:val="REG-P1"/>
      </w:pPr>
      <w:r w:rsidRPr="007C2ECE">
        <w:t>(4)</w:t>
      </w:r>
      <w:r w:rsidR="001D1E86">
        <w:tab/>
      </w:r>
      <w:r w:rsidRPr="007C2ECE">
        <w:t xml:space="preserve"> A member of a hostel committee holds office </w:t>
      </w:r>
      <w:r w:rsidR="001D1E86">
        <w:rPr>
          <w:rFonts w:hint="eastAsia"/>
        </w:rPr>
        <w:t>-</w:t>
      </w:r>
    </w:p>
    <w:p w14:paraId="6A9A1957" w14:textId="77777777" w:rsidR="00941983" w:rsidRDefault="00941983" w:rsidP="00941983">
      <w:pPr>
        <w:pStyle w:val="REG-Pa"/>
      </w:pPr>
    </w:p>
    <w:p w14:paraId="200D30E5" w14:textId="1D83F6A7" w:rsidR="007C2ECE" w:rsidRPr="007C2ECE" w:rsidRDefault="007C2ECE" w:rsidP="00941983">
      <w:pPr>
        <w:pStyle w:val="REG-Pa"/>
      </w:pPr>
      <w:r w:rsidRPr="007C2ECE">
        <w:t xml:space="preserve">(a) </w:t>
      </w:r>
      <w:r w:rsidR="001D1E86">
        <w:tab/>
      </w:r>
      <w:r w:rsidRPr="007C2ECE">
        <w:t>for as long as such member is a member of the school board concerned; or</w:t>
      </w:r>
    </w:p>
    <w:p w14:paraId="69AC11A5" w14:textId="77777777" w:rsidR="00941983" w:rsidRDefault="00941983" w:rsidP="00941983">
      <w:pPr>
        <w:pStyle w:val="REG-Pa"/>
      </w:pPr>
    </w:p>
    <w:p w14:paraId="28C1B66F" w14:textId="75E05DD2" w:rsidR="007C2ECE" w:rsidRDefault="007C2ECE" w:rsidP="00941983">
      <w:pPr>
        <w:pStyle w:val="REG-Pa"/>
      </w:pPr>
      <w:r w:rsidRPr="007C2ECE">
        <w:t xml:space="preserve">(b) </w:t>
      </w:r>
      <w:r w:rsidR="001D1E86">
        <w:tab/>
      </w:r>
      <w:r w:rsidRPr="007C2ECE">
        <w:t>for such period, not exceeding three years, as the school board may determine in</w:t>
      </w:r>
      <w:r w:rsidR="00941983">
        <w:t xml:space="preserve"> </w:t>
      </w:r>
      <w:r w:rsidRPr="007C2ECE">
        <w:t>writing at the time of appointment of the member, in case of a member who is not a</w:t>
      </w:r>
      <w:r w:rsidR="00941983">
        <w:t xml:space="preserve"> </w:t>
      </w:r>
      <w:r w:rsidRPr="007C2ECE">
        <w:t>school board member.</w:t>
      </w:r>
    </w:p>
    <w:p w14:paraId="3B7C331B" w14:textId="77777777" w:rsidR="00941983" w:rsidRPr="007C2ECE" w:rsidRDefault="00941983" w:rsidP="007C2ECE">
      <w:pPr>
        <w:pStyle w:val="REG-P0"/>
      </w:pPr>
    </w:p>
    <w:p w14:paraId="2A8086AF" w14:textId="46B553FB" w:rsidR="007C2ECE" w:rsidRPr="007C2ECE" w:rsidRDefault="007C2ECE" w:rsidP="00941983">
      <w:pPr>
        <w:pStyle w:val="REG-P1"/>
      </w:pPr>
      <w:r w:rsidRPr="007C2ECE">
        <w:t xml:space="preserve">(5) </w:t>
      </w:r>
      <w:r w:rsidR="001D1E86">
        <w:tab/>
      </w:r>
      <w:r w:rsidRPr="007C2ECE">
        <w:t xml:space="preserve">Where learners from different State schools are boarding in the same hostel </w:t>
      </w:r>
      <w:r w:rsidR="001D1E86">
        <w:rPr>
          <w:rFonts w:hint="eastAsia"/>
        </w:rPr>
        <w:t>-</w:t>
      </w:r>
    </w:p>
    <w:p w14:paraId="1E1B1FFF" w14:textId="77777777" w:rsidR="00941983" w:rsidRDefault="00941983" w:rsidP="00941983">
      <w:pPr>
        <w:pStyle w:val="REG-Pa"/>
      </w:pPr>
    </w:p>
    <w:p w14:paraId="7E710E46" w14:textId="3D33F7BE" w:rsidR="007C2ECE" w:rsidRDefault="007C2ECE" w:rsidP="00941983">
      <w:pPr>
        <w:pStyle w:val="REG-Pa"/>
      </w:pPr>
      <w:r w:rsidRPr="007C2ECE">
        <w:t xml:space="preserve">(a) </w:t>
      </w:r>
      <w:r w:rsidR="001D1E86">
        <w:tab/>
      </w:r>
      <w:r w:rsidRPr="007C2ECE">
        <w:t>each school board of every such school must designate at least one school board</w:t>
      </w:r>
      <w:r w:rsidR="00941983">
        <w:t xml:space="preserve"> </w:t>
      </w:r>
      <w:r w:rsidRPr="007C2ECE">
        <w:t>member to represent such school on the hostel committee of that hostel; and</w:t>
      </w:r>
    </w:p>
    <w:p w14:paraId="0DB3F8A9" w14:textId="77777777" w:rsidR="00941983" w:rsidRPr="007C2ECE" w:rsidRDefault="00941983" w:rsidP="00941983">
      <w:pPr>
        <w:pStyle w:val="REG-Pa"/>
      </w:pPr>
    </w:p>
    <w:p w14:paraId="203E550D" w14:textId="076C1950" w:rsidR="007C2ECE" w:rsidRPr="007C2ECE" w:rsidRDefault="007C2ECE" w:rsidP="00941983">
      <w:pPr>
        <w:pStyle w:val="REG-Pa"/>
      </w:pPr>
      <w:r w:rsidRPr="007C2ECE">
        <w:t xml:space="preserve">(b) </w:t>
      </w:r>
      <w:r w:rsidR="001D1E86">
        <w:tab/>
      </w:r>
      <w:r w:rsidRPr="007C2ECE">
        <w:t>members of the hostel committee may appoint an additional member from the</w:t>
      </w:r>
      <w:r w:rsidR="00941983">
        <w:t xml:space="preserve"> </w:t>
      </w:r>
      <w:r w:rsidRPr="007C2ECE">
        <w:t>school parents of the learners.</w:t>
      </w:r>
    </w:p>
    <w:p w14:paraId="51513E25" w14:textId="77777777" w:rsidR="00941983" w:rsidRDefault="00941983" w:rsidP="00941983">
      <w:pPr>
        <w:pStyle w:val="REG-P1"/>
      </w:pPr>
    </w:p>
    <w:p w14:paraId="5E630E30" w14:textId="1839B697" w:rsidR="007C2ECE" w:rsidRDefault="007C2ECE" w:rsidP="00941983">
      <w:pPr>
        <w:pStyle w:val="REG-P1"/>
      </w:pPr>
      <w:r w:rsidRPr="007C2ECE">
        <w:t xml:space="preserve">(6) </w:t>
      </w:r>
      <w:r w:rsidR="001D1E86">
        <w:tab/>
      </w:r>
      <w:r w:rsidRPr="007C2ECE">
        <w:t>A school parent may not be appointed as member of a hostel committee if such</w:t>
      </w:r>
      <w:r w:rsidR="00941983">
        <w:t xml:space="preserve"> </w:t>
      </w:r>
      <w:r w:rsidRPr="007C2ECE">
        <w:t>parent is the spouse of a staff member who is on the establishment of that State hostel.</w:t>
      </w:r>
    </w:p>
    <w:p w14:paraId="791E8CA1" w14:textId="77777777" w:rsidR="00941983" w:rsidRPr="007C2ECE" w:rsidRDefault="00941983" w:rsidP="00941983">
      <w:pPr>
        <w:pStyle w:val="REG-P1"/>
      </w:pPr>
    </w:p>
    <w:p w14:paraId="7884DF93" w14:textId="4F951942" w:rsidR="007C2ECE" w:rsidRDefault="007C2ECE" w:rsidP="00941983">
      <w:pPr>
        <w:pStyle w:val="REG-P1"/>
      </w:pPr>
      <w:r w:rsidRPr="007C2ECE">
        <w:t xml:space="preserve">(7) </w:t>
      </w:r>
      <w:r w:rsidR="001D1E86">
        <w:tab/>
      </w:r>
      <w:r w:rsidRPr="007C2ECE">
        <w:t>Subject to subregulation (8), the superintendent is a member of the hostel</w:t>
      </w:r>
      <w:r w:rsidR="00941983">
        <w:t xml:space="preserve"> </w:t>
      </w:r>
      <w:r w:rsidRPr="007C2ECE">
        <w:t>committee by virute of his or her office, and may take part in the deliberations of any matter before</w:t>
      </w:r>
      <w:r w:rsidR="00941983">
        <w:t xml:space="preserve"> </w:t>
      </w:r>
      <w:r w:rsidRPr="007C2ECE">
        <w:t>the committee, but has no right to vote.</w:t>
      </w:r>
    </w:p>
    <w:p w14:paraId="12EB5731" w14:textId="77777777" w:rsidR="00941983" w:rsidRDefault="00941983" w:rsidP="00941983">
      <w:pPr>
        <w:pStyle w:val="REG-P1"/>
      </w:pPr>
    </w:p>
    <w:p w14:paraId="25F6D37E" w14:textId="56432914" w:rsidR="00941983" w:rsidRDefault="00941983" w:rsidP="00941983">
      <w:pPr>
        <w:pStyle w:val="REG-Amend"/>
      </w:pPr>
      <w:r>
        <w:t xml:space="preserve">[The word “virtue” is misspelt in the </w:t>
      </w:r>
      <w:r w:rsidRPr="00941983">
        <w:rPr>
          <w:i/>
        </w:rPr>
        <w:t>Government Gazette</w:t>
      </w:r>
      <w:r>
        <w:t>, as reproduced above.]</w:t>
      </w:r>
    </w:p>
    <w:p w14:paraId="7E57B5A7" w14:textId="77777777" w:rsidR="00941983" w:rsidRPr="007C2ECE" w:rsidRDefault="00941983" w:rsidP="00941983">
      <w:pPr>
        <w:pStyle w:val="REG-P1"/>
      </w:pPr>
    </w:p>
    <w:p w14:paraId="33275AAB" w14:textId="3873929D" w:rsidR="007C2ECE" w:rsidRDefault="007C2ECE" w:rsidP="00941983">
      <w:pPr>
        <w:pStyle w:val="REG-P1"/>
      </w:pPr>
      <w:r w:rsidRPr="007C2ECE">
        <w:t xml:space="preserve">(8) </w:t>
      </w:r>
      <w:r w:rsidR="001D1E86">
        <w:tab/>
      </w:r>
      <w:r w:rsidRPr="007C2ECE">
        <w:t>If a member of the hostel committee has informed the committee of the existance</w:t>
      </w:r>
      <w:r w:rsidR="00941983">
        <w:t xml:space="preserve"> </w:t>
      </w:r>
      <w:r w:rsidRPr="007C2ECE">
        <w:t>of a possible conflict of interest during a meeting of the committee, the committee must deliberate</w:t>
      </w:r>
      <w:r w:rsidR="00941983">
        <w:t xml:space="preserve"> </w:t>
      </w:r>
      <w:r w:rsidRPr="007C2ECE">
        <w:t>on the said possible conflict and determine whether the conflict is material and whether the member</w:t>
      </w:r>
      <w:r w:rsidR="00941983">
        <w:t xml:space="preserve"> </w:t>
      </w:r>
      <w:r w:rsidRPr="007C2ECE">
        <w:t>must be excluded from the meeting or from the deliberations on the agenda item on which he or she</w:t>
      </w:r>
      <w:r w:rsidR="00941983">
        <w:t xml:space="preserve"> </w:t>
      </w:r>
      <w:r w:rsidRPr="007C2ECE">
        <w:t>is conflcited.</w:t>
      </w:r>
    </w:p>
    <w:p w14:paraId="44CC755D" w14:textId="7B0E5A36" w:rsidR="00941983" w:rsidRDefault="00941983" w:rsidP="00941983">
      <w:pPr>
        <w:pStyle w:val="REG-P1"/>
      </w:pPr>
    </w:p>
    <w:p w14:paraId="36856A5E" w14:textId="5524C46B" w:rsidR="00941983" w:rsidRDefault="00941983" w:rsidP="00941983">
      <w:pPr>
        <w:pStyle w:val="REG-Amend"/>
      </w:pPr>
      <w:r>
        <w:t xml:space="preserve">[The words “existence” and “conflicted” are misspelt </w:t>
      </w:r>
      <w:r>
        <w:br/>
        <w:t xml:space="preserve">in the </w:t>
      </w:r>
      <w:r w:rsidRPr="00941983">
        <w:rPr>
          <w:i/>
        </w:rPr>
        <w:t>Government Gazette</w:t>
      </w:r>
      <w:r>
        <w:t>, as reproduced above.]</w:t>
      </w:r>
    </w:p>
    <w:p w14:paraId="70A7B9B5" w14:textId="77777777" w:rsidR="00941983" w:rsidRPr="00941983" w:rsidRDefault="00941983" w:rsidP="00941983">
      <w:pPr>
        <w:pStyle w:val="REG-P1"/>
        <w:rPr>
          <w:b/>
        </w:rPr>
      </w:pPr>
    </w:p>
    <w:p w14:paraId="08EFAB45" w14:textId="510A7F6A" w:rsidR="007C2ECE" w:rsidRDefault="007C2ECE" w:rsidP="00941983">
      <w:pPr>
        <w:pStyle w:val="REG-P1"/>
      </w:pPr>
      <w:r w:rsidRPr="007C2ECE">
        <w:t xml:space="preserve">(9) </w:t>
      </w:r>
      <w:r w:rsidR="00D341C8">
        <w:tab/>
      </w:r>
      <w:r w:rsidRPr="007C2ECE">
        <w:t>A school board must designate any member of the hostel committee to be the</w:t>
      </w:r>
      <w:r w:rsidR="00941983">
        <w:t xml:space="preserve"> </w:t>
      </w:r>
      <w:r w:rsidRPr="007C2ECE">
        <w:t>chairperson of the committee.</w:t>
      </w:r>
    </w:p>
    <w:p w14:paraId="1AC6D529" w14:textId="77777777" w:rsidR="00941983" w:rsidRPr="007C2ECE" w:rsidRDefault="00941983" w:rsidP="00941983">
      <w:pPr>
        <w:pStyle w:val="REG-P1"/>
      </w:pPr>
    </w:p>
    <w:p w14:paraId="6D8A33BB" w14:textId="56C15BAD" w:rsidR="007C2ECE" w:rsidRDefault="007C2ECE" w:rsidP="00941983">
      <w:pPr>
        <w:pStyle w:val="REG-P1"/>
      </w:pPr>
      <w:r w:rsidRPr="007C2ECE">
        <w:t xml:space="preserve">(10) </w:t>
      </w:r>
      <w:r w:rsidR="00D341C8">
        <w:tab/>
      </w:r>
      <w:r w:rsidRPr="007C2ECE">
        <w:t>A hostel committee must appoint one of its members as secretary of the committee.</w:t>
      </w:r>
    </w:p>
    <w:p w14:paraId="52E6F2FC" w14:textId="77777777" w:rsidR="00941983" w:rsidRPr="007C2ECE" w:rsidRDefault="00941983" w:rsidP="00941983">
      <w:pPr>
        <w:pStyle w:val="REG-P1"/>
      </w:pPr>
    </w:p>
    <w:p w14:paraId="6C75FEA1" w14:textId="01409FDC" w:rsidR="007C2ECE" w:rsidRPr="007C2ECE" w:rsidRDefault="007C2ECE" w:rsidP="00941983">
      <w:pPr>
        <w:pStyle w:val="REG-P1"/>
      </w:pPr>
      <w:r w:rsidRPr="007C2ECE">
        <w:t xml:space="preserve">(11) </w:t>
      </w:r>
      <w:r w:rsidR="00D341C8">
        <w:tab/>
      </w:r>
      <w:r w:rsidRPr="007C2ECE">
        <w:t>The secretary of a hostel committee, within 14 days of his or her appointment, must</w:t>
      </w:r>
      <w:r w:rsidR="00941983">
        <w:t xml:space="preserve"> </w:t>
      </w:r>
      <w:r w:rsidRPr="007C2ECE">
        <w:t>submit to the Executive Director his or her name and address and the names and addresses of the</w:t>
      </w:r>
      <w:r w:rsidR="00941983">
        <w:t xml:space="preserve"> </w:t>
      </w:r>
      <w:r w:rsidRPr="007C2ECE">
        <w:t>chairperson and other hostel committee members.</w:t>
      </w:r>
    </w:p>
    <w:p w14:paraId="0F27128F" w14:textId="77777777" w:rsidR="00D341C8" w:rsidRDefault="00D341C8" w:rsidP="007C2ECE">
      <w:pPr>
        <w:pStyle w:val="REG-P0"/>
        <w:rPr>
          <w:b/>
          <w:bCs/>
        </w:rPr>
      </w:pPr>
    </w:p>
    <w:p w14:paraId="05B66426" w14:textId="0CA0C80B" w:rsidR="007C2ECE" w:rsidRPr="007C2ECE" w:rsidRDefault="007C2ECE" w:rsidP="007C2ECE">
      <w:pPr>
        <w:pStyle w:val="REG-P0"/>
        <w:rPr>
          <w:b/>
          <w:bCs/>
        </w:rPr>
      </w:pPr>
      <w:r w:rsidRPr="007C2ECE">
        <w:rPr>
          <w:b/>
          <w:bCs/>
        </w:rPr>
        <w:t>Vacation of office of member of hostel committee</w:t>
      </w:r>
    </w:p>
    <w:p w14:paraId="60EA5C6F" w14:textId="77777777" w:rsidR="00941983" w:rsidRDefault="00941983" w:rsidP="007C2ECE">
      <w:pPr>
        <w:pStyle w:val="REG-P0"/>
        <w:rPr>
          <w:b/>
          <w:bCs/>
        </w:rPr>
      </w:pPr>
    </w:p>
    <w:p w14:paraId="6993AA6F" w14:textId="5C64CAC5" w:rsidR="007C2ECE" w:rsidRPr="007C2ECE" w:rsidRDefault="007C2ECE" w:rsidP="00DD64F9">
      <w:pPr>
        <w:pStyle w:val="REG-P1"/>
      </w:pPr>
      <w:r w:rsidRPr="007C2ECE">
        <w:rPr>
          <w:b/>
          <w:bCs/>
        </w:rPr>
        <w:t xml:space="preserve">13. </w:t>
      </w:r>
      <w:r w:rsidR="00941983">
        <w:rPr>
          <w:b/>
          <w:bCs/>
        </w:rPr>
        <w:tab/>
      </w:r>
      <w:r w:rsidRPr="007C2ECE">
        <w:t xml:space="preserve">(1) </w:t>
      </w:r>
      <w:r w:rsidR="00DD64F9">
        <w:tab/>
      </w:r>
      <w:r w:rsidRPr="007C2ECE">
        <w:t>A school parent member of a hostel committee vacates office, if such</w:t>
      </w:r>
      <w:r w:rsidR="00DD64F9">
        <w:t xml:space="preserve"> member </w:t>
      </w:r>
      <w:r w:rsidR="001D1E86">
        <w:rPr>
          <w:rFonts w:hint="eastAsia"/>
        </w:rPr>
        <w:t>-</w:t>
      </w:r>
    </w:p>
    <w:p w14:paraId="3DC5EDEE" w14:textId="77777777" w:rsidR="00DD64F9" w:rsidRDefault="00DD64F9" w:rsidP="00DD64F9">
      <w:pPr>
        <w:pStyle w:val="REG-Pa"/>
      </w:pPr>
    </w:p>
    <w:p w14:paraId="161F11DD" w14:textId="79BBE699" w:rsidR="007C2ECE" w:rsidRDefault="007C2ECE" w:rsidP="00DD64F9">
      <w:pPr>
        <w:pStyle w:val="REG-Pa"/>
      </w:pPr>
      <w:r w:rsidRPr="007C2ECE">
        <w:t xml:space="preserve">(a) </w:t>
      </w:r>
      <w:r w:rsidR="00DD64F9">
        <w:tab/>
      </w:r>
      <w:r w:rsidRPr="007C2ECE">
        <w:t>has been absent from three consecutive meetings of that committee without the</w:t>
      </w:r>
      <w:r w:rsidR="00DD64F9">
        <w:t xml:space="preserve"> </w:t>
      </w:r>
      <w:r w:rsidRPr="007C2ECE">
        <w:t>prior approval of the chairperson of the committee; or</w:t>
      </w:r>
    </w:p>
    <w:p w14:paraId="388A7724" w14:textId="77777777" w:rsidR="00DD64F9" w:rsidRPr="007C2ECE" w:rsidRDefault="00DD64F9" w:rsidP="00DD64F9">
      <w:pPr>
        <w:pStyle w:val="REG-Pa"/>
      </w:pPr>
    </w:p>
    <w:p w14:paraId="501701B2" w14:textId="6FE0A272" w:rsidR="007C2ECE" w:rsidRDefault="007C2ECE" w:rsidP="00DD64F9">
      <w:pPr>
        <w:pStyle w:val="REG-Pa"/>
      </w:pPr>
      <w:r w:rsidRPr="007C2ECE">
        <w:t xml:space="preserve">(b) </w:t>
      </w:r>
      <w:r w:rsidR="00DD64F9">
        <w:tab/>
      </w:r>
      <w:r w:rsidRPr="007C2ECE">
        <w:t>resigns from office after giving a 30 days written notice to the chairperson of</w:t>
      </w:r>
      <w:r w:rsidR="00DD64F9">
        <w:t xml:space="preserve"> </w:t>
      </w:r>
      <w:r w:rsidRPr="007C2ECE">
        <w:t>the committee, and if such member is the chairperson of the hostel committee, on</w:t>
      </w:r>
      <w:r w:rsidR="00DD64F9">
        <w:t xml:space="preserve"> </w:t>
      </w:r>
      <w:r w:rsidRPr="007C2ECE">
        <w:t>written notice to the chairperson of the school board.</w:t>
      </w:r>
    </w:p>
    <w:p w14:paraId="17C4F397" w14:textId="77777777" w:rsidR="00DD64F9" w:rsidRPr="007C2ECE" w:rsidRDefault="00DD64F9" w:rsidP="00DD64F9">
      <w:pPr>
        <w:pStyle w:val="REG-Pa"/>
      </w:pPr>
    </w:p>
    <w:p w14:paraId="71AE4EBC" w14:textId="0B419C33" w:rsidR="007C2ECE" w:rsidRPr="007C2ECE" w:rsidRDefault="007C2ECE" w:rsidP="00DD64F9">
      <w:pPr>
        <w:pStyle w:val="REG-P1"/>
      </w:pPr>
      <w:r w:rsidRPr="007C2ECE">
        <w:t xml:space="preserve">(2) </w:t>
      </w:r>
      <w:r w:rsidR="00DD64F9">
        <w:tab/>
      </w:r>
      <w:r w:rsidRPr="007C2ECE">
        <w:t>A school board may remove from office a school parent who is a member of a</w:t>
      </w:r>
      <w:r w:rsidR="00DD64F9">
        <w:t xml:space="preserve"> </w:t>
      </w:r>
      <w:r w:rsidRPr="007C2ECE">
        <w:t xml:space="preserve">hostel committee, if the school board is satisfied that such member </w:t>
      </w:r>
      <w:r w:rsidR="001D1E86">
        <w:rPr>
          <w:rFonts w:hint="eastAsia"/>
        </w:rPr>
        <w:t>-</w:t>
      </w:r>
    </w:p>
    <w:p w14:paraId="0C490CE3" w14:textId="77777777" w:rsidR="00DD64F9" w:rsidRDefault="00DD64F9" w:rsidP="00DD64F9">
      <w:pPr>
        <w:pStyle w:val="REG-Pa"/>
      </w:pPr>
    </w:p>
    <w:p w14:paraId="470F66B3" w14:textId="060F1945" w:rsidR="007C2ECE" w:rsidRPr="007C2ECE" w:rsidRDefault="007C2ECE" w:rsidP="00DD64F9">
      <w:pPr>
        <w:pStyle w:val="REG-Pa"/>
      </w:pPr>
      <w:r w:rsidRPr="007C2ECE">
        <w:t xml:space="preserve">(a) </w:t>
      </w:r>
      <w:r w:rsidR="00DD64F9">
        <w:tab/>
      </w:r>
      <w:r w:rsidRPr="007C2ECE">
        <w:t>is physically or mentally incapable of performing his or her functions;</w:t>
      </w:r>
    </w:p>
    <w:p w14:paraId="0F1F713C" w14:textId="77777777" w:rsidR="00DD64F9" w:rsidRDefault="00DD64F9" w:rsidP="00DD64F9">
      <w:pPr>
        <w:pStyle w:val="REG-Pa"/>
      </w:pPr>
    </w:p>
    <w:p w14:paraId="21CF0DF1" w14:textId="22B4DA17" w:rsidR="007C2ECE" w:rsidRPr="007C2ECE" w:rsidRDefault="007C2ECE" w:rsidP="00DD64F9">
      <w:pPr>
        <w:pStyle w:val="REG-Pa"/>
      </w:pPr>
      <w:r w:rsidRPr="007C2ECE">
        <w:t xml:space="preserve">(b) </w:t>
      </w:r>
      <w:r w:rsidR="00DD64F9">
        <w:tab/>
      </w:r>
      <w:r w:rsidRPr="007C2ECE">
        <w:t>has conducted himself or herself dishonestly or in a disgraceful manner; or</w:t>
      </w:r>
    </w:p>
    <w:p w14:paraId="0B2F716D" w14:textId="77777777" w:rsidR="00DD64F9" w:rsidRDefault="00DD64F9" w:rsidP="00DD64F9">
      <w:pPr>
        <w:pStyle w:val="REG-Pa"/>
      </w:pPr>
    </w:p>
    <w:p w14:paraId="1F568CE0" w14:textId="503B3A11" w:rsidR="007C2ECE" w:rsidRDefault="007C2ECE" w:rsidP="00DD64F9">
      <w:pPr>
        <w:pStyle w:val="REG-Pa"/>
      </w:pPr>
      <w:r w:rsidRPr="007C2ECE">
        <w:t xml:space="preserve">(c) </w:t>
      </w:r>
      <w:r w:rsidR="00DD64F9">
        <w:tab/>
      </w:r>
      <w:r w:rsidRPr="007C2ECE">
        <w:t>has neglected his or her functions,</w:t>
      </w:r>
    </w:p>
    <w:p w14:paraId="046502FC" w14:textId="77777777" w:rsidR="00DD64F9" w:rsidRPr="007C2ECE" w:rsidRDefault="00DD64F9" w:rsidP="007C2ECE">
      <w:pPr>
        <w:pStyle w:val="REG-P0"/>
      </w:pPr>
    </w:p>
    <w:p w14:paraId="515ACF37" w14:textId="191214D8" w:rsidR="007C2ECE" w:rsidRPr="007C2ECE" w:rsidRDefault="007C2ECE" w:rsidP="007C2ECE">
      <w:pPr>
        <w:pStyle w:val="REG-P0"/>
      </w:pPr>
      <w:r w:rsidRPr="007C2ECE">
        <w:lastRenderedPageBreak/>
        <w:t>after giving written notice to that member and after affording him or her a reasonable opportunity</w:t>
      </w:r>
      <w:r w:rsidR="00DD64F9">
        <w:t xml:space="preserve"> </w:t>
      </w:r>
      <w:r w:rsidRPr="007C2ECE">
        <w:t>to be heard.</w:t>
      </w:r>
    </w:p>
    <w:p w14:paraId="4A6152F7" w14:textId="77777777" w:rsidR="00DD64F9" w:rsidRDefault="00DD64F9" w:rsidP="007C2ECE">
      <w:pPr>
        <w:pStyle w:val="REG-P0"/>
        <w:rPr>
          <w:b/>
          <w:bCs/>
        </w:rPr>
      </w:pPr>
    </w:p>
    <w:p w14:paraId="23CC4D72" w14:textId="48784E51" w:rsidR="007C2ECE" w:rsidRPr="007C2ECE" w:rsidRDefault="007C2ECE" w:rsidP="007C2ECE">
      <w:pPr>
        <w:pStyle w:val="REG-P0"/>
        <w:rPr>
          <w:b/>
          <w:bCs/>
        </w:rPr>
      </w:pPr>
      <w:r w:rsidRPr="007C2ECE">
        <w:rPr>
          <w:b/>
          <w:bCs/>
        </w:rPr>
        <w:t>Vacancies on hostel committee</w:t>
      </w:r>
    </w:p>
    <w:p w14:paraId="42EACB11" w14:textId="77777777" w:rsidR="00DD64F9" w:rsidRDefault="00DD64F9" w:rsidP="00DD64F9">
      <w:pPr>
        <w:pStyle w:val="REG-P1"/>
        <w:rPr>
          <w:b/>
          <w:bCs/>
        </w:rPr>
      </w:pPr>
    </w:p>
    <w:p w14:paraId="1A23B8CD" w14:textId="5753BF9D" w:rsidR="007C2ECE" w:rsidRPr="007C2ECE" w:rsidRDefault="007C2ECE" w:rsidP="00DD64F9">
      <w:pPr>
        <w:pStyle w:val="REG-P1"/>
      </w:pPr>
      <w:r w:rsidRPr="007C2ECE">
        <w:rPr>
          <w:b/>
          <w:bCs/>
        </w:rPr>
        <w:t xml:space="preserve">14. </w:t>
      </w:r>
      <w:r w:rsidR="00DD64F9">
        <w:rPr>
          <w:b/>
          <w:bCs/>
        </w:rPr>
        <w:tab/>
      </w:r>
      <w:r w:rsidRPr="007C2ECE">
        <w:t xml:space="preserve">(1) </w:t>
      </w:r>
      <w:r w:rsidR="00DD64F9">
        <w:tab/>
      </w:r>
      <w:r w:rsidRPr="007C2ECE">
        <w:t>A vacancy on a hostel committee arising from any circumstance referred</w:t>
      </w:r>
      <w:r w:rsidR="00DD64F9">
        <w:t xml:space="preserve"> </w:t>
      </w:r>
      <w:r w:rsidRPr="007C2ECE">
        <w:t>to in section 64 of the Act or regulation 13 must be filled for the unexpired portion in the manner</w:t>
      </w:r>
      <w:r w:rsidR="00DD64F9">
        <w:t xml:space="preserve"> </w:t>
      </w:r>
      <w:r w:rsidRPr="007C2ECE">
        <w:t>referred to in regulation 12.</w:t>
      </w:r>
    </w:p>
    <w:p w14:paraId="52FC216A" w14:textId="77777777" w:rsidR="00DD64F9" w:rsidRDefault="00DD64F9" w:rsidP="00DD64F9">
      <w:pPr>
        <w:pStyle w:val="REG-P1"/>
      </w:pPr>
    </w:p>
    <w:p w14:paraId="32813C29" w14:textId="7DA7EB5F" w:rsidR="007C2ECE" w:rsidRDefault="007C2ECE" w:rsidP="00DD64F9">
      <w:pPr>
        <w:pStyle w:val="REG-P1"/>
      </w:pPr>
      <w:r w:rsidRPr="007C2ECE">
        <w:t xml:space="preserve">(2) </w:t>
      </w:r>
      <w:r w:rsidR="00DD64F9">
        <w:tab/>
      </w:r>
      <w:r w:rsidRPr="007C2ECE">
        <w:t>The secretary of the hostel committee must, within 14 days of filling a vacancy</w:t>
      </w:r>
      <w:r w:rsidR="00DD64F9">
        <w:t xml:space="preserve"> </w:t>
      </w:r>
      <w:r w:rsidRPr="007C2ECE">
        <w:t>as contemplated in subregulation (1), furnish the Executive Director with the name and address</w:t>
      </w:r>
      <w:r w:rsidR="00DD64F9">
        <w:t xml:space="preserve"> </w:t>
      </w:r>
      <w:r w:rsidRPr="007C2ECE">
        <w:t>of any member of a hostel committee who has been appointed.</w:t>
      </w:r>
    </w:p>
    <w:p w14:paraId="2DFD9E30" w14:textId="77777777" w:rsidR="00DD64F9" w:rsidRPr="007C2ECE" w:rsidRDefault="00DD64F9" w:rsidP="00DD64F9">
      <w:pPr>
        <w:pStyle w:val="REG-P1"/>
      </w:pPr>
    </w:p>
    <w:p w14:paraId="22EDC2F1" w14:textId="77777777" w:rsidR="007C2ECE" w:rsidRPr="007C2ECE" w:rsidRDefault="007C2ECE" w:rsidP="007C2ECE">
      <w:pPr>
        <w:pStyle w:val="REG-P0"/>
        <w:rPr>
          <w:b/>
          <w:bCs/>
        </w:rPr>
      </w:pPr>
      <w:r w:rsidRPr="007C2ECE">
        <w:rPr>
          <w:b/>
          <w:bCs/>
        </w:rPr>
        <w:t>Functions of hostel committee</w:t>
      </w:r>
    </w:p>
    <w:p w14:paraId="76E159EA" w14:textId="77777777" w:rsidR="005335A6" w:rsidRDefault="005335A6" w:rsidP="007C2ECE">
      <w:pPr>
        <w:pStyle w:val="REG-P0"/>
        <w:rPr>
          <w:b/>
          <w:bCs/>
        </w:rPr>
      </w:pPr>
    </w:p>
    <w:p w14:paraId="165C6D6C" w14:textId="6255210A" w:rsidR="007C2ECE" w:rsidRPr="007C2ECE" w:rsidRDefault="007C2ECE" w:rsidP="005335A6">
      <w:pPr>
        <w:pStyle w:val="REG-P1"/>
      </w:pPr>
      <w:r w:rsidRPr="007C2ECE">
        <w:rPr>
          <w:b/>
          <w:bCs/>
        </w:rPr>
        <w:t xml:space="preserve">15. </w:t>
      </w:r>
      <w:r w:rsidR="00DD64F9">
        <w:rPr>
          <w:b/>
          <w:bCs/>
        </w:rPr>
        <w:tab/>
      </w:r>
      <w:r w:rsidRPr="007C2ECE">
        <w:t xml:space="preserve">(1) </w:t>
      </w:r>
      <w:r w:rsidR="00DD64F9">
        <w:tab/>
      </w:r>
      <w:r w:rsidRPr="007C2ECE">
        <w:t xml:space="preserve">The functions of a hostel committee in relation to a hostel concerned are </w:t>
      </w:r>
      <w:r w:rsidR="001D1E86">
        <w:rPr>
          <w:rFonts w:hint="eastAsia"/>
        </w:rPr>
        <w:t>-</w:t>
      </w:r>
    </w:p>
    <w:p w14:paraId="2014605C" w14:textId="77777777" w:rsidR="005335A6" w:rsidRDefault="005335A6" w:rsidP="005335A6">
      <w:pPr>
        <w:pStyle w:val="REG-Pa"/>
      </w:pPr>
    </w:p>
    <w:p w14:paraId="72DE81DA" w14:textId="566C9EC9" w:rsidR="007C2ECE" w:rsidRPr="007C2ECE" w:rsidRDefault="007C2ECE" w:rsidP="005335A6">
      <w:pPr>
        <w:pStyle w:val="REG-Pa"/>
      </w:pPr>
      <w:r w:rsidRPr="007C2ECE">
        <w:t xml:space="preserve">(a) </w:t>
      </w:r>
      <w:r w:rsidR="00DD64F9">
        <w:tab/>
      </w:r>
      <w:r w:rsidRPr="007C2ECE">
        <w:t>to exercise overall supervision over the hostel;</w:t>
      </w:r>
    </w:p>
    <w:p w14:paraId="46B7CC5B" w14:textId="77777777" w:rsidR="005335A6" w:rsidRDefault="005335A6" w:rsidP="005335A6">
      <w:pPr>
        <w:pStyle w:val="REG-Pa"/>
      </w:pPr>
    </w:p>
    <w:p w14:paraId="5D287C2F" w14:textId="1A4791F9" w:rsidR="007C2ECE" w:rsidRPr="007C2ECE" w:rsidRDefault="007C2ECE" w:rsidP="005335A6">
      <w:pPr>
        <w:pStyle w:val="REG-Pa"/>
      </w:pPr>
      <w:r w:rsidRPr="007C2ECE">
        <w:t>(b)</w:t>
      </w:r>
      <w:r w:rsidR="00DD64F9">
        <w:tab/>
      </w:r>
      <w:r w:rsidRPr="007C2ECE">
        <w:t>to advise the superintendent and the school board in matters pertaining to the hostel;</w:t>
      </w:r>
    </w:p>
    <w:p w14:paraId="647A1C08" w14:textId="77777777" w:rsidR="005335A6" w:rsidRDefault="005335A6" w:rsidP="005335A6">
      <w:pPr>
        <w:pStyle w:val="REG-Pa"/>
      </w:pPr>
    </w:p>
    <w:p w14:paraId="7530F7CE" w14:textId="519F39D2" w:rsidR="007C2ECE" w:rsidRPr="007C2ECE" w:rsidRDefault="007C2ECE" w:rsidP="005335A6">
      <w:pPr>
        <w:pStyle w:val="REG-Pa"/>
      </w:pPr>
      <w:r w:rsidRPr="007C2ECE">
        <w:t xml:space="preserve">(c) </w:t>
      </w:r>
      <w:r w:rsidR="00DD64F9">
        <w:tab/>
      </w:r>
      <w:r w:rsidRPr="007C2ECE">
        <w:t>to receive regular reports on the affairs of the hostel;</w:t>
      </w:r>
    </w:p>
    <w:p w14:paraId="131BF74C" w14:textId="77777777" w:rsidR="005335A6" w:rsidRDefault="005335A6" w:rsidP="005335A6">
      <w:pPr>
        <w:pStyle w:val="REG-Pa"/>
      </w:pPr>
    </w:p>
    <w:p w14:paraId="729F86C7" w14:textId="099E25C7" w:rsidR="007C2ECE" w:rsidRPr="007C2ECE" w:rsidRDefault="007C2ECE" w:rsidP="005335A6">
      <w:pPr>
        <w:pStyle w:val="REG-Pa"/>
      </w:pPr>
      <w:r w:rsidRPr="007C2ECE">
        <w:t>(d)</w:t>
      </w:r>
      <w:r w:rsidR="00DD64F9">
        <w:tab/>
      </w:r>
      <w:r w:rsidRPr="007C2ECE">
        <w:t>to inform itself on the conditions of hostel facilities and advise the school board;</w:t>
      </w:r>
    </w:p>
    <w:p w14:paraId="0699702B" w14:textId="77777777" w:rsidR="005335A6" w:rsidRDefault="005335A6" w:rsidP="005335A6">
      <w:pPr>
        <w:pStyle w:val="REG-Pa"/>
      </w:pPr>
    </w:p>
    <w:p w14:paraId="14A952A5" w14:textId="659E57C1" w:rsidR="007C2ECE" w:rsidRPr="007C2ECE" w:rsidRDefault="007C2ECE" w:rsidP="005335A6">
      <w:pPr>
        <w:pStyle w:val="REG-Pa"/>
      </w:pPr>
      <w:r w:rsidRPr="007C2ECE">
        <w:t xml:space="preserve">(e) </w:t>
      </w:r>
      <w:r w:rsidR="00DD64F9">
        <w:tab/>
      </w:r>
      <w:r w:rsidRPr="007C2ECE">
        <w:t>to receive representations and grievances of boarders and parents of boarders and</w:t>
      </w:r>
      <w:r w:rsidR="00DD64F9">
        <w:t xml:space="preserve"> </w:t>
      </w:r>
      <w:r w:rsidRPr="007C2ECE">
        <w:t>advise the superintendent with regard to such representations and grievances;</w:t>
      </w:r>
    </w:p>
    <w:p w14:paraId="61C55FEF" w14:textId="77777777" w:rsidR="005335A6" w:rsidRDefault="005335A6" w:rsidP="005335A6">
      <w:pPr>
        <w:pStyle w:val="REG-Pa"/>
      </w:pPr>
    </w:p>
    <w:p w14:paraId="6F44CB32" w14:textId="6E9EEBB5" w:rsidR="007C2ECE" w:rsidRPr="007C2ECE" w:rsidRDefault="007C2ECE" w:rsidP="005335A6">
      <w:pPr>
        <w:pStyle w:val="REG-Pa"/>
      </w:pPr>
      <w:r w:rsidRPr="007C2ECE">
        <w:t xml:space="preserve">(f) </w:t>
      </w:r>
      <w:r w:rsidR="005335A6">
        <w:tab/>
      </w:r>
      <w:r w:rsidRPr="007C2ECE">
        <w:t>to investigate and advise on such matters as the school board concerned or the</w:t>
      </w:r>
      <w:r w:rsidR="005335A6">
        <w:t xml:space="preserve"> </w:t>
      </w:r>
      <w:r w:rsidRPr="007C2ECE">
        <w:t>Executive Director may refer to it for investigation and report;</w:t>
      </w:r>
    </w:p>
    <w:p w14:paraId="74DFC93C" w14:textId="77777777" w:rsidR="005335A6" w:rsidRDefault="005335A6" w:rsidP="005335A6">
      <w:pPr>
        <w:pStyle w:val="REG-Pa"/>
      </w:pPr>
    </w:p>
    <w:p w14:paraId="14A7F8FD" w14:textId="73DCB384" w:rsidR="007C2ECE" w:rsidRPr="007C2ECE" w:rsidRDefault="007C2ECE" w:rsidP="005335A6">
      <w:pPr>
        <w:pStyle w:val="REG-Pa"/>
      </w:pPr>
      <w:r w:rsidRPr="007C2ECE">
        <w:t xml:space="preserve">(g) </w:t>
      </w:r>
      <w:r w:rsidR="005335A6">
        <w:tab/>
      </w:r>
      <w:r w:rsidRPr="007C2ECE">
        <w:t>to exercise overall control over the management, bookkeeping and affairs of the</w:t>
      </w:r>
      <w:r w:rsidR="005335A6">
        <w:t xml:space="preserve"> </w:t>
      </w:r>
      <w:r w:rsidRPr="007C2ECE">
        <w:t>hostel development fund;</w:t>
      </w:r>
    </w:p>
    <w:p w14:paraId="66EE509F" w14:textId="77777777" w:rsidR="005335A6" w:rsidRDefault="005335A6" w:rsidP="005335A6">
      <w:pPr>
        <w:pStyle w:val="REG-Pa"/>
      </w:pPr>
    </w:p>
    <w:p w14:paraId="447B2978" w14:textId="5B08428F" w:rsidR="007C2ECE" w:rsidRPr="007C2ECE" w:rsidRDefault="007C2ECE" w:rsidP="005335A6">
      <w:pPr>
        <w:pStyle w:val="REG-Pa"/>
      </w:pPr>
      <w:r w:rsidRPr="007C2ECE">
        <w:t xml:space="preserve">(h) </w:t>
      </w:r>
      <w:r w:rsidR="005335A6">
        <w:tab/>
      </w:r>
      <w:r w:rsidRPr="007C2ECE">
        <w:t>to recommend hostel rules and a code of conduct for boarders to the school board;</w:t>
      </w:r>
      <w:r w:rsidR="005335A6">
        <w:t xml:space="preserve"> </w:t>
      </w:r>
      <w:r w:rsidRPr="007C2ECE">
        <w:t>and</w:t>
      </w:r>
    </w:p>
    <w:p w14:paraId="1FA47C05" w14:textId="77777777" w:rsidR="005335A6" w:rsidRDefault="005335A6" w:rsidP="005335A6">
      <w:pPr>
        <w:pStyle w:val="REG-Pa"/>
      </w:pPr>
    </w:p>
    <w:p w14:paraId="43F2BE41" w14:textId="0C2876B6" w:rsidR="007C2ECE" w:rsidRDefault="007C2ECE" w:rsidP="005335A6">
      <w:pPr>
        <w:pStyle w:val="REG-Pa"/>
      </w:pPr>
      <w:r w:rsidRPr="007C2ECE">
        <w:t xml:space="preserve">(i) </w:t>
      </w:r>
      <w:r w:rsidR="005335A6">
        <w:tab/>
      </w:r>
      <w:r w:rsidRPr="007C2ECE">
        <w:t>to promote the general health, welfare and hygiene of boarders.</w:t>
      </w:r>
    </w:p>
    <w:p w14:paraId="075ED499" w14:textId="77777777" w:rsidR="005335A6" w:rsidRPr="007C2ECE" w:rsidRDefault="005335A6" w:rsidP="005335A6">
      <w:pPr>
        <w:pStyle w:val="REG-Pa"/>
      </w:pPr>
    </w:p>
    <w:p w14:paraId="5142921C" w14:textId="4FD83EFD" w:rsidR="007C2ECE" w:rsidRPr="007C2ECE" w:rsidRDefault="007C2ECE" w:rsidP="005335A6">
      <w:pPr>
        <w:pStyle w:val="REG-P1"/>
      </w:pPr>
      <w:r w:rsidRPr="007C2ECE">
        <w:t xml:space="preserve">(2) </w:t>
      </w:r>
      <w:r w:rsidR="005335A6">
        <w:tab/>
      </w:r>
      <w:r w:rsidRPr="007C2ECE">
        <w:t>Nothing contained in subregulation (1) may be construed as giving a hostel</w:t>
      </w:r>
      <w:r w:rsidR="005335A6">
        <w:t xml:space="preserve"> </w:t>
      </w:r>
      <w:r w:rsidRPr="007C2ECE">
        <w:t>committee or any member any authority to instruct any hostel staff to perform or refrain from</w:t>
      </w:r>
      <w:r w:rsidR="005335A6">
        <w:t xml:space="preserve"> </w:t>
      </w:r>
      <w:r w:rsidRPr="007C2ECE">
        <w:t>performing any act.</w:t>
      </w:r>
    </w:p>
    <w:p w14:paraId="65F7E9FD" w14:textId="77777777" w:rsidR="005335A6" w:rsidRDefault="005335A6" w:rsidP="007C2ECE">
      <w:pPr>
        <w:pStyle w:val="REG-P0"/>
        <w:rPr>
          <w:b/>
          <w:bCs/>
        </w:rPr>
      </w:pPr>
    </w:p>
    <w:p w14:paraId="01EC1424" w14:textId="2B292EDF" w:rsidR="007C2ECE" w:rsidRPr="007C2ECE" w:rsidRDefault="007C2ECE" w:rsidP="007C2ECE">
      <w:pPr>
        <w:pStyle w:val="REG-P0"/>
        <w:rPr>
          <w:b/>
          <w:bCs/>
        </w:rPr>
      </w:pPr>
      <w:r w:rsidRPr="007C2ECE">
        <w:rPr>
          <w:b/>
          <w:bCs/>
        </w:rPr>
        <w:t>Superintendent</w:t>
      </w:r>
    </w:p>
    <w:p w14:paraId="355E0FDD" w14:textId="77777777" w:rsidR="005335A6" w:rsidRDefault="005335A6" w:rsidP="005335A6">
      <w:pPr>
        <w:pStyle w:val="REG-P1"/>
        <w:rPr>
          <w:b/>
          <w:bCs/>
        </w:rPr>
      </w:pPr>
    </w:p>
    <w:p w14:paraId="11000C85" w14:textId="5CB7EF8F" w:rsidR="0032275E" w:rsidRDefault="007C2ECE" w:rsidP="005335A6">
      <w:pPr>
        <w:pStyle w:val="REG-P1"/>
      </w:pPr>
      <w:r w:rsidRPr="007C2ECE">
        <w:rPr>
          <w:b/>
          <w:bCs/>
        </w:rPr>
        <w:t>16.</w:t>
      </w:r>
      <w:r w:rsidR="005335A6">
        <w:rPr>
          <w:b/>
          <w:bCs/>
        </w:rPr>
        <w:tab/>
      </w:r>
      <w:r w:rsidRPr="007C2ECE">
        <w:t xml:space="preserve">(1) </w:t>
      </w:r>
      <w:r w:rsidR="005335A6">
        <w:tab/>
      </w:r>
      <w:r w:rsidRPr="007C2ECE">
        <w:t>Subject to the Public Service Act and the remuneration, allowances and</w:t>
      </w:r>
      <w:r w:rsidR="005335A6">
        <w:t xml:space="preserve"> </w:t>
      </w:r>
      <w:r w:rsidRPr="007C2ECE">
        <w:t>conditions of service as recommended by the Public Service Commission, the Executive Director</w:t>
      </w:r>
      <w:r w:rsidR="005335A6">
        <w:t xml:space="preserve"> </w:t>
      </w:r>
      <w:r w:rsidRPr="007C2ECE">
        <w:t>must designate a teacher on the establishment of a State school for which a hostel has been</w:t>
      </w:r>
      <w:r w:rsidR="005335A6">
        <w:t xml:space="preserve"> </w:t>
      </w:r>
      <w:r w:rsidRPr="007C2ECE">
        <w:t>established to be a superintendent for that hostel.</w:t>
      </w:r>
    </w:p>
    <w:p w14:paraId="2DCFEDB1" w14:textId="77777777" w:rsidR="005335A6" w:rsidRDefault="005335A6" w:rsidP="005335A6">
      <w:pPr>
        <w:pStyle w:val="REG-P1"/>
      </w:pPr>
    </w:p>
    <w:p w14:paraId="3C7EE8A6" w14:textId="4DF0852F" w:rsidR="007C2ECE" w:rsidRPr="007C2ECE" w:rsidRDefault="007C2ECE" w:rsidP="005335A6">
      <w:pPr>
        <w:pStyle w:val="REG-P1"/>
      </w:pPr>
      <w:r w:rsidRPr="007C2ECE">
        <w:t xml:space="preserve">(2) </w:t>
      </w:r>
      <w:r w:rsidR="005335A6">
        <w:tab/>
      </w:r>
      <w:r w:rsidRPr="007C2ECE">
        <w:t>Subject to subregulations (4) and (5), a superintendent is designated for such</w:t>
      </w:r>
      <w:r w:rsidR="005335A6">
        <w:t xml:space="preserve"> </w:t>
      </w:r>
      <w:r w:rsidRPr="007C2ECE">
        <w:t>period, not exceeding three years, as the Executive Director may determine, and may be re</w:t>
      </w:r>
      <w:r w:rsidR="001D1E86">
        <w:rPr>
          <w:rFonts w:hint="eastAsia"/>
        </w:rPr>
        <w:t>-</w:t>
      </w:r>
      <w:r w:rsidRPr="007C2ECE">
        <w:t>designated</w:t>
      </w:r>
      <w:r w:rsidR="005335A6">
        <w:t xml:space="preserve"> </w:t>
      </w:r>
      <w:r w:rsidRPr="007C2ECE">
        <w:t>at the expiration of such period.</w:t>
      </w:r>
    </w:p>
    <w:p w14:paraId="205465E2" w14:textId="77777777" w:rsidR="005335A6" w:rsidRDefault="005335A6" w:rsidP="005335A6">
      <w:pPr>
        <w:pStyle w:val="REG-P1"/>
      </w:pPr>
    </w:p>
    <w:p w14:paraId="5AF00FDF" w14:textId="607B239A" w:rsidR="007C2ECE" w:rsidRPr="007C2ECE" w:rsidRDefault="007C2ECE" w:rsidP="005335A6">
      <w:pPr>
        <w:pStyle w:val="REG-P1"/>
      </w:pPr>
      <w:r w:rsidRPr="007C2ECE">
        <w:t xml:space="preserve">(3) </w:t>
      </w:r>
      <w:r w:rsidR="005335A6">
        <w:tab/>
      </w:r>
      <w:r w:rsidRPr="007C2ECE">
        <w:t>A superintendent, subject to these regulations and the direction, supervision and</w:t>
      </w:r>
      <w:r w:rsidR="005335A6">
        <w:t xml:space="preserve"> </w:t>
      </w:r>
      <w:r w:rsidRPr="007C2ECE">
        <w:t xml:space="preserve">control of the principal </w:t>
      </w:r>
      <w:r w:rsidR="001D1E86">
        <w:rPr>
          <w:rFonts w:hint="eastAsia"/>
        </w:rPr>
        <w:t>-</w:t>
      </w:r>
    </w:p>
    <w:p w14:paraId="41989FA4" w14:textId="77777777" w:rsidR="005335A6" w:rsidRDefault="005335A6" w:rsidP="005335A6">
      <w:pPr>
        <w:pStyle w:val="REG-Pa"/>
      </w:pPr>
    </w:p>
    <w:p w14:paraId="2B80796C" w14:textId="4C1F6DD9" w:rsidR="007C2ECE" w:rsidRDefault="007C2ECE" w:rsidP="005335A6">
      <w:pPr>
        <w:pStyle w:val="REG-Pa"/>
      </w:pPr>
      <w:r w:rsidRPr="007C2ECE">
        <w:t xml:space="preserve">(a) </w:t>
      </w:r>
      <w:r w:rsidR="005335A6">
        <w:tab/>
      </w:r>
      <w:r w:rsidRPr="007C2ECE">
        <w:t>has direct supervision and control over the staff, boarders, buildings, equipment and</w:t>
      </w:r>
      <w:r w:rsidR="005335A6">
        <w:t xml:space="preserve"> </w:t>
      </w:r>
      <w:r w:rsidRPr="007C2ECE">
        <w:t>materials of the hostel;</w:t>
      </w:r>
    </w:p>
    <w:p w14:paraId="6CC5F3C6" w14:textId="77777777" w:rsidR="005335A6" w:rsidRPr="007C2ECE" w:rsidRDefault="005335A6" w:rsidP="005335A6">
      <w:pPr>
        <w:pStyle w:val="REG-Pa"/>
      </w:pPr>
    </w:p>
    <w:p w14:paraId="44C6053F" w14:textId="4FAB8A90" w:rsidR="007C2ECE" w:rsidRDefault="007C2ECE" w:rsidP="005335A6">
      <w:pPr>
        <w:pStyle w:val="REG-Pa"/>
      </w:pPr>
      <w:r w:rsidRPr="007C2ECE">
        <w:t xml:space="preserve">(b) </w:t>
      </w:r>
      <w:r w:rsidR="005335A6">
        <w:tab/>
      </w:r>
      <w:r w:rsidRPr="007C2ECE">
        <w:t>is responsible for the management of the hostel which includes planning,</w:t>
      </w:r>
      <w:r w:rsidR="005335A6">
        <w:t xml:space="preserve"> </w:t>
      </w:r>
      <w:r w:rsidRPr="007C2ECE">
        <w:t>organisation, guidance and exercising control of the different hostel management</w:t>
      </w:r>
      <w:r w:rsidR="005335A6">
        <w:t xml:space="preserve"> </w:t>
      </w:r>
      <w:r w:rsidRPr="007C2ECE">
        <w:t>areas;</w:t>
      </w:r>
    </w:p>
    <w:p w14:paraId="02EF9D1E" w14:textId="77777777" w:rsidR="005335A6" w:rsidRPr="007C2ECE" w:rsidRDefault="005335A6" w:rsidP="005335A6">
      <w:pPr>
        <w:pStyle w:val="REG-Pa"/>
      </w:pPr>
    </w:p>
    <w:p w14:paraId="2DE41AAF" w14:textId="61D0807E" w:rsidR="007C2ECE" w:rsidRDefault="007C2ECE" w:rsidP="005335A6">
      <w:pPr>
        <w:pStyle w:val="REG-Pa"/>
      </w:pPr>
      <w:r w:rsidRPr="007C2ECE">
        <w:t xml:space="preserve">(c) </w:t>
      </w:r>
      <w:r w:rsidR="005335A6">
        <w:tab/>
      </w:r>
      <w:r w:rsidRPr="007C2ECE">
        <w:t>may recommend rules for the internal management and behavior of boarders,</w:t>
      </w:r>
      <w:r w:rsidR="005335A6">
        <w:t xml:space="preserve"> </w:t>
      </w:r>
      <w:r w:rsidRPr="007C2ECE">
        <w:t>including periods of study to the hostel committee;</w:t>
      </w:r>
    </w:p>
    <w:p w14:paraId="16DE589D" w14:textId="77777777" w:rsidR="005335A6" w:rsidRPr="007C2ECE" w:rsidRDefault="005335A6" w:rsidP="005335A6">
      <w:pPr>
        <w:pStyle w:val="REG-Pa"/>
      </w:pPr>
    </w:p>
    <w:p w14:paraId="62215E4E" w14:textId="2528C584" w:rsidR="007C2ECE" w:rsidRDefault="007C2ECE" w:rsidP="005335A6">
      <w:pPr>
        <w:pStyle w:val="REG-Pa"/>
      </w:pPr>
      <w:r w:rsidRPr="007C2ECE">
        <w:t xml:space="preserve">(d) </w:t>
      </w:r>
      <w:r w:rsidR="005335A6">
        <w:tab/>
      </w:r>
      <w:r w:rsidRPr="007C2ECE">
        <w:t>determines effective measures and procedures to control access of persons to the</w:t>
      </w:r>
      <w:r w:rsidR="005335A6">
        <w:t xml:space="preserve"> </w:t>
      </w:r>
      <w:r w:rsidRPr="007C2ECE">
        <w:t>hostel to ensure the safety and security of boarders and staff of the hostel and the</w:t>
      </w:r>
      <w:r w:rsidR="005335A6">
        <w:t xml:space="preserve"> </w:t>
      </w:r>
      <w:r w:rsidRPr="007C2ECE">
        <w:t>protection of properties;</w:t>
      </w:r>
    </w:p>
    <w:p w14:paraId="282E2049" w14:textId="77777777" w:rsidR="005335A6" w:rsidRPr="007C2ECE" w:rsidRDefault="005335A6" w:rsidP="005335A6">
      <w:pPr>
        <w:pStyle w:val="REG-Pa"/>
      </w:pPr>
    </w:p>
    <w:p w14:paraId="6B3FFB6B" w14:textId="07A4C62F" w:rsidR="007C2ECE" w:rsidRDefault="007C2ECE" w:rsidP="005335A6">
      <w:pPr>
        <w:pStyle w:val="REG-Pa"/>
      </w:pPr>
      <w:r w:rsidRPr="007C2ECE">
        <w:t xml:space="preserve">(e) </w:t>
      </w:r>
      <w:r w:rsidR="005335A6">
        <w:tab/>
      </w:r>
      <w:r w:rsidRPr="007C2ECE">
        <w:t>draws up an annual plan for the hostel which he or she must submit at the end of</w:t>
      </w:r>
      <w:r w:rsidR="005335A6">
        <w:t xml:space="preserve"> </w:t>
      </w:r>
      <w:r w:rsidRPr="007C2ECE">
        <w:t>September in each year to the school board for approval.</w:t>
      </w:r>
    </w:p>
    <w:p w14:paraId="5753ABCD" w14:textId="77777777" w:rsidR="005335A6" w:rsidRPr="007C2ECE" w:rsidRDefault="005335A6" w:rsidP="005335A6">
      <w:pPr>
        <w:pStyle w:val="REG-Pa"/>
      </w:pPr>
    </w:p>
    <w:p w14:paraId="781E7DDC" w14:textId="5EBF3206" w:rsidR="007C2ECE" w:rsidRPr="007C2ECE" w:rsidRDefault="007C2ECE" w:rsidP="005335A6">
      <w:pPr>
        <w:pStyle w:val="REG-P1"/>
      </w:pPr>
      <w:r w:rsidRPr="007C2ECE">
        <w:t xml:space="preserve">(4) </w:t>
      </w:r>
      <w:r w:rsidR="005335A6">
        <w:tab/>
      </w:r>
      <w:r w:rsidRPr="007C2ECE">
        <w:t>Subject to the Public Service Act, the Executive Director may withdraw the</w:t>
      </w:r>
      <w:r w:rsidR="005335A6">
        <w:t xml:space="preserve"> </w:t>
      </w:r>
      <w:r w:rsidRPr="007C2ECE">
        <w:t xml:space="preserve">designation of a teacher as superintendent, if the Executive Director </w:t>
      </w:r>
      <w:r w:rsidR="001D1E86">
        <w:rPr>
          <w:rFonts w:hint="eastAsia"/>
        </w:rPr>
        <w:t>-</w:t>
      </w:r>
    </w:p>
    <w:p w14:paraId="47C24672" w14:textId="77777777" w:rsidR="005335A6" w:rsidRDefault="005335A6" w:rsidP="005335A6">
      <w:pPr>
        <w:pStyle w:val="REG-Pa"/>
      </w:pPr>
    </w:p>
    <w:p w14:paraId="44CF53DD" w14:textId="21AEBE2B" w:rsidR="007C2ECE" w:rsidRPr="007C2ECE" w:rsidRDefault="007C2ECE" w:rsidP="005335A6">
      <w:pPr>
        <w:pStyle w:val="REG-Pa"/>
      </w:pPr>
      <w:r w:rsidRPr="007C2ECE">
        <w:t xml:space="preserve">(a) </w:t>
      </w:r>
      <w:r w:rsidR="005335A6">
        <w:tab/>
      </w:r>
      <w:r w:rsidRPr="007C2ECE">
        <w:t>has offered the superintendent an opportunity to be heard; and</w:t>
      </w:r>
    </w:p>
    <w:p w14:paraId="4682E6B8" w14:textId="77777777" w:rsidR="005335A6" w:rsidRDefault="005335A6" w:rsidP="005335A6">
      <w:pPr>
        <w:pStyle w:val="REG-Pa"/>
      </w:pPr>
    </w:p>
    <w:p w14:paraId="4F92F818" w14:textId="6640E9F2" w:rsidR="007C2ECE" w:rsidRPr="007C2ECE" w:rsidRDefault="007C2ECE" w:rsidP="005335A6">
      <w:pPr>
        <w:pStyle w:val="REG-Pa"/>
      </w:pPr>
      <w:r w:rsidRPr="007C2ECE">
        <w:t xml:space="preserve">(b) </w:t>
      </w:r>
      <w:r w:rsidR="005335A6">
        <w:tab/>
      </w:r>
      <w:r w:rsidRPr="007C2ECE">
        <w:t>is satisfied that the superintendent is not performing his or her functions to the</w:t>
      </w:r>
      <w:r w:rsidR="005335A6">
        <w:t xml:space="preserve"> </w:t>
      </w:r>
      <w:r w:rsidRPr="007C2ECE">
        <w:t>best interest of the boarders.</w:t>
      </w:r>
    </w:p>
    <w:p w14:paraId="67A0F2D5" w14:textId="77777777" w:rsidR="005335A6" w:rsidRDefault="005335A6" w:rsidP="007C2ECE">
      <w:pPr>
        <w:pStyle w:val="REG-P0"/>
      </w:pPr>
    </w:p>
    <w:p w14:paraId="5444811E" w14:textId="72EC2053" w:rsidR="007C2ECE" w:rsidRPr="007C2ECE" w:rsidRDefault="007C2ECE" w:rsidP="005335A6">
      <w:pPr>
        <w:pStyle w:val="REG-P1"/>
      </w:pPr>
      <w:r w:rsidRPr="007C2ECE">
        <w:t xml:space="preserve">(5) </w:t>
      </w:r>
      <w:r w:rsidR="005335A6">
        <w:tab/>
      </w:r>
      <w:r w:rsidRPr="007C2ECE">
        <w:t xml:space="preserve">A superintendent </w:t>
      </w:r>
      <w:r w:rsidR="001D1E86">
        <w:rPr>
          <w:rFonts w:hint="eastAsia"/>
        </w:rPr>
        <w:t>-</w:t>
      </w:r>
    </w:p>
    <w:p w14:paraId="54AA86FB" w14:textId="77777777" w:rsidR="005335A6" w:rsidRDefault="005335A6" w:rsidP="005335A6">
      <w:pPr>
        <w:pStyle w:val="REG-Pa"/>
      </w:pPr>
    </w:p>
    <w:p w14:paraId="7EF9CBED" w14:textId="1F4C81E4" w:rsidR="007C2ECE" w:rsidRDefault="007C2ECE" w:rsidP="005335A6">
      <w:pPr>
        <w:pStyle w:val="REG-Pa"/>
      </w:pPr>
      <w:r w:rsidRPr="007C2ECE">
        <w:t xml:space="preserve">(a) </w:t>
      </w:r>
      <w:r w:rsidR="005335A6">
        <w:tab/>
      </w:r>
      <w:r w:rsidRPr="007C2ECE">
        <w:t>is simalteously suspended from his or her position as superintendent, if he or she</w:t>
      </w:r>
      <w:r w:rsidR="005335A6">
        <w:t xml:space="preserve"> </w:t>
      </w:r>
      <w:r w:rsidRPr="007C2ECE">
        <w:t>is suspended as teacher in terms of the Public Service Act; or</w:t>
      </w:r>
    </w:p>
    <w:p w14:paraId="551FC09F" w14:textId="17BBF5B1" w:rsidR="005335A6" w:rsidRDefault="005335A6" w:rsidP="005335A6">
      <w:pPr>
        <w:pStyle w:val="REG-Pa"/>
      </w:pPr>
    </w:p>
    <w:p w14:paraId="20CD420C" w14:textId="2231AD41" w:rsidR="00EB71F2" w:rsidRPr="00C966C3" w:rsidRDefault="00EB71F2" w:rsidP="00C966C3">
      <w:pPr>
        <w:pStyle w:val="REG-Amend"/>
      </w:pPr>
      <w:r w:rsidRPr="00C966C3">
        <w:t xml:space="preserve">[The word “simultaneously” is misspelt in the </w:t>
      </w:r>
      <w:r w:rsidRPr="00C966C3">
        <w:rPr>
          <w:i/>
        </w:rPr>
        <w:t>Government Gazette</w:t>
      </w:r>
      <w:r w:rsidRPr="00C966C3">
        <w:t>, as reproduced above.]</w:t>
      </w:r>
    </w:p>
    <w:p w14:paraId="599A79AD" w14:textId="77777777" w:rsidR="00EB71F2" w:rsidRPr="00C966C3" w:rsidRDefault="00EB71F2" w:rsidP="00C966C3">
      <w:pPr>
        <w:pStyle w:val="REG-Amend"/>
      </w:pPr>
    </w:p>
    <w:p w14:paraId="3E3EF61A" w14:textId="5CFE89DB" w:rsidR="007C2ECE" w:rsidRPr="007C2ECE" w:rsidRDefault="007C2ECE" w:rsidP="005335A6">
      <w:pPr>
        <w:pStyle w:val="REG-Pa"/>
      </w:pPr>
      <w:r w:rsidRPr="007C2ECE">
        <w:t xml:space="preserve">(b) </w:t>
      </w:r>
      <w:r w:rsidR="005335A6">
        <w:tab/>
      </w:r>
      <w:r w:rsidRPr="007C2ECE">
        <w:t>must vacate office of the superintendent if found guilty of misconduct in terms of</w:t>
      </w:r>
      <w:r w:rsidR="005335A6">
        <w:t xml:space="preserve"> </w:t>
      </w:r>
      <w:r w:rsidRPr="007C2ECE">
        <w:t>the Act or the Public Service Act.</w:t>
      </w:r>
    </w:p>
    <w:p w14:paraId="448FF704" w14:textId="29B08A9A" w:rsidR="005335A6" w:rsidRDefault="005335A6" w:rsidP="007C2ECE">
      <w:pPr>
        <w:pStyle w:val="REG-P0"/>
        <w:rPr>
          <w:b/>
          <w:bCs/>
        </w:rPr>
      </w:pPr>
    </w:p>
    <w:p w14:paraId="793C88BC" w14:textId="4D2096DD" w:rsidR="00EB71F2" w:rsidRDefault="00EB71F2" w:rsidP="00EB71F2">
      <w:pPr>
        <w:pStyle w:val="REG-Amend"/>
      </w:pPr>
      <w:r>
        <w:t>[The word “the” appears to have been omitted before the word “office”.]</w:t>
      </w:r>
    </w:p>
    <w:p w14:paraId="74C20DFC" w14:textId="77777777" w:rsidR="00EB71F2" w:rsidRDefault="00EB71F2" w:rsidP="007C2ECE">
      <w:pPr>
        <w:pStyle w:val="REG-P0"/>
        <w:rPr>
          <w:b/>
          <w:bCs/>
        </w:rPr>
      </w:pPr>
    </w:p>
    <w:p w14:paraId="107410ED" w14:textId="612787C2" w:rsidR="007C2ECE" w:rsidRPr="007C2ECE" w:rsidRDefault="007C2ECE" w:rsidP="007C2ECE">
      <w:pPr>
        <w:pStyle w:val="REG-P0"/>
        <w:rPr>
          <w:b/>
          <w:bCs/>
        </w:rPr>
      </w:pPr>
      <w:r w:rsidRPr="007C2ECE">
        <w:rPr>
          <w:b/>
          <w:bCs/>
        </w:rPr>
        <w:t>Lodging of superintendent</w:t>
      </w:r>
    </w:p>
    <w:p w14:paraId="5FF7F3CB" w14:textId="77777777" w:rsidR="005335A6" w:rsidRDefault="005335A6" w:rsidP="007C2ECE">
      <w:pPr>
        <w:pStyle w:val="REG-P0"/>
        <w:rPr>
          <w:b/>
          <w:bCs/>
        </w:rPr>
      </w:pPr>
    </w:p>
    <w:p w14:paraId="4E4E2492" w14:textId="63BF2872" w:rsidR="007C2ECE" w:rsidRDefault="007C2ECE" w:rsidP="00F35CAF">
      <w:pPr>
        <w:pStyle w:val="REG-P1"/>
      </w:pPr>
      <w:r w:rsidRPr="007C2ECE">
        <w:rPr>
          <w:b/>
          <w:bCs/>
        </w:rPr>
        <w:t>17.</w:t>
      </w:r>
      <w:r w:rsidR="005335A6">
        <w:rPr>
          <w:b/>
          <w:bCs/>
        </w:rPr>
        <w:tab/>
      </w:r>
      <w:r w:rsidR="005335A6">
        <w:t>(1)</w:t>
      </w:r>
      <w:r w:rsidR="005335A6">
        <w:tab/>
      </w:r>
      <w:r w:rsidRPr="007C2ECE">
        <w:t>A superintendent may lodge in the hostel for which he or she has been</w:t>
      </w:r>
      <w:r w:rsidR="005335A6">
        <w:t xml:space="preserve"> </w:t>
      </w:r>
      <w:r w:rsidRPr="007C2ECE">
        <w:t>designated as superintendent, or in a residence on the premises of the State school or hostel</w:t>
      </w:r>
      <w:r w:rsidR="005335A6">
        <w:t xml:space="preserve"> </w:t>
      </w:r>
      <w:r w:rsidRPr="007C2ECE">
        <w:t>concerned.</w:t>
      </w:r>
    </w:p>
    <w:p w14:paraId="377F88B6" w14:textId="77777777" w:rsidR="005335A6" w:rsidRPr="007C2ECE" w:rsidRDefault="005335A6" w:rsidP="00F35CAF">
      <w:pPr>
        <w:pStyle w:val="REG-P1"/>
      </w:pPr>
    </w:p>
    <w:p w14:paraId="26DDC66A" w14:textId="12785784" w:rsidR="007C2ECE" w:rsidRPr="007C2ECE" w:rsidRDefault="007C2ECE" w:rsidP="00F35CAF">
      <w:pPr>
        <w:pStyle w:val="REG-P1"/>
      </w:pPr>
      <w:r w:rsidRPr="007C2ECE">
        <w:t xml:space="preserve">(2) </w:t>
      </w:r>
      <w:r w:rsidR="005335A6">
        <w:tab/>
      </w:r>
      <w:r w:rsidRPr="007C2ECE">
        <w:t xml:space="preserve">Subject to subregulation (3), a superintendent </w:t>
      </w:r>
      <w:r w:rsidR="001D1E86">
        <w:rPr>
          <w:rFonts w:hint="eastAsia"/>
        </w:rPr>
        <w:t>-</w:t>
      </w:r>
    </w:p>
    <w:p w14:paraId="65002B6C" w14:textId="77777777" w:rsidR="00F35CAF" w:rsidRDefault="00F35CAF" w:rsidP="00F35CAF">
      <w:pPr>
        <w:pStyle w:val="REG-Pa"/>
      </w:pPr>
    </w:p>
    <w:p w14:paraId="2D825AE4" w14:textId="5AC7C070" w:rsidR="007C2ECE" w:rsidRDefault="007C2ECE" w:rsidP="00F35CAF">
      <w:pPr>
        <w:pStyle w:val="REG-Pa"/>
      </w:pPr>
      <w:r w:rsidRPr="007C2ECE">
        <w:t xml:space="preserve">(a) </w:t>
      </w:r>
      <w:r w:rsidR="005335A6">
        <w:tab/>
      </w:r>
      <w:r w:rsidRPr="007C2ECE">
        <w:t>may lodge in the official accommodation with his or her dependant children under</w:t>
      </w:r>
      <w:r w:rsidR="00F35CAF">
        <w:t xml:space="preserve"> </w:t>
      </w:r>
      <w:r w:rsidRPr="007C2ECE">
        <w:t>the age of seven years free of charge; and</w:t>
      </w:r>
    </w:p>
    <w:p w14:paraId="3C2E6AFE" w14:textId="77777777" w:rsidR="00F35CAF" w:rsidRPr="007C2ECE" w:rsidRDefault="00F35CAF" w:rsidP="00F35CAF">
      <w:pPr>
        <w:pStyle w:val="REG-Pa"/>
      </w:pPr>
    </w:p>
    <w:p w14:paraId="7CE5A714" w14:textId="749B9376" w:rsidR="007C2ECE" w:rsidRPr="007C2ECE" w:rsidRDefault="007C2ECE" w:rsidP="00F35CAF">
      <w:pPr>
        <w:pStyle w:val="REG-Pa"/>
      </w:pPr>
      <w:r w:rsidRPr="007C2ECE">
        <w:t xml:space="preserve">(b) </w:t>
      </w:r>
      <w:r w:rsidR="005335A6">
        <w:tab/>
      </w:r>
      <w:r w:rsidRPr="007C2ECE">
        <w:t>is entitled to free meals.</w:t>
      </w:r>
    </w:p>
    <w:p w14:paraId="1147AAB2" w14:textId="763023CE" w:rsidR="007C2ECE" w:rsidRPr="007C2ECE" w:rsidRDefault="007C2ECE" w:rsidP="00F35CAF">
      <w:pPr>
        <w:pStyle w:val="REG-Pa"/>
      </w:pPr>
    </w:p>
    <w:p w14:paraId="311B1456" w14:textId="0AC7CDF4" w:rsidR="007C2ECE" w:rsidRDefault="007C2ECE" w:rsidP="00F35CAF">
      <w:pPr>
        <w:pStyle w:val="REG-P1"/>
      </w:pPr>
      <w:r w:rsidRPr="007C2ECE">
        <w:t xml:space="preserve">(3) </w:t>
      </w:r>
      <w:r w:rsidR="005335A6">
        <w:tab/>
      </w:r>
      <w:r w:rsidRPr="007C2ECE">
        <w:t>During school holidays the persons referred to in subregulation (2) are entitled to</w:t>
      </w:r>
      <w:r w:rsidR="00F35CAF">
        <w:t xml:space="preserve"> </w:t>
      </w:r>
      <w:r w:rsidRPr="007C2ECE">
        <w:t>official accommodation free of charge, but are not entitled to free meals or the use of hostel supplies</w:t>
      </w:r>
      <w:r w:rsidR="00F35CAF">
        <w:t xml:space="preserve"> </w:t>
      </w:r>
      <w:r w:rsidRPr="007C2ECE">
        <w:t>or services, except the use of electricity and water.</w:t>
      </w:r>
    </w:p>
    <w:p w14:paraId="2E34AFB5" w14:textId="77777777" w:rsidR="00F35CAF" w:rsidRPr="007C2ECE" w:rsidRDefault="00F35CAF" w:rsidP="00F35CAF">
      <w:pPr>
        <w:pStyle w:val="REG-P1"/>
      </w:pPr>
    </w:p>
    <w:p w14:paraId="39E95D8E" w14:textId="2435DE39" w:rsidR="007C2ECE" w:rsidRPr="007C2ECE" w:rsidRDefault="007C2ECE" w:rsidP="00F35CAF">
      <w:pPr>
        <w:pStyle w:val="REG-P1"/>
      </w:pPr>
      <w:r w:rsidRPr="007C2ECE">
        <w:t xml:space="preserve">(4) </w:t>
      </w:r>
      <w:r w:rsidR="005335A6">
        <w:tab/>
      </w:r>
      <w:r w:rsidRPr="007C2ECE">
        <w:t>The spouse, dependant children of seven years of age and older or other relatives of</w:t>
      </w:r>
      <w:r w:rsidR="00F35CAF">
        <w:t xml:space="preserve"> </w:t>
      </w:r>
      <w:r w:rsidRPr="007C2ECE">
        <w:t xml:space="preserve">a superintendent sharing accommodation in a State hostel with the superintendent must </w:t>
      </w:r>
      <w:r w:rsidR="001D1E86">
        <w:rPr>
          <w:rFonts w:hint="eastAsia"/>
        </w:rPr>
        <w:t>-</w:t>
      </w:r>
    </w:p>
    <w:p w14:paraId="19D9A5CD" w14:textId="77777777" w:rsidR="00F35CAF" w:rsidRDefault="00F35CAF" w:rsidP="00F35CAF">
      <w:pPr>
        <w:pStyle w:val="REG-Pa"/>
      </w:pPr>
    </w:p>
    <w:p w14:paraId="48B6F451" w14:textId="3B404860" w:rsidR="007C2ECE" w:rsidRDefault="007C2ECE" w:rsidP="00F35CAF">
      <w:pPr>
        <w:pStyle w:val="REG-Pa"/>
      </w:pPr>
      <w:r w:rsidRPr="007C2ECE">
        <w:t xml:space="preserve">(a) </w:t>
      </w:r>
      <w:r w:rsidR="005335A6">
        <w:tab/>
      </w:r>
      <w:r w:rsidRPr="007C2ECE">
        <w:t>pay for such accommodation as stated in Part 2 of Annexure 3; and</w:t>
      </w:r>
    </w:p>
    <w:p w14:paraId="2C255D4C" w14:textId="77777777" w:rsidR="00F35CAF" w:rsidRPr="007C2ECE" w:rsidRDefault="00F35CAF" w:rsidP="00F35CAF">
      <w:pPr>
        <w:pStyle w:val="REG-Pa"/>
      </w:pPr>
    </w:p>
    <w:p w14:paraId="2DC79833" w14:textId="43616613" w:rsidR="007C2ECE" w:rsidRDefault="007C2ECE" w:rsidP="00F35CAF">
      <w:pPr>
        <w:pStyle w:val="REG-Pa"/>
      </w:pPr>
      <w:r w:rsidRPr="007C2ECE">
        <w:t xml:space="preserve">(b) </w:t>
      </w:r>
      <w:r w:rsidR="005335A6">
        <w:tab/>
      </w:r>
      <w:r w:rsidRPr="007C2ECE">
        <w:t>provide for their own meals, supplies and services.</w:t>
      </w:r>
    </w:p>
    <w:p w14:paraId="0A95AE3D" w14:textId="77777777" w:rsidR="00F35CAF" w:rsidRPr="007C2ECE" w:rsidRDefault="00F35CAF" w:rsidP="00F35CAF">
      <w:pPr>
        <w:pStyle w:val="REG-Pa"/>
      </w:pPr>
    </w:p>
    <w:p w14:paraId="5D26AF06" w14:textId="49D1D55D" w:rsidR="007C2ECE" w:rsidRPr="007C2ECE" w:rsidRDefault="007C2ECE" w:rsidP="00F35CAF">
      <w:pPr>
        <w:pStyle w:val="REG-P1"/>
      </w:pPr>
      <w:r w:rsidRPr="007C2ECE">
        <w:t xml:space="preserve">(5) </w:t>
      </w:r>
      <w:r w:rsidR="005335A6">
        <w:tab/>
      </w:r>
      <w:r w:rsidRPr="007C2ECE">
        <w:t xml:space="preserve">If a superintendent is granted leave, other than sick leave, for a period </w:t>
      </w:r>
      <w:r w:rsidR="001D1E86">
        <w:rPr>
          <w:rFonts w:hint="eastAsia"/>
        </w:rPr>
        <w:t>-</w:t>
      </w:r>
    </w:p>
    <w:p w14:paraId="448038F3" w14:textId="77777777" w:rsidR="00F35CAF" w:rsidRDefault="00F35CAF" w:rsidP="00F35CAF">
      <w:pPr>
        <w:pStyle w:val="REG-P1"/>
      </w:pPr>
    </w:p>
    <w:p w14:paraId="017C9148" w14:textId="40524C56" w:rsidR="007C2ECE" w:rsidRDefault="007C2ECE" w:rsidP="00F35CAF">
      <w:pPr>
        <w:pStyle w:val="REG-Pa"/>
      </w:pPr>
      <w:r w:rsidRPr="007C2ECE">
        <w:t xml:space="preserve">(a) </w:t>
      </w:r>
      <w:r w:rsidR="005335A6">
        <w:tab/>
      </w:r>
      <w:r w:rsidRPr="007C2ECE">
        <w:t>longer than 30 days he or she, with the written permission of the Executive Director,</w:t>
      </w:r>
      <w:r w:rsidR="00F35CAF">
        <w:t xml:space="preserve"> </w:t>
      </w:r>
      <w:r w:rsidRPr="007C2ECE">
        <w:t>may retain the position of superintendent and continue lodging and boarding with</w:t>
      </w:r>
      <w:r w:rsidR="00F35CAF">
        <w:t xml:space="preserve"> </w:t>
      </w:r>
      <w:r w:rsidRPr="007C2ECE">
        <w:t>his or her spouse, dependant children and relatives in the official accommodation</w:t>
      </w:r>
      <w:r w:rsidR="00F35CAF">
        <w:t xml:space="preserve"> </w:t>
      </w:r>
      <w:r w:rsidRPr="007C2ECE">
        <w:t>free of charge; or</w:t>
      </w:r>
    </w:p>
    <w:p w14:paraId="30476525" w14:textId="77777777" w:rsidR="00F35CAF" w:rsidRPr="007C2ECE" w:rsidRDefault="00F35CAF" w:rsidP="00F35CAF">
      <w:pPr>
        <w:pStyle w:val="REG-Pa"/>
      </w:pPr>
    </w:p>
    <w:p w14:paraId="7163FE27" w14:textId="0600FE2C" w:rsidR="007C2ECE" w:rsidRDefault="007C2ECE" w:rsidP="00F35CAF">
      <w:pPr>
        <w:pStyle w:val="REG-Pa"/>
      </w:pPr>
      <w:r w:rsidRPr="007C2ECE">
        <w:t xml:space="preserve">(b) </w:t>
      </w:r>
      <w:r w:rsidR="005335A6">
        <w:tab/>
      </w:r>
      <w:r w:rsidRPr="007C2ECE">
        <w:t>longer than a school term the superintendent and his or her spouse, dependant children</w:t>
      </w:r>
      <w:r w:rsidR="00F35CAF">
        <w:t xml:space="preserve"> </w:t>
      </w:r>
      <w:r w:rsidRPr="007C2ECE">
        <w:t>and relatives must vacate such official accommodation on the day such leave</w:t>
      </w:r>
      <w:r w:rsidR="00F35CAF">
        <w:t xml:space="preserve"> </w:t>
      </w:r>
      <w:r w:rsidRPr="007C2ECE">
        <w:t>commences.</w:t>
      </w:r>
    </w:p>
    <w:p w14:paraId="6F23949B" w14:textId="77777777" w:rsidR="00F35CAF" w:rsidRPr="007C2ECE" w:rsidRDefault="00F35CAF" w:rsidP="00F35CAF">
      <w:pPr>
        <w:pStyle w:val="REG-Pa"/>
      </w:pPr>
    </w:p>
    <w:p w14:paraId="568BA2E2" w14:textId="4B94FF6F" w:rsidR="007C2ECE" w:rsidRDefault="007C2ECE" w:rsidP="00F35CAF">
      <w:pPr>
        <w:pStyle w:val="REG-P1"/>
      </w:pPr>
      <w:r w:rsidRPr="007C2ECE">
        <w:t xml:space="preserve">(6) </w:t>
      </w:r>
      <w:r w:rsidR="00F35CAF">
        <w:tab/>
      </w:r>
      <w:r w:rsidRPr="007C2ECE">
        <w:t>If a superintendent is granted sick leave in terms of the Public Service Act for a</w:t>
      </w:r>
      <w:r w:rsidR="00F35CAF">
        <w:t xml:space="preserve"> </w:t>
      </w:r>
      <w:r w:rsidRPr="007C2ECE">
        <w:t>period exceeding 60 days, he or she, with the written permission of the Executive Director, may</w:t>
      </w:r>
      <w:r w:rsidR="00F35CAF">
        <w:t xml:space="preserve"> </w:t>
      </w:r>
      <w:r w:rsidRPr="007C2ECE">
        <w:t>continue lodging and boarding with his or her spouse, dependant children and relatives in the official</w:t>
      </w:r>
      <w:r w:rsidR="00F35CAF">
        <w:t xml:space="preserve"> </w:t>
      </w:r>
      <w:r w:rsidRPr="007C2ECE">
        <w:t>accommodation free of charge for such period as the Executive Director may determine.</w:t>
      </w:r>
    </w:p>
    <w:p w14:paraId="2E1823A9" w14:textId="77777777" w:rsidR="00F35CAF" w:rsidRPr="007C2ECE" w:rsidRDefault="00F35CAF" w:rsidP="00F35CAF">
      <w:pPr>
        <w:pStyle w:val="REG-P1"/>
      </w:pPr>
    </w:p>
    <w:p w14:paraId="42CAC46E" w14:textId="0B50458C" w:rsidR="007C2ECE" w:rsidRDefault="007C2ECE" w:rsidP="00F35CAF">
      <w:pPr>
        <w:pStyle w:val="REG-P1"/>
      </w:pPr>
      <w:r w:rsidRPr="007C2ECE">
        <w:t xml:space="preserve">(7) </w:t>
      </w:r>
      <w:r w:rsidR="00F35CAF">
        <w:tab/>
      </w:r>
      <w:r w:rsidRPr="007C2ECE">
        <w:t>A superintendent who is not re</w:t>
      </w:r>
      <w:r w:rsidR="001D1E86">
        <w:rPr>
          <w:rFonts w:hint="eastAsia"/>
        </w:rPr>
        <w:t>-</w:t>
      </w:r>
      <w:r w:rsidRPr="007C2ECE">
        <w:t>designated as contemplated in regulation 16(2)</w:t>
      </w:r>
      <w:r w:rsidR="00F35CAF">
        <w:t xml:space="preserve"> </w:t>
      </w:r>
      <w:r w:rsidRPr="007C2ECE">
        <w:t>must vacate the offical accommodation within the time period as notified to him or her by the</w:t>
      </w:r>
      <w:r w:rsidR="00F35CAF">
        <w:t xml:space="preserve"> </w:t>
      </w:r>
      <w:r w:rsidRPr="007C2ECE">
        <w:t>Excutive Director in writing.</w:t>
      </w:r>
    </w:p>
    <w:p w14:paraId="2188BC6A" w14:textId="4A6EF50F" w:rsidR="00F35CAF" w:rsidRDefault="00F35CAF" w:rsidP="00F35CAF">
      <w:pPr>
        <w:pStyle w:val="REG-P1"/>
      </w:pPr>
    </w:p>
    <w:p w14:paraId="5C63D43C" w14:textId="3604780B" w:rsidR="00287979" w:rsidRDefault="00287979" w:rsidP="00287979">
      <w:pPr>
        <w:pStyle w:val="REG-Amend"/>
      </w:pPr>
      <w:r>
        <w:t xml:space="preserve">[The words “official” and “Executive” are misspelt </w:t>
      </w:r>
      <w:r>
        <w:br/>
        <w:t xml:space="preserve">in the </w:t>
      </w:r>
      <w:r w:rsidRPr="00EB71F2">
        <w:rPr>
          <w:i/>
        </w:rPr>
        <w:t>Government Gazette</w:t>
      </w:r>
      <w:r>
        <w:t>, as reproduced above.]</w:t>
      </w:r>
    </w:p>
    <w:p w14:paraId="1DBC2A1A" w14:textId="77777777" w:rsidR="00287979" w:rsidRPr="007C2ECE" w:rsidRDefault="00287979" w:rsidP="00F35CAF">
      <w:pPr>
        <w:pStyle w:val="REG-P1"/>
      </w:pPr>
    </w:p>
    <w:p w14:paraId="77DE86A6" w14:textId="77777777" w:rsidR="007C2ECE" w:rsidRPr="007C2ECE" w:rsidRDefault="007C2ECE" w:rsidP="007C2ECE">
      <w:pPr>
        <w:pStyle w:val="REG-P0"/>
        <w:rPr>
          <w:b/>
          <w:bCs/>
        </w:rPr>
      </w:pPr>
      <w:r w:rsidRPr="007C2ECE">
        <w:rPr>
          <w:b/>
          <w:bCs/>
        </w:rPr>
        <w:t>Supervisory teacher or person</w:t>
      </w:r>
    </w:p>
    <w:p w14:paraId="3A88605D" w14:textId="77777777" w:rsidR="00F35CAF" w:rsidRDefault="00F35CAF" w:rsidP="007C2ECE">
      <w:pPr>
        <w:pStyle w:val="REG-P0"/>
        <w:rPr>
          <w:b/>
          <w:bCs/>
        </w:rPr>
      </w:pPr>
    </w:p>
    <w:p w14:paraId="2E9FEC17" w14:textId="425CED53" w:rsidR="007C2ECE" w:rsidRPr="007C2ECE" w:rsidRDefault="007C2ECE" w:rsidP="00F35CAF">
      <w:pPr>
        <w:pStyle w:val="REG-P1"/>
      </w:pPr>
      <w:r w:rsidRPr="007C2ECE">
        <w:rPr>
          <w:b/>
          <w:bCs/>
        </w:rPr>
        <w:t xml:space="preserve">18. </w:t>
      </w:r>
      <w:r w:rsidR="00F35CAF">
        <w:rPr>
          <w:b/>
          <w:bCs/>
        </w:rPr>
        <w:tab/>
      </w:r>
      <w:r w:rsidRPr="007C2ECE">
        <w:t xml:space="preserve">(1) </w:t>
      </w:r>
      <w:r w:rsidR="00F35CAF">
        <w:tab/>
      </w:r>
      <w:r w:rsidRPr="007C2ECE">
        <w:t>The Executive Director, with the concurrence of the principal of a State</w:t>
      </w:r>
      <w:r w:rsidR="00F35CAF">
        <w:t xml:space="preserve"> </w:t>
      </w:r>
      <w:r w:rsidRPr="007C2ECE">
        <w:t>school and the superintendent, and based on the staffing norms for supervisors in a State hostel, may</w:t>
      </w:r>
      <w:r w:rsidR="00F35CAF">
        <w:t> </w:t>
      </w:r>
      <w:r w:rsidR="001D1E86">
        <w:rPr>
          <w:rFonts w:hint="eastAsia"/>
        </w:rPr>
        <w:t>-</w:t>
      </w:r>
    </w:p>
    <w:p w14:paraId="59FD54F6" w14:textId="77777777" w:rsidR="00F35CAF" w:rsidRDefault="00F35CAF" w:rsidP="007C2ECE">
      <w:pPr>
        <w:pStyle w:val="REG-P0"/>
      </w:pPr>
    </w:p>
    <w:p w14:paraId="1928D977" w14:textId="139F1BE1" w:rsidR="007C2ECE" w:rsidRDefault="007C2ECE" w:rsidP="00F35CAF">
      <w:pPr>
        <w:pStyle w:val="REG-Pa"/>
      </w:pPr>
      <w:r w:rsidRPr="007C2ECE">
        <w:t xml:space="preserve">(a) </w:t>
      </w:r>
      <w:r w:rsidR="00F35CAF">
        <w:tab/>
      </w:r>
      <w:r w:rsidRPr="007C2ECE">
        <w:t>designate, from amongst the teaching staff on the establishment of the school, a</w:t>
      </w:r>
      <w:r w:rsidR="00F35CAF">
        <w:t xml:space="preserve"> </w:t>
      </w:r>
      <w:r w:rsidRPr="007C2ECE">
        <w:t>teacher or teachers to assist as supervisory teacher in the hostel; or</w:t>
      </w:r>
    </w:p>
    <w:p w14:paraId="4AE23A4D" w14:textId="77777777" w:rsidR="00F35CAF" w:rsidRPr="007C2ECE" w:rsidRDefault="00F35CAF" w:rsidP="00F35CAF">
      <w:pPr>
        <w:pStyle w:val="REG-Pa"/>
      </w:pPr>
    </w:p>
    <w:p w14:paraId="4D3DFFDB" w14:textId="78D6E924" w:rsidR="007C2ECE" w:rsidRPr="007C2ECE" w:rsidRDefault="007C2ECE" w:rsidP="00F35CAF">
      <w:pPr>
        <w:pStyle w:val="REG-Pa"/>
      </w:pPr>
      <w:r w:rsidRPr="007C2ECE">
        <w:t xml:space="preserve">(b) </w:t>
      </w:r>
      <w:r w:rsidR="00F35CAF">
        <w:tab/>
      </w:r>
      <w:r w:rsidRPr="007C2ECE">
        <w:t>subject to the Public Service Act, appoint on contract any other person to assist</w:t>
      </w:r>
      <w:r w:rsidR="00F35CAF">
        <w:t xml:space="preserve"> </w:t>
      </w:r>
      <w:r w:rsidRPr="007C2ECE">
        <w:t>as supervisory person in the hostel.</w:t>
      </w:r>
    </w:p>
    <w:p w14:paraId="76380A6A" w14:textId="77777777" w:rsidR="00F35CAF" w:rsidRDefault="00F35CAF" w:rsidP="007C2ECE">
      <w:pPr>
        <w:pStyle w:val="REG-P0"/>
      </w:pPr>
    </w:p>
    <w:p w14:paraId="282C4CF9" w14:textId="5C618696" w:rsidR="007C2ECE" w:rsidRPr="007C2ECE" w:rsidRDefault="007C2ECE" w:rsidP="00F35CAF">
      <w:pPr>
        <w:pStyle w:val="REG-P1"/>
      </w:pPr>
      <w:r w:rsidRPr="007C2ECE">
        <w:t xml:space="preserve">(2) </w:t>
      </w:r>
      <w:r w:rsidR="00F35CAF">
        <w:tab/>
      </w:r>
      <w:r w:rsidRPr="007C2ECE">
        <w:t>A person designated or appointed in terms of subregulation (1) must be of the same</w:t>
      </w:r>
      <w:r w:rsidR="00F35CAF">
        <w:t xml:space="preserve"> </w:t>
      </w:r>
      <w:r w:rsidRPr="007C2ECE">
        <w:t>gender as the boarders accommodated in the hostel for which he or she has been designated or</w:t>
      </w:r>
      <w:r w:rsidR="00F35CAF">
        <w:t xml:space="preserve"> </w:t>
      </w:r>
      <w:r w:rsidRPr="007C2ECE">
        <w:t>appointed.</w:t>
      </w:r>
    </w:p>
    <w:p w14:paraId="31A47FF2" w14:textId="77777777" w:rsidR="00F35CAF" w:rsidRDefault="00F35CAF" w:rsidP="00F35CAF">
      <w:pPr>
        <w:pStyle w:val="REG-P1"/>
      </w:pPr>
    </w:p>
    <w:p w14:paraId="2F9DC360" w14:textId="38662A70" w:rsidR="007C2ECE" w:rsidRDefault="007C2ECE" w:rsidP="00F35CAF">
      <w:pPr>
        <w:pStyle w:val="REG-P1"/>
      </w:pPr>
      <w:r w:rsidRPr="007C2ECE">
        <w:t xml:space="preserve">(3) </w:t>
      </w:r>
      <w:r w:rsidR="00F35CAF">
        <w:tab/>
      </w:r>
      <w:r w:rsidRPr="007C2ECE">
        <w:t>The Executive Director may, in writing, with the concurrence of the principal of</w:t>
      </w:r>
      <w:r w:rsidR="00F35CAF">
        <w:t xml:space="preserve"> </w:t>
      </w:r>
      <w:r w:rsidRPr="007C2ECE">
        <w:t>a State school and the superintendent, at any time terminate a designation or appointment made</w:t>
      </w:r>
      <w:r w:rsidR="00F35CAF">
        <w:t xml:space="preserve"> </w:t>
      </w:r>
      <w:r w:rsidRPr="007C2ECE">
        <w:t>under subregulation (1), after giving the person concerned an opportunity to be heard.</w:t>
      </w:r>
    </w:p>
    <w:p w14:paraId="4276D757" w14:textId="77777777" w:rsidR="00F35CAF" w:rsidRPr="007C2ECE" w:rsidRDefault="00F35CAF" w:rsidP="00F35CAF">
      <w:pPr>
        <w:pStyle w:val="REG-P1"/>
      </w:pPr>
    </w:p>
    <w:p w14:paraId="525D07F3" w14:textId="52D3A9AA" w:rsidR="007C2ECE" w:rsidRPr="007C2ECE" w:rsidRDefault="007C2ECE" w:rsidP="00F35CAF">
      <w:pPr>
        <w:pStyle w:val="REG-P1"/>
      </w:pPr>
      <w:r w:rsidRPr="007C2ECE">
        <w:t xml:space="preserve">(4) </w:t>
      </w:r>
      <w:r w:rsidR="00F35CAF">
        <w:tab/>
      </w:r>
      <w:r w:rsidRPr="007C2ECE">
        <w:t xml:space="preserve">A supervisory teacher or person must </w:t>
      </w:r>
      <w:r w:rsidR="001D1E86">
        <w:rPr>
          <w:rFonts w:hint="eastAsia"/>
        </w:rPr>
        <w:t>-</w:t>
      </w:r>
    </w:p>
    <w:p w14:paraId="3F9434A7" w14:textId="77777777" w:rsidR="00F35CAF" w:rsidRDefault="00F35CAF" w:rsidP="00F35CAF">
      <w:pPr>
        <w:pStyle w:val="REG-Pa"/>
      </w:pPr>
    </w:p>
    <w:p w14:paraId="5FD131B9" w14:textId="74636E1C" w:rsidR="007C2ECE" w:rsidRDefault="007C2ECE" w:rsidP="00F35CAF">
      <w:pPr>
        <w:pStyle w:val="REG-Pa"/>
      </w:pPr>
      <w:r w:rsidRPr="007C2ECE">
        <w:t xml:space="preserve">(a) </w:t>
      </w:r>
      <w:r w:rsidR="00F35CAF">
        <w:tab/>
      </w:r>
      <w:r w:rsidRPr="007C2ECE">
        <w:t>perform his or her functions under the direction and control of the superintendent;</w:t>
      </w:r>
      <w:r w:rsidR="00F35CAF">
        <w:t xml:space="preserve"> </w:t>
      </w:r>
      <w:r w:rsidRPr="007C2ECE">
        <w:t>and</w:t>
      </w:r>
    </w:p>
    <w:p w14:paraId="25841D23" w14:textId="77777777" w:rsidR="00F35CAF" w:rsidRPr="007C2ECE" w:rsidRDefault="00F35CAF" w:rsidP="00F35CAF">
      <w:pPr>
        <w:pStyle w:val="REG-Pa"/>
      </w:pPr>
    </w:p>
    <w:p w14:paraId="6EAC9142" w14:textId="5D398D11" w:rsidR="007C2ECE" w:rsidRDefault="007C2ECE" w:rsidP="00F35CAF">
      <w:pPr>
        <w:pStyle w:val="REG-Pa"/>
      </w:pPr>
      <w:r w:rsidRPr="007C2ECE">
        <w:t xml:space="preserve">(b) </w:t>
      </w:r>
      <w:r w:rsidR="00F35CAF">
        <w:tab/>
      </w:r>
      <w:r w:rsidRPr="007C2ECE">
        <w:t>comply with the instructions given by the superintendent in relation to his or her</w:t>
      </w:r>
      <w:r w:rsidR="00F35CAF">
        <w:t xml:space="preserve"> </w:t>
      </w:r>
      <w:r w:rsidRPr="007C2ECE">
        <w:t>functions as supervisory teacher or person.</w:t>
      </w:r>
    </w:p>
    <w:p w14:paraId="03E5AED4" w14:textId="77777777" w:rsidR="00F35CAF" w:rsidRPr="007C2ECE" w:rsidRDefault="00F35CAF" w:rsidP="00287979">
      <w:pPr>
        <w:pStyle w:val="REG-Pa"/>
      </w:pPr>
    </w:p>
    <w:p w14:paraId="6D4D8C9B" w14:textId="21058847" w:rsidR="007C2ECE" w:rsidRPr="007C2ECE" w:rsidRDefault="007C2ECE" w:rsidP="00F35CAF">
      <w:pPr>
        <w:pStyle w:val="REG-P1"/>
      </w:pPr>
      <w:r w:rsidRPr="007C2ECE">
        <w:t xml:space="preserve">(5) </w:t>
      </w:r>
      <w:r w:rsidR="00F35CAF">
        <w:tab/>
      </w:r>
      <w:r w:rsidRPr="007C2ECE">
        <w:t xml:space="preserve">A supervisory teacher or person is entitled </w:t>
      </w:r>
      <w:r w:rsidR="001D1E86">
        <w:rPr>
          <w:rFonts w:hint="eastAsia"/>
        </w:rPr>
        <w:t>-</w:t>
      </w:r>
    </w:p>
    <w:p w14:paraId="6B9F9DB3" w14:textId="77777777" w:rsidR="00F35CAF" w:rsidRDefault="00F35CAF" w:rsidP="00F35CAF">
      <w:pPr>
        <w:pStyle w:val="REG-Pa"/>
      </w:pPr>
    </w:p>
    <w:p w14:paraId="5C7B047A" w14:textId="4582FED7" w:rsidR="007C2ECE" w:rsidRDefault="007C2ECE" w:rsidP="00F35CAF">
      <w:pPr>
        <w:pStyle w:val="REG-Pa"/>
      </w:pPr>
      <w:r w:rsidRPr="007C2ECE">
        <w:t xml:space="preserve">(a) </w:t>
      </w:r>
      <w:r w:rsidR="00F35CAF">
        <w:tab/>
      </w:r>
      <w:r w:rsidRPr="007C2ECE">
        <w:t>to such remuneration and allowances and other conditions of services as may be</w:t>
      </w:r>
      <w:r w:rsidR="00F35CAF">
        <w:t xml:space="preserve"> </w:t>
      </w:r>
      <w:r w:rsidRPr="007C2ECE">
        <w:t>determined in accordance with the Public Service Act;</w:t>
      </w:r>
    </w:p>
    <w:p w14:paraId="4D774D14" w14:textId="77777777" w:rsidR="00F35CAF" w:rsidRPr="007C2ECE" w:rsidRDefault="00F35CAF" w:rsidP="00F35CAF">
      <w:pPr>
        <w:pStyle w:val="REG-Pa"/>
      </w:pPr>
    </w:p>
    <w:p w14:paraId="7F5D1009" w14:textId="57670419" w:rsidR="007C2ECE" w:rsidRDefault="007C2ECE" w:rsidP="00F35CAF">
      <w:pPr>
        <w:pStyle w:val="REG-Pa"/>
      </w:pPr>
      <w:r w:rsidRPr="007C2ECE">
        <w:t xml:space="preserve">(b) </w:t>
      </w:r>
      <w:r w:rsidR="00F35CAF">
        <w:tab/>
      </w:r>
      <w:r w:rsidRPr="007C2ECE">
        <w:t>to free boarding and lodging in the hostel for which he or she has been appointed, or</w:t>
      </w:r>
      <w:r w:rsidR="00F35CAF">
        <w:t xml:space="preserve"> </w:t>
      </w:r>
      <w:r w:rsidRPr="007C2ECE">
        <w:t>in a residence on the premises of the hostel; and</w:t>
      </w:r>
    </w:p>
    <w:p w14:paraId="261508BA" w14:textId="77777777" w:rsidR="00F35CAF" w:rsidRPr="007C2ECE" w:rsidRDefault="00F35CAF" w:rsidP="00F35CAF">
      <w:pPr>
        <w:pStyle w:val="REG-Pa"/>
      </w:pPr>
    </w:p>
    <w:p w14:paraId="003720DA" w14:textId="738C8FFB" w:rsidR="007C2ECE" w:rsidRDefault="007C2ECE" w:rsidP="00F35CAF">
      <w:pPr>
        <w:pStyle w:val="REG-Pa"/>
      </w:pPr>
      <w:r w:rsidRPr="007C2ECE">
        <w:t xml:space="preserve">(c) </w:t>
      </w:r>
      <w:r w:rsidR="00F35CAF">
        <w:tab/>
      </w:r>
      <w:r w:rsidRPr="007C2ECE">
        <w:t>to free meals and all hostel supplies and services, and his or her children under</w:t>
      </w:r>
      <w:r w:rsidR="00F35CAF">
        <w:t xml:space="preserve"> </w:t>
      </w:r>
      <w:r w:rsidRPr="007C2ECE">
        <w:t>the age of seven years are entitled to free boarding, lodging, meals and all hostel</w:t>
      </w:r>
      <w:r w:rsidR="00F35CAF">
        <w:t xml:space="preserve"> </w:t>
      </w:r>
      <w:r w:rsidRPr="007C2ECE">
        <w:t>supplies and services, when on duty.</w:t>
      </w:r>
    </w:p>
    <w:p w14:paraId="727C9554" w14:textId="77777777" w:rsidR="00F35CAF" w:rsidRPr="007C2ECE" w:rsidRDefault="00F35CAF" w:rsidP="00F35CAF">
      <w:pPr>
        <w:pStyle w:val="REG-Pa"/>
      </w:pPr>
    </w:p>
    <w:p w14:paraId="3F71F2BD" w14:textId="7906D88F" w:rsidR="007C2ECE" w:rsidRPr="007C2ECE" w:rsidRDefault="007C2ECE" w:rsidP="00F35CAF">
      <w:pPr>
        <w:pStyle w:val="REG-P1"/>
      </w:pPr>
      <w:r w:rsidRPr="007C2ECE">
        <w:t xml:space="preserve">(6) </w:t>
      </w:r>
      <w:r w:rsidR="00F35CAF">
        <w:tab/>
      </w:r>
      <w:r w:rsidRPr="007C2ECE">
        <w:t>A spouse, dependant children of seven years of age and older or other relatives of</w:t>
      </w:r>
      <w:r w:rsidR="00F35CAF">
        <w:t xml:space="preserve"> </w:t>
      </w:r>
      <w:r w:rsidRPr="007C2ECE">
        <w:t>a supervisory teacher or person sharing accommodation in a State hostel with the supervisory</w:t>
      </w:r>
      <w:r w:rsidR="00F35CAF">
        <w:t xml:space="preserve"> </w:t>
      </w:r>
      <w:r w:rsidRPr="007C2ECE">
        <w:t xml:space="preserve">teacher must </w:t>
      </w:r>
      <w:r w:rsidR="001D1E86">
        <w:rPr>
          <w:rFonts w:hint="eastAsia"/>
        </w:rPr>
        <w:t>-</w:t>
      </w:r>
    </w:p>
    <w:p w14:paraId="18ADF9BA" w14:textId="77777777" w:rsidR="00F35CAF" w:rsidRDefault="00F35CAF" w:rsidP="00F35CAF">
      <w:pPr>
        <w:pStyle w:val="REG-Pa"/>
      </w:pPr>
    </w:p>
    <w:p w14:paraId="1561AB4B" w14:textId="00BE4148" w:rsidR="007C2ECE" w:rsidRDefault="007C2ECE" w:rsidP="00F35CAF">
      <w:pPr>
        <w:pStyle w:val="REG-Pa"/>
      </w:pPr>
      <w:r w:rsidRPr="007C2ECE">
        <w:t xml:space="preserve">(a) </w:t>
      </w:r>
      <w:r w:rsidR="00F35CAF">
        <w:tab/>
      </w:r>
      <w:r w:rsidRPr="007C2ECE">
        <w:t>pay for their accommodation as stated in Part 2 of Annexure 3 into the State Revenue</w:t>
      </w:r>
      <w:r w:rsidR="00F35CAF">
        <w:t xml:space="preserve"> </w:t>
      </w:r>
      <w:r w:rsidRPr="007C2ECE">
        <w:t>Fund; and</w:t>
      </w:r>
    </w:p>
    <w:p w14:paraId="1DDB2A5F" w14:textId="77777777" w:rsidR="00F35CAF" w:rsidRPr="007C2ECE" w:rsidRDefault="00F35CAF" w:rsidP="00F35CAF">
      <w:pPr>
        <w:pStyle w:val="REG-Pa"/>
      </w:pPr>
    </w:p>
    <w:p w14:paraId="5EF51B69" w14:textId="74FE9A6C" w:rsidR="007C2ECE" w:rsidRDefault="007C2ECE" w:rsidP="00F35CAF">
      <w:pPr>
        <w:pStyle w:val="REG-Pa"/>
      </w:pPr>
      <w:r w:rsidRPr="007C2ECE">
        <w:t xml:space="preserve">(b) </w:t>
      </w:r>
      <w:r w:rsidR="00F35CAF">
        <w:tab/>
      </w:r>
      <w:r w:rsidRPr="007C2ECE">
        <w:t>provide for their own meals, supplies and services.</w:t>
      </w:r>
    </w:p>
    <w:p w14:paraId="667726FB" w14:textId="77777777" w:rsidR="00F35CAF" w:rsidRPr="007C2ECE" w:rsidRDefault="00F35CAF" w:rsidP="00F35CAF">
      <w:pPr>
        <w:pStyle w:val="REG-P1"/>
      </w:pPr>
    </w:p>
    <w:p w14:paraId="755FB12A" w14:textId="0884E6C8" w:rsidR="007C2ECE" w:rsidRDefault="007C2ECE" w:rsidP="00F35CAF">
      <w:pPr>
        <w:pStyle w:val="REG-P1"/>
      </w:pPr>
      <w:r w:rsidRPr="007C2ECE">
        <w:t xml:space="preserve">(7) </w:t>
      </w:r>
      <w:r w:rsidR="00F35CAF">
        <w:tab/>
      </w:r>
      <w:r w:rsidRPr="007C2ECE">
        <w:t>During school holidays a supervisory teacher or person and his or her dependant</w:t>
      </w:r>
      <w:r w:rsidR="00F35CAF">
        <w:t xml:space="preserve"> </w:t>
      </w:r>
      <w:r w:rsidRPr="007C2ECE">
        <w:t>children under seven years of age are entitled to free lodging in the official accommodation, but</w:t>
      </w:r>
      <w:r w:rsidR="00F35CAF">
        <w:t xml:space="preserve"> </w:t>
      </w:r>
      <w:r w:rsidRPr="007C2ECE">
        <w:t>are not entitled to free meals or use of hostel supplies or services, except the use of electricity and</w:t>
      </w:r>
      <w:r w:rsidR="00F35CAF">
        <w:t xml:space="preserve"> </w:t>
      </w:r>
      <w:r w:rsidRPr="007C2ECE">
        <w:t>water.</w:t>
      </w:r>
    </w:p>
    <w:p w14:paraId="6D964EA9" w14:textId="77777777" w:rsidR="00F35CAF" w:rsidRPr="007C2ECE" w:rsidRDefault="00F35CAF" w:rsidP="00F35CAF">
      <w:pPr>
        <w:pStyle w:val="REG-P1"/>
      </w:pPr>
    </w:p>
    <w:p w14:paraId="299649B0" w14:textId="30D892A7" w:rsidR="007C2ECE" w:rsidRPr="007C2ECE" w:rsidRDefault="007C2ECE" w:rsidP="00F35CAF">
      <w:pPr>
        <w:pStyle w:val="REG-P1"/>
      </w:pPr>
      <w:r w:rsidRPr="007C2ECE">
        <w:t xml:space="preserve">(8) </w:t>
      </w:r>
      <w:r w:rsidR="00F35CAF">
        <w:tab/>
      </w:r>
      <w:r w:rsidRPr="007C2ECE">
        <w:t>If a supervisory teacher or person is granted leave, other than sick leave, for a</w:t>
      </w:r>
      <w:r w:rsidR="00F35CAF">
        <w:t xml:space="preserve"> period </w:t>
      </w:r>
      <w:r w:rsidR="001D1E86">
        <w:rPr>
          <w:rFonts w:hint="eastAsia"/>
        </w:rPr>
        <w:t>-</w:t>
      </w:r>
    </w:p>
    <w:p w14:paraId="0E381842" w14:textId="77777777" w:rsidR="00BD7F9A" w:rsidRDefault="00BD7F9A" w:rsidP="00BD7F9A">
      <w:pPr>
        <w:pStyle w:val="REG-Pa"/>
      </w:pPr>
    </w:p>
    <w:p w14:paraId="7C67EE6B" w14:textId="1AC4E2A8" w:rsidR="007C2ECE" w:rsidRDefault="007C2ECE" w:rsidP="00BD7F9A">
      <w:pPr>
        <w:pStyle w:val="REG-Pa"/>
      </w:pPr>
      <w:r w:rsidRPr="007C2ECE">
        <w:t xml:space="preserve">(a) </w:t>
      </w:r>
      <w:r w:rsidR="00F35CAF">
        <w:tab/>
      </w:r>
      <w:r w:rsidRPr="007C2ECE">
        <w:t>longer than 30 days he or she, with the written permission of the Executive Director,</w:t>
      </w:r>
      <w:r w:rsidR="00F35CAF">
        <w:t xml:space="preserve"> </w:t>
      </w:r>
      <w:r w:rsidRPr="007C2ECE">
        <w:t>may retain the position of supervisory teacher or person and continue lodging</w:t>
      </w:r>
      <w:r w:rsidR="00BD7F9A">
        <w:t xml:space="preserve"> </w:t>
      </w:r>
      <w:r w:rsidRPr="007C2ECE">
        <w:t>and boarding with his family in the official accommodation; or</w:t>
      </w:r>
    </w:p>
    <w:p w14:paraId="2CADEA04" w14:textId="77777777" w:rsidR="00BD7F9A" w:rsidRPr="007C2ECE" w:rsidRDefault="00BD7F9A" w:rsidP="00BD7F9A">
      <w:pPr>
        <w:pStyle w:val="REG-Pa"/>
      </w:pPr>
    </w:p>
    <w:p w14:paraId="3B1FD1A8" w14:textId="2AC6C732" w:rsidR="007C2ECE" w:rsidRDefault="007C2ECE" w:rsidP="00BD7F9A">
      <w:pPr>
        <w:pStyle w:val="REG-Pa"/>
      </w:pPr>
      <w:r w:rsidRPr="007C2ECE">
        <w:t xml:space="preserve">(b) </w:t>
      </w:r>
      <w:r w:rsidR="00F35CAF">
        <w:tab/>
      </w:r>
      <w:r w:rsidRPr="007C2ECE">
        <w:t>longer than a school term he or she and his or her spouse, dependant children and</w:t>
      </w:r>
      <w:r w:rsidR="00F35CAF">
        <w:t xml:space="preserve"> </w:t>
      </w:r>
      <w:r w:rsidRPr="007C2ECE">
        <w:t>relatives must vacate the official accommodation.</w:t>
      </w:r>
    </w:p>
    <w:p w14:paraId="26D49A9D" w14:textId="77777777" w:rsidR="00BD7F9A" w:rsidRPr="007C2ECE" w:rsidRDefault="00BD7F9A" w:rsidP="00BD7F9A">
      <w:pPr>
        <w:pStyle w:val="REG-Pa"/>
      </w:pPr>
    </w:p>
    <w:p w14:paraId="7BB8E149" w14:textId="5914CAF5" w:rsidR="007C2ECE" w:rsidRDefault="007C2ECE" w:rsidP="00BD7F9A">
      <w:pPr>
        <w:pStyle w:val="REG-P1"/>
      </w:pPr>
      <w:r w:rsidRPr="007C2ECE">
        <w:t xml:space="preserve">(9) </w:t>
      </w:r>
      <w:r w:rsidR="00F35CAF">
        <w:tab/>
      </w:r>
      <w:r w:rsidRPr="007C2ECE">
        <w:t>If a supervisory teacher or person is granted sick leave in terms of the Public</w:t>
      </w:r>
      <w:r w:rsidR="00BD7F9A">
        <w:t xml:space="preserve"> </w:t>
      </w:r>
      <w:r w:rsidRPr="007C2ECE">
        <w:t>Service Act for a period exceeding 60 days, he or she, with the written permission of the Executive</w:t>
      </w:r>
      <w:r w:rsidR="00BD7F9A">
        <w:t xml:space="preserve"> </w:t>
      </w:r>
      <w:r w:rsidRPr="007C2ECE">
        <w:t>Director, may continue lodging and boarding in the official accommodation free of charge for such</w:t>
      </w:r>
      <w:r w:rsidR="00BD7F9A">
        <w:t xml:space="preserve"> </w:t>
      </w:r>
      <w:r w:rsidRPr="007C2ECE">
        <w:t>period as the Executive Director may determine, and his or her spouse, dependant children and</w:t>
      </w:r>
      <w:r w:rsidR="00BD7F9A">
        <w:t xml:space="preserve"> </w:t>
      </w:r>
      <w:r w:rsidRPr="007C2ECE">
        <w:t>relatives may continue lodging and boarding until such time in accordance with the applicable</w:t>
      </w:r>
      <w:r w:rsidR="00BD7F9A">
        <w:t xml:space="preserve"> </w:t>
      </w:r>
      <w:r w:rsidRPr="007C2ECE">
        <w:t>conditions.</w:t>
      </w:r>
    </w:p>
    <w:p w14:paraId="0DBB0FB2" w14:textId="77777777" w:rsidR="00BD7F9A" w:rsidRPr="007C2ECE" w:rsidRDefault="00BD7F9A" w:rsidP="00BD7F9A">
      <w:pPr>
        <w:pStyle w:val="REG-P1"/>
      </w:pPr>
    </w:p>
    <w:p w14:paraId="7FEE293A" w14:textId="0BD59022" w:rsidR="007C2ECE" w:rsidRDefault="007C2ECE" w:rsidP="00BD7F9A">
      <w:pPr>
        <w:pStyle w:val="REG-P1"/>
      </w:pPr>
      <w:r w:rsidRPr="007C2ECE">
        <w:lastRenderedPageBreak/>
        <w:t xml:space="preserve">(10) </w:t>
      </w:r>
      <w:r w:rsidR="00F35CAF">
        <w:tab/>
      </w:r>
      <w:r w:rsidRPr="007C2ECE">
        <w:t>A supervisory teacher or person whose designation or appointment has been</w:t>
      </w:r>
      <w:r w:rsidR="00BD7F9A">
        <w:t xml:space="preserve"> </w:t>
      </w:r>
      <w:r w:rsidRPr="007C2ECE">
        <w:t>terminated as contemplated in subregulation (3) must vacate the offical accommodation within the</w:t>
      </w:r>
      <w:r w:rsidR="00F35CAF">
        <w:t xml:space="preserve"> </w:t>
      </w:r>
      <w:r w:rsidRPr="007C2ECE">
        <w:t>time period as notified to him or her by the Executive Director in writing.</w:t>
      </w:r>
    </w:p>
    <w:p w14:paraId="1B0721C0" w14:textId="7F62432C" w:rsidR="00BD7F9A" w:rsidRDefault="00BD7F9A" w:rsidP="00BD7F9A">
      <w:pPr>
        <w:pStyle w:val="REG-P1"/>
      </w:pPr>
    </w:p>
    <w:p w14:paraId="690B4C75" w14:textId="6783AFAB" w:rsidR="005D213D" w:rsidRDefault="005D213D" w:rsidP="005D213D">
      <w:pPr>
        <w:pStyle w:val="REG-Amend"/>
      </w:pPr>
      <w:r>
        <w:t xml:space="preserve">[The word “official” is misspelt in the </w:t>
      </w:r>
      <w:r w:rsidRPr="00EB71F2">
        <w:rPr>
          <w:i/>
        </w:rPr>
        <w:t>Government Gazette</w:t>
      </w:r>
      <w:r>
        <w:t>, as reproduced above.]</w:t>
      </w:r>
    </w:p>
    <w:p w14:paraId="77B7E196" w14:textId="77777777" w:rsidR="005D213D" w:rsidRPr="007C2ECE" w:rsidRDefault="005D213D" w:rsidP="00BD7F9A">
      <w:pPr>
        <w:pStyle w:val="REG-P1"/>
      </w:pPr>
    </w:p>
    <w:p w14:paraId="6EB0973F" w14:textId="77777777" w:rsidR="007C2ECE" w:rsidRPr="007C2ECE" w:rsidRDefault="007C2ECE" w:rsidP="007C2ECE">
      <w:pPr>
        <w:pStyle w:val="REG-P0"/>
        <w:rPr>
          <w:b/>
          <w:bCs/>
        </w:rPr>
      </w:pPr>
      <w:r w:rsidRPr="007C2ECE">
        <w:rPr>
          <w:b/>
          <w:bCs/>
        </w:rPr>
        <w:t>Hostel staff</w:t>
      </w:r>
    </w:p>
    <w:p w14:paraId="443FE336" w14:textId="77777777" w:rsidR="00BD7F9A" w:rsidRDefault="00BD7F9A" w:rsidP="007C2ECE">
      <w:pPr>
        <w:pStyle w:val="REG-P0"/>
        <w:rPr>
          <w:b/>
          <w:bCs/>
        </w:rPr>
      </w:pPr>
    </w:p>
    <w:p w14:paraId="73E56570" w14:textId="55AC374A" w:rsidR="007C2ECE" w:rsidRDefault="007C2ECE" w:rsidP="005F77A1">
      <w:pPr>
        <w:pStyle w:val="REG-P1"/>
      </w:pPr>
      <w:r w:rsidRPr="007C2ECE">
        <w:rPr>
          <w:b/>
          <w:bCs/>
        </w:rPr>
        <w:t xml:space="preserve">19. </w:t>
      </w:r>
      <w:r w:rsidR="00BD7F9A">
        <w:rPr>
          <w:b/>
          <w:bCs/>
        </w:rPr>
        <w:tab/>
      </w:r>
      <w:r w:rsidRPr="007C2ECE">
        <w:t xml:space="preserve">(1) </w:t>
      </w:r>
      <w:r w:rsidR="00BD7F9A">
        <w:tab/>
      </w:r>
      <w:r w:rsidRPr="007C2ECE">
        <w:t>The Executive Director creates, retains or abolished posts of chief hostel</w:t>
      </w:r>
      <w:r w:rsidR="00BD7F9A">
        <w:t xml:space="preserve"> </w:t>
      </w:r>
      <w:r w:rsidRPr="007C2ECE">
        <w:t>matron, matron and institutional workers on the establishment of each hostel according to the posts</w:t>
      </w:r>
      <w:r w:rsidR="00BD7F9A">
        <w:t xml:space="preserve"> </w:t>
      </w:r>
      <w:r w:rsidRPr="007C2ECE">
        <w:t>provisioning norms approved by the Public Service Commission.</w:t>
      </w:r>
    </w:p>
    <w:p w14:paraId="6A43CB84" w14:textId="55A28F49" w:rsidR="00BD7F9A" w:rsidRDefault="00BD7F9A" w:rsidP="00BD7F9A">
      <w:pPr>
        <w:pStyle w:val="REG-P1"/>
      </w:pPr>
    </w:p>
    <w:p w14:paraId="585FBFD4" w14:textId="5DBE3790" w:rsidR="00550592" w:rsidRDefault="00550592" w:rsidP="00550592">
      <w:pPr>
        <w:pStyle w:val="REG-Amend"/>
      </w:pPr>
      <w:r>
        <w:t xml:space="preserve">[The word “abolishes” is misspelt as “abolished” </w:t>
      </w:r>
      <w:r>
        <w:br/>
        <w:t xml:space="preserve">in the </w:t>
      </w:r>
      <w:r w:rsidRPr="00550592">
        <w:rPr>
          <w:i/>
        </w:rPr>
        <w:t>Government Gazette</w:t>
      </w:r>
      <w:r>
        <w:t>, as reproduced above.]</w:t>
      </w:r>
    </w:p>
    <w:p w14:paraId="2C18ABBC" w14:textId="77777777" w:rsidR="00550592" w:rsidRDefault="00550592" w:rsidP="00BD7F9A">
      <w:pPr>
        <w:pStyle w:val="REG-P1"/>
      </w:pPr>
    </w:p>
    <w:p w14:paraId="1833609F" w14:textId="284983F8" w:rsidR="007C2ECE" w:rsidRPr="007C2ECE" w:rsidRDefault="007C2ECE" w:rsidP="00BD7F9A">
      <w:pPr>
        <w:pStyle w:val="REG-P1"/>
      </w:pPr>
      <w:r w:rsidRPr="007C2ECE">
        <w:t xml:space="preserve">(2) </w:t>
      </w:r>
      <w:r w:rsidR="00BD7F9A">
        <w:tab/>
      </w:r>
      <w:r w:rsidRPr="007C2ECE">
        <w:t>The chief hostel matron and, in the case of hostels that accommodate primary</w:t>
      </w:r>
      <w:r w:rsidR="00BD7F9A">
        <w:t xml:space="preserve"> </w:t>
      </w:r>
      <w:r w:rsidRPr="007C2ECE">
        <w:t>learners, the hostel matron (child care) and their dependant children under the age of seven years</w:t>
      </w:r>
      <w:r w:rsidR="00BD7F9A">
        <w:t xml:space="preserve"> </w:t>
      </w:r>
      <w:r w:rsidRPr="007C2ECE">
        <w:t>are entitled to free lodging in the hostel, and regulation 17(3), (4), (5) and (6) apply with the</w:t>
      </w:r>
      <w:r w:rsidR="00BD7F9A">
        <w:t xml:space="preserve"> </w:t>
      </w:r>
      <w:r w:rsidRPr="007C2ECE">
        <w:t>necessary changes.</w:t>
      </w:r>
    </w:p>
    <w:p w14:paraId="098633BE" w14:textId="77777777" w:rsidR="00BD7F9A" w:rsidRDefault="00BD7F9A" w:rsidP="007C2ECE">
      <w:pPr>
        <w:pStyle w:val="REG-P0"/>
      </w:pPr>
    </w:p>
    <w:p w14:paraId="02791DC6" w14:textId="4F206639" w:rsidR="007C2ECE" w:rsidRPr="007C2ECE" w:rsidRDefault="007C2ECE" w:rsidP="00BD7F9A">
      <w:pPr>
        <w:pStyle w:val="REG-P1"/>
      </w:pPr>
      <w:r w:rsidRPr="007C2ECE">
        <w:t xml:space="preserve">(3) </w:t>
      </w:r>
      <w:r w:rsidR="00BD7F9A">
        <w:tab/>
      </w:r>
      <w:r w:rsidRPr="007C2ECE">
        <w:t>In terms of section 92 of the Act, a hostel staff, on assumption of duty and annually,</w:t>
      </w:r>
      <w:r w:rsidR="00BD7F9A">
        <w:t xml:space="preserve"> </w:t>
      </w:r>
      <w:r w:rsidRPr="007C2ECE">
        <w:t>is medically examined for tuberculosis and other infections or contagious diseases, but such staff</w:t>
      </w:r>
      <w:r w:rsidR="00BD7F9A">
        <w:t xml:space="preserve"> </w:t>
      </w:r>
      <w:r w:rsidRPr="007C2ECE">
        <w:t>member may exercise the option referred to in section 92(4) of the Act.</w:t>
      </w:r>
    </w:p>
    <w:p w14:paraId="0582C73A" w14:textId="01FDDC15" w:rsidR="00BD7F9A" w:rsidRDefault="00BD7F9A" w:rsidP="00BD7F9A">
      <w:pPr>
        <w:pStyle w:val="REG-P1"/>
      </w:pPr>
    </w:p>
    <w:p w14:paraId="02F0D07F" w14:textId="77596314" w:rsidR="00F26270" w:rsidRDefault="00F26270" w:rsidP="00F26270">
      <w:pPr>
        <w:pStyle w:val="REG-Amend"/>
      </w:pPr>
      <w:r>
        <w:t>[The word “member” appears to have been omitted after the phrase “a hostel staff”.]</w:t>
      </w:r>
    </w:p>
    <w:p w14:paraId="0399C024" w14:textId="77777777" w:rsidR="00F26270" w:rsidRDefault="00F26270" w:rsidP="00BD7F9A">
      <w:pPr>
        <w:pStyle w:val="REG-P1"/>
      </w:pPr>
    </w:p>
    <w:p w14:paraId="43F8D9FD" w14:textId="361FBA77" w:rsidR="007C2ECE" w:rsidRPr="007C2ECE" w:rsidRDefault="007C2ECE" w:rsidP="00BD7F9A">
      <w:pPr>
        <w:pStyle w:val="REG-P1"/>
      </w:pPr>
      <w:r w:rsidRPr="007C2ECE">
        <w:t xml:space="preserve">(4) </w:t>
      </w:r>
      <w:r w:rsidR="00BD7F9A">
        <w:tab/>
      </w:r>
      <w:r w:rsidRPr="007C2ECE">
        <w:t>If during a medical examination of any hostel staff member under this regulation</w:t>
      </w:r>
      <w:r w:rsidR="00BD7F9A">
        <w:t xml:space="preserve"> </w:t>
      </w:r>
      <w:r w:rsidRPr="007C2ECE">
        <w:t xml:space="preserve">any case of tuberculosis, infections or contagious disease is found </w:t>
      </w:r>
      <w:r w:rsidR="001D1E86">
        <w:rPr>
          <w:rFonts w:hint="eastAsia"/>
        </w:rPr>
        <w:t>-</w:t>
      </w:r>
    </w:p>
    <w:p w14:paraId="041B4C40" w14:textId="77777777" w:rsidR="00BD7F9A" w:rsidRDefault="00BD7F9A" w:rsidP="00BD7F9A">
      <w:pPr>
        <w:pStyle w:val="REG-Pa"/>
      </w:pPr>
    </w:p>
    <w:p w14:paraId="3CCF8F75" w14:textId="5F3D753B" w:rsidR="007C2ECE" w:rsidRDefault="007C2ECE" w:rsidP="00BD7F9A">
      <w:pPr>
        <w:pStyle w:val="REG-Pa"/>
      </w:pPr>
      <w:r w:rsidRPr="007C2ECE">
        <w:t xml:space="preserve">(a) </w:t>
      </w:r>
      <w:r w:rsidR="00BD7F9A">
        <w:tab/>
      </w:r>
      <w:r w:rsidRPr="007C2ECE">
        <w:t>the superintendent must immediately notify the Executive Director in writing; and</w:t>
      </w:r>
    </w:p>
    <w:p w14:paraId="53C74BAC" w14:textId="77777777" w:rsidR="00BD7F9A" w:rsidRPr="007C2ECE" w:rsidRDefault="00BD7F9A" w:rsidP="00BD7F9A">
      <w:pPr>
        <w:pStyle w:val="REG-Pa"/>
      </w:pPr>
    </w:p>
    <w:p w14:paraId="25BDF12F" w14:textId="1CCF7176" w:rsidR="007C2ECE" w:rsidRDefault="007C2ECE" w:rsidP="00BD7F9A">
      <w:pPr>
        <w:pStyle w:val="REG-Pa"/>
      </w:pPr>
      <w:r w:rsidRPr="007C2ECE">
        <w:t xml:space="preserve">(b) </w:t>
      </w:r>
      <w:r w:rsidR="00BD7F9A">
        <w:tab/>
      </w:r>
      <w:r w:rsidRPr="007C2ECE">
        <w:t>the Executive Director on receipt of notification under paragraph (a) must determine</w:t>
      </w:r>
      <w:r w:rsidR="00BD7F9A">
        <w:t xml:space="preserve"> </w:t>
      </w:r>
      <w:r w:rsidRPr="007C2ECE">
        <w:t>the appropriate steps to be taken, subject to the Public Service Act.</w:t>
      </w:r>
    </w:p>
    <w:p w14:paraId="5D407928" w14:textId="77777777" w:rsidR="00BD7F9A" w:rsidRPr="007C2ECE" w:rsidRDefault="00BD7F9A" w:rsidP="00BD7F9A">
      <w:pPr>
        <w:pStyle w:val="REG-P1"/>
      </w:pPr>
    </w:p>
    <w:p w14:paraId="22236EA8" w14:textId="76D35BB4" w:rsidR="007C2ECE" w:rsidRPr="007C2ECE" w:rsidRDefault="007C2ECE" w:rsidP="00BD7F9A">
      <w:pPr>
        <w:pStyle w:val="REG-P1"/>
      </w:pPr>
      <w:r w:rsidRPr="007C2ECE">
        <w:t xml:space="preserve">(5) </w:t>
      </w:r>
      <w:r w:rsidR="00BD7F9A">
        <w:tab/>
      </w:r>
      <w:r w:rsidRPr="007C2ECE">
        <w:t>Except staff members mentioned in subregulation (2), matrons and institutional</w:t>
      </w:r>
      <w:r w:rsidR="00BD7F9A">
        <w:t xml:space="preserve"> </w:t>
      </w:r>
      <w:r w:rsidRPr="007C2ECE">
        <w:t>workers must receive free meals at the hostel when they are on duty and physically present at the</w:t>
      </w:r>
      <w:r w:rsidR="00BD7F9A">
        <w:t xml:space="preserve"> </w:t>
      </w:r>
      <w:r w:rsidRPr="007C2ECE">
        <w:t>hostel during regular meal times.</w:t>
      </w:r>
    </w:p>
    <w:p w14:paraId="739A1CDE" w14:textId="77777777" w:rsidR="00BD7F9A" w:rsidRDefault="00BD7F9A" w:rsidP="00BD7F9A">
      <w:pPr>
        <w:pStyle w:val="REG-P1"/>
      </w:pPr>
    </w:p>
    <w:p w14:paraId="4458F348" w14:textId="37240A74" w:rsidR="007C2ECE" w:rsidRPr="007C2ECE" w:rsidRDefault="007C2ECE" w:rsidP="00BD7F9A">
      <w:pPr>
        <w:pStyle w:val="REG-P1"/>
      </w:pPr>
      <w:r w:rsidRPr="007C2ECE">
        <w:t xml:space="preserve">(6) </w:t>
      </w:r>
      <w:r w:rsidR="00BD7F9A">
        <w:tab/>
      </w:r>
      <w:r w:rsidRPr="007C2ECE">
        <w:t xml:space="preserve">All meals provided at a hostel are taken </w:t>
      </w:r>
      <w:r w:rsidR="001D1E86">
        <w:rPr>
          <w:rFonts w:hint="eastAsia"/>
        </w:rPr>
        <w:t>-</w:t>
      </w:r>
    </w:p>
    <w:p w14:paraId="3B060B7F" w14:textId="77777777" w:rsidR="00BD7F9A" w:rsidRDefault="00BD7F9A" w:rsidP="00BD7F9A">
      <w:pPr>
        <w:pStyle w:val="REG-Pa"/>
      </w:pPr>
    </w:p>
    <w:p w14:paraId="2379D93D" w14:textId="7B93D0FE" w:rsidR="007C2ECE" w:rsidRDefault="007C2ECE" w:rsidP="00BD7F9A">
      <w:pPr>
        <w:pStyle w:val="REG-Pa"/>
      </w:pPr>
      <w:r w:rsidRPr="007C2ECE">
        <w:t xml:space="preserve">(a) </w:t>
      </w:r>
      <w:r w:rsidR="00BD7F9A">
        <w:tab/>
      </w:r>
      <w:r w:rsidRPr="007C2ECE">
        <w:t>in the dining room or another suitable place designated by the superintendent; or</w:t>
      </w:r>
    </w:p>
    <w:p w14:paraId="70C596CF" w14:textId="77777777" w:rsidR="00BD7F9A" w:rsidRPr="007C2ECE" w:rsidRDefault="00BD7F9A" w:rsidP="00BD7F9A">
      <w:pPr>
        <w:pStyle w:val="REG-Pa"/>
      </w:pPr>
    </w:p>
    <w:p w14:paraId="6B1D4A00" w14:textId="6376E27D" w:rsidR="007C2ECE" w:rsidRPr="007C2ECE" w:rsidRDefault="007C2ECE" w:rsidP="00BD7F9A">
      <w:pPr>
        <w:pStyle w:val="REG-Pa"/>
      </w:pPr>
      <w:r w:rsidRPr="007C2ECE">
        <w:t xml:space="preserve">(b) </w:t>
      </w:r>
      <w:r w:rsidR="00BD7F9A">
        <w:tab/>
      </w:r>
      <w:r w:rsidRPr="007C2ECE">
        <w:t>at a place of a person entitled to such meals, if the person is unable to take meals at</w:t>
      </w:r>
      <w:r w:rsidR="00BD7F9A">
        <w:t xml:space="preserve"> </w:t>
      </w:r>
      <w:r w:rsidRPr="007C2ECE">
        <w:t>the designated place due to illness.</w:t>
      </w:r>
    </w:p>
    <w:p w14:paraId="76A010E2" w14:textId="77777777" w:rsidR="00BD7F9A" w:rsidRDefault="00BD7F9A" w:rsidP="00BD7F9A">
      <w:pPr>
        <w:pStyle w:val="REG-Pa"/>
      </w:pPr>
    </w:p>
    <w:p w14:paraId="2F76B620" w14:textId="10217A95" w:rsidR="007C2ECE" w:rsidRDefault="007C2ECE" w:rsidP="00BD7F9A">
      <w:pPr>
        <w:pStyle w:val="REG-P1"/>
      </w:pPr>
      <w:r w:rsidRPr="007C2ECE">
        <w:t xml:space="preserve">(7) </w:t>
      </w:r>
      <w:r w:rsidR="00BD7F9A">
        <w:tab/>
      </w:r>
      <w:r w:rsidRPr="007C2ECE">
        <w:t>A superintendent, supervisor and other staff of a State hostel or any other person</w:t>
      </w:r>
      <w:r w:rsidR="00BD7F9A">
        <w:t xml:space="preserve"> </w:t>
      </w:r>
      <w:r w:rsidRPr="007C2ECE">
        <w:t>may not remove any food, supplies, accessories, equipment or other hostel property from the hostel</w:t>
      </w:r>
      <w:r w:rsidR="00BD7F9A">
        <w:t xml:space="preserve"> </w:t>
      </w:r>
      <w:r w:rsidRPr="007C2ECE">
        <w:t>or the hostel premises, unless written authorisation is obtained from the Executive Director.</w:t>
      </w:r>
    </w:p>
    <w:p w14:paraId="6F684D50" w14:textId="77777777" w:rsidR="00BD7F9A" w:rsidRPr="007C2ECE" w:rsidRDefault="00BD7F9A" w:rsidP="00BD7F9A">
      <w:pPr>
        <w:pStyle w:val="REG-P1"/>
      </w:pPr>
    </w:p>
    <w:p w14:paraId="2845D015" w14:textId="464E1B3D" w:rsidR="007C2ECE" w:rsidRDefault="007C2ECE" w:rsidP="00BD7F9A">
      <w:pPr>
        <w:pStyle w:val="REG-P1"/>
      </w:pPr>
      <w:r w:rsidRPr="007C2ECE">
        <w:t xml:space="preserve">(8) </w:t>
      </w:r>
      <w:r w:rsidR="00BD7F9A">
        <w:tab/>
      </w:r>
      <w:r w:rsidRPr="007C2ECE">
        <w:t>Any person referred to in subregulation (7) who contravenes that subregulation</w:t>
      </w:r>
      <w:r w:rsidR="00BD7F9A">
        <w:t xml:space="preserve"> </w:t>
      </w:r>
      <w:r w:rsidRPr="007C2ECE">
        <w:t>commits an act of misconduct for which disciplinary action may be taken against him or her in</w:t>
      </w:r>
      <w:r w:rsidR="00BD7F9A">
        <w:t xml:space="preserve"> </w:t>
      </w:r>
      <w:r w:rsidRPr="007C2ECE">
        <w:t>accordance with the Public Service Act.</w:t>
      </w:r>
    </w:p>
    <w:p w14:paraId="3D77C535" w14:textId="77777777" w:rsidR="00BD7F9A" w:rsidRPr="007C2ECE" w:rsidRDefault="00BD7F9A" w:rsidP="007C2ECE">
      <w:pPr>
        <w:pStyle w:val="REG-P0"/>
      </w:pPr>
    </w:p>
    <w:p w14:paraId="194C716D" w14:textId="77777777" w:rsidR="007C2ECE" w:rsidRPr="007C2ECE" w:rsidRDefault="007C2ECE" w:rsidP="007C2ECE">
      <w:pPr>
        <w:pStyle w:val="REG-P0"/>
        <w:rPr>
          <w:b/>
          <w:bCs/>
        </w:rPr>
      </w:pPr>
      <w:r w:rsidRPr="007C2ECE">
        <w:rPr>
          <w:b/>
          <w:bCs/>
        </w:rPr>
        <w:lastRenderedPageBreak/>
        <w:t>Quotas for boarding in State hostel</w:t>
      </w:r>
    </w:p>
    <w:p w14:paraId="20F72D32" w14:textId="77777777" w:rsidR="00BD7F9A" w:rsidRDefault="00BD7F9A" w:rsidP="007C2ECE">
      <w:pPr>
        <w:pStyle w:val="REG-P0"/>
        <w:rPr>
          <w:b/>
          <w:bCs/>
        </w:rPr>
      </w:pPr>
    </w:p>
    <w:p w14:paraId="5A2027A2" w14:textId="3BAFE4F3" w:rsidR="007C2ECE" w:rsidRDefault="007C2ECE" w:rsidP="005F77A1">
      <w:pPr>
        <w:pStyle w:val="REG-P1"/>
      </w:pPr>
      <w:r w:rsidRPr="007C2ECE">
        <w:rPr>
          <w:b/>
          <w:bCs/>
        </w:rPr>
        <w:t xml:space="preserve">20. </w:t>
      </w:r>
      <w:r w:rsidR="00BD7F9A">
        <w:rPr>
          <w:b/>
          <w:bCs/>
        </w:rPr>
        <w:tab/>
      </w:r>
      <w:r w:rsidRPr="007C2ECE">
        <w:t>If a State hostel is established in terms of section 38 of the Act, the Executive</w:t>
      </w:r>
      <w:r w:rsidR="00BD7F9A">
        <w:t xml:space="preserve"> </w:t>
      </w:r>
      <w:r w:rsidRPr="007C2ECE">
        <w:t>Director must determine, in writing, the number of boarders in a State hostel, and such number</w:t>
      </w:r>
      <w:r w:rsidR="00BD7F9A">
        <w:t xml:space="preserve"> </w:t>
      </w:r>
      <w:r w:rsidRPr="007C2ECE">
        <w:t>may not be exceeded without the written approval of the Executive Director.</w:t>
      </w:r>
    </w:p>
    <w:p w14:paraId="65EF0442" w14:textId="77777777" w:rsidR="00BD7F9A" w:rsidRPr="007C2ECE" w:rsidRDefault="00BD7F9A" w:rsidP="00BD7F9A">
      <w:pPr>
        <w:pStyle w:val="REG-P1"/>
      </w:pPr>
    </w:p>
    <w:p w14:paraId="1E9D5CB4" w14:textId="77777777" w:rsidR="007C2ECE" w:rsidRPr="007C2ECE" w:rsidRDefault="007C2ECE" w:rsidP="007C2ECE">
      <w:pPr>
        <w:pStyle w:val="REG-P0"/>
        <w:rPr>
          <w:b/>
          <w:bCs/>
        </w:rPr>
      </w:pPr>
      <w:r w:rsidRPr="007C2ECE">
        <w:rPr>
          <w:b/>
          <w:bCs/>
        </w:rPr>
        <w:t>Criteria for admission of boarder in State hostel</w:t>
      </w:r>
    </w:p>
    <w:p w14:paraId="2D2A0859" w14:textId="77777777" w:rsidR="009E3963" w:rsidRDefault="009E3963" w:rsidP="009E3963">
      <w:pPr>
        <w:pStyle w:val="REG-P1"/>
      </w:pPr>
    </w:p>
    <w:p w14:paraId="36B58D07" w14:textId="6BB58130" w:rsidR="007C2ECE" w:rsidRDefault="007C2ECE" w:rsidP="009E3963">
      <w:pPr>
        <w:pStyle w:val="REG-P1"/>
      </w:pPr>
      <w:r w:rsidRPr="0087162F">
        <w:rPr>
          <w:b/>
        </w:rPr>
        <w:t>21.</w:t>
      </w:r>
      <w:r w:rsidRPr="007C2ECE">
        <w:t xml:space="preserve"> </w:t>
      </w:r>
      <w:r w:rsidR="00BD7F9A">
        <w:tab/>
      </w:r>
      <w:r w:rsidRPr="007C2ECE">
        <w:t xml:space="preserve">(1) </w:t>
      </w:r>
      <w:r w:rsidR="00BD7F9A">
        <w:tab/>
      </w:r>
      <w:r w:rsidRPr="007C2ECE">
        <w:t>Subject to regulations 17, 18 and 19, only learners may board in a State</w:t>
      </w:r>
      <w:r w:rsidR="00BD7F9A">
        <w:t xml:space="preserve"> </w:t>
      </w:r>
      <w:r w:rsidRPr="007C2ECE">
        <w:t>hostel.</w:t>
      </w:r>
    </w:p>
    <w:p w14:paraId="314A702E" w14:textId="77777777" w:rsidR="00BD7F9A" w:rsidRPr="007C2ECE" w:rsidRDefault="00BD7F9A" w:rsidP="009E3963">
      <w:pPr>
        <w:pStyle w:val="REG-P1"/>
      </w:pPr>
    </w:p>
    <w:p w14:paraId="2F7249F7" w14:textId="25E88930" w:rsidR="007C2ECE" w:rsidRPr="007C2ECE" w:rsidRDefault="007C2ECE" w:rsidP="009E3963">
      <w:pPr>
        <w:pStyle w:val="REG-P1"/>
      </w:pPr>
      <w:r w:rsidRPr="007C2ECE">
        <w:t xml:space="preserve">(2) </w:t>
      </w:r>
      <w:r w:rsidR="00BD7F9A">
        <w:tab/>
      </w:r>
      <w:r w:rsidRPr="007C2ECE">
        <w:t>A learner may board in a State hostel, if such learner is a learner of the school to</w:t>
      </w:r>
      <w:r w:rsidR="00BD7F9A">
        <w:t xml:space="preserve"> </w:t>
      </w:r>
      <w:r w:rsidRPr="007C2ECE">
        <w:t xml:space="preserve">which the hostel is attached, and </w:t>
      </w:r>
      <w:r w:rsidR="001D1E86">
        <w:rPr>
          <w:rFonts w:hint="eastAsia"/>
        </w:rPr>
        <w:t>-</w:t>
      </w:r>
    </w:p>
    <w:p w14:paraId="07758153" w14:textId="77777777" w:rsidR="00BD7F9A" w:rsidRDefault="00BD7F9A" w:rsidP="009E3963">
      <w:pPr>
        <w:pStyle w:val="REG-Pa"/>
      </w:pPr>
    </w:p>
    <w:p w14:paraId="04262B41" w14:textId="25D3433A" w:rsidR="007C2ECE" w:rsidRPr="007C2ECE" w:rsidRDefault="007C2ECE" w:rsidP="009E3963">
      <w:pPr>
        <w:pStyle w:val="REG-Pa"/>
      </w:pPr>
      <w:r w:rsidRPr="007C2ECE">
        <w:t xml:space="preserve">(a) </w:t>
      </w:r>
      <w:r w:rsidR="00BD7F9A">
        <w:tab/>
      </w:r>
      <w:r w:rsidRPr="007C2ECE">
        <w:t>his or her parent is ordinarily resident in Namibia or resident outside Namibia and</w:t>
      </w:r>
      <w:r w:rsidR="00BD7F9A">
        <w:t xml:space="preserve"> </w:t>
      </w:r>
      <w:r w:rsidRPr="007C2ECE">
        <w:t>the learner is in possession of a valid study permit and a written approval of the</w:t>
      </w:r>
      <w:r w:rsidR="00BD7F9A">
        <w:t xml:space="preserve"> </w:t>
      </w:r>
      <w:r w:rsidRPr="007C2ECE">
        <w:t>school board; and</w:t>
      </w:r>
    </w:p>
    <w:p w14:paraId="6420A378" w14:textId="77777777" w:rsidR="009E3963" w:rsidRDefault="009E3963" w:rsidP="009E3963">
      <w:pPr>
        <w:pStyle w:val="REG-Pa"/>
      </w:pPr>
    </w:p>
    <w:p w14:paraId="73B33587" w14:textId="4F21F0D3" w:rsidR="007C2ECE" w:rsidRDefault="007C2ECE" w:rsidP="009E3963">
      <w:pPr>
        <w:pStyle w:val="REG-Pa"/>
      </w:pPr>
      <w:r w:rsidRPr="007C2ECE">
        <w:t xml:space="preserve">(b) </w:t>
      </w:r>
      <w:r w:rsidR="00BD7F9A">
        <w:tab/>
      </w:r>
      <w:r w:rsidRPr="007C2ECE">
        <w:t>does not live within a 5 km radius from the hostel, or within the same local authority</w:t>
      </w:r>
      <w:r w:rsidR="00BD7F9A">
        <w:t xml:space="preserve"> </w:t>
      </w:r>
      <w:r w:rsidRPr="007C2ECE">
        <w:t>area in which the hostel is located.</w:t>
      </w:r>
    </w:p>
    <w:p w14:paraId="1C90C4FB" w14:textId="77777777" w:rsidR="00BD7F9A" w:rsidRPr="007C2ECE" w:rsidRDefault="00BD7F9A" w:rsidP="009E3963">
      <w:pPr>
        <w:pStyle w:val="REG-Pa"/>
      </w:pPr>
    </w:p>
    <w:p w14:paraId="3AF5B571" w14:textId="66634065" w:rsidR="007C2ECE" w:rsidRPr="007C2ECE" w:rsidRDefault="007C2ECE" w:rsidP="009E3963">
      <w:pPr>
        <w:pStyle w:val="REG-P1"/>
      </w:pPr>
      <w:r w:rsidRPr="007C2ECE">
        <w:t xml:space="preserve">(3) </w:t>
      </w:r>
      <w:r w:rsidR="00BD7F9A">
        <w:tab/>
      </w:r>
      <w:r w:rsidRPr="007C2ECE">
        <w:t>Despite subregulation (2)(b), on a written application by a parent, learner or any</w:t>
      </w:r>
      <w:r w:rsidR="00BD7F9A">
        <w:t xml:space="preserve"> </w:t>
      </w:r>
      <w:r w:rsidRPr="007C2ECE">
        <w:t>concerned person and on the written recommendation of a social worker, the Executive Director,</w:t>
      </w:r>
      <w:r w:rsidR="00BD7F9A">
        <w:t xml:space="preserve"> </w:t>
      </w:r>
      <w:r w:rsidRPr="007C2ECE">
        <w:t>after consultation with the superintendent, may approve a learner to board in a hostel, if such learner</w:t>
      </w:r>
      <w:r w:rsidR="00BD7F9A">
        <w:t xml:space="preserve"> </w:t>
      </w:r>
      <w:r w:rsidRPr="007C2ECE">
        <w:t xml:space="preserve">is a learner </w:t>
      </w:r>
      <w:r w:rsidR="001D1E86">
        <w:rPr>
          <w:rFonts w:hint="eastAsia"/>
        </w:rPr>
        <w:t>-</w:t>
      </w:r>
    </w:p>
    <w:p w14:paraId="10DEA8E2" w14:textId="77777777" w:rsidR="00BD7F9A" w:rsidRDefault="00BD7F9A" w:rsidP="009E3963">
      <w:pPr>
        <w:pStyle w:val="REG-Pa"/>
      </w:pPr>
    </w:p>
    <w:p w14:paraId="1D6D9F4E" w14:textId="562F8490" w:rsidR="007C2ECE" w:rsidRDefault="007C2ECE" w:rsidP="009E3963">
      <w:pPr>
        <w:pStyle w:val="REG-Pa"/>
      </w:pPr>
      <w:r w:rsidRPr="007C2ECE">
        <w:t xml:space="preserve">(a) </w:t>
      </w:r>
      <w:r w:rsidR="00BD7F9A">
        <w:tab/>
      </w:r>
      <w:r w:rsidRPr="007C2ECE">
        <w:t>whose parent is absent from home for a considerable period and there is no other</w:t>
      </w:r>
      <w:r w:rsidR="00BD7F9A">
        <w:t xml:space="preserve"> </w:t>
      </w:r>
      <w:r w:rsidRPr="007C2ECE">
        <w:t>person to take care of the learner;</w:t>
      </w:r>
    </w:p>
    <w:p w14:paraId="77FD5E8D" w14:textId="77777777" w:rsidR="00BD7F9A" w:rsidRPr="007C2ECE" w:rsidRDefault="00BD7F9A" w:rsidP="009E3963">
      <w:pPr>
        <w:pStyle w:val="REG-Pa"/>
      </w:pPr>
    </w:p>
    <w:p w14:paraId="11852D1C" w14:textId="37DBC8A0" w:rsidR="007C2ECE" w:rsidRDefault="007C2ECE" w:rsidP="009E3963">
      <w:pPr>
        <w:pStyle w:val="REG-Pa"/>
      </w:pPr>
      <w:r w:rsidRPr="007C2ECE">
        <w:t xml:space="preserve">(b) </w:t>
      </w:r>
      <w:r w:rsidR="00BD7F9A">
        <w:tab/>
      </w:r>
      <w:r w:rsidRPr="007C2ECE">
        <w:t>living with a disability that warrants hostel accommodation;</w:t>
      </w:r>
    </w:p>
    <w:p w14:paraId="05AC7D3E" w14:textId="77777777" w:rsidR="00BD7F9A" w:rsidRPr="007C2ECE" w:rsidRDefault="00BD7F9A" w:rsidP="009E3963">
      <w:pPr>
        <w:pStyle w:val="REG-Pa"/>
      </w:pPr>
    </w:p>
    <w:p w14:paraId="0693CEB3" w14:textId="511DF9DD" w:rsidR="007C2ECE" w:rsidRDefault="007C2ECE" w:rsidP="009E3963">
      <w:pPr>
        <w:pStyle w:val="REG-Pa"/>
      </w:pPr>
      <w:r w:rsidRPr="007C2ECE">
        <w:t xml:space="preserve">(c) </w:t>
      </w:r>
      <w:r w:rsidR="00BD7F9A">
        <w:tab/>
      </w:r>
      <w:r w:rsidRPr="007C2ECE">
        <w:t>who is an orphan, disadvantaged, marginalised or does not receive proper</w:t>
      </w:r>
      <w:r w:rsidR="00BD7F9A">
        <w:t xml:space="preserve"> </w:t>
      </w:r>
      <w:r w:rsidRPr="007C2ECE">
        <w:t>guardianship at a place where he or she lives, or is at risk of dropping out of school</w:t>
      </w:r>
      <w:r w:rsidR="00BD7F9A">
        <w:t xml:space="preserve"> </w:t>
      </w:r>
      <w:r w:rsidRPr="007C2ECE">
        <w:t>due to other valid reasons;</w:t>
      </w:r>
    </w:p>
    <w:p w14:paraId="060771C6" w14:textId="77777777" w:rsidR="00BD7F9A" w:rsidRPr="007C2ECE" w:rsidRDefault="00BD7F9A" w:rsidP="009E3963">
      <w:pPr>
        <w:pStyle w:val="REG-Pa"/>
      </w:pPr>
    </w:p>
    <w:p w14:paraId="510F97B5" w14:textId="0B718852" w:rsidR="007C2ECE" w:rsidRDefault="007C2ECE" w:rsidP="009E3963">
      <w:pPr>
        <w:pStyle w:val="REG-Pa"/>
      </w:pPr>
      <w:r w:rsidRPr="007C2ECE">
        <w:t xml:space="preserve">(d) </w:t>
      </w:r>
      <w:r w:rsidR="00BD7F9A">
        <w:tab/>
      </w:r>
      <w:r w:rsidRPr="007C2ECE">
        <w:t>who is being neglected or abused in one way or the other at a place where he or</w:t>
      </w:r>
      <w:r w:rsidR="00BD7F9A">
        <w:t xml:space="preserve"> </w:t>
      </w:r>
      <w:r w:rsidRPr="007C2ECE">
        <w:t>she lives; or</w:t>
      </w:r>
    </w:p>
    <w:p w14:paraId="1D87645E" w14:textId="77777777" w:rsidR="00BD7F9A" w:rsidRPr="007C2ECE" w:rsidRDefault="00BD7F9A" w:rsidP="009E3963">
      <w:pPr>
        <w:pStyle w:val="REG-Pa"/>
      </w:pPr>
    </w:p>
    <w:p w14:paraId="5E3BDFAE" w14:textId="2FA0AF8E" w:rsidR="007C2ECE" w:rsidRDefault="007C2ECE" w:rsidP="009E3963">
      <w:pPr>
        <w:pStyle w:val="REG-Pa"/>
      </w:pPr>
      <w:r w:rsidRPr="007C2ECE">
        <w:t xml:space="preserve">(e) </w:t>
      </w:r>
      <w:r w:rsidR="00BD7F9A">
        <w:tab/>
      </w:r>
      <w:r w:rsidRPr="007C2ECE">
        <w:t>who lives in unsafe conditions.</w:t>
      </w:r>
    </w:p>
    <w:p w14:paraId="427BB001" w14:textId="77777777" w:rsidR="00BD7F9A" w:rsidRPr="007C2ECE" w:rsidRDefault="00BD7F9A" w:rsidP="007C2ECE">
      <w:pPr>
        <w:pStyle w:val="REG-P0"/>
      </w:pPr>
    </w:p>
    <w:p w14:paraId="54DFE809" w14:textId="17AD459A" w:rsidR="007C2ECE" w:rsidRDefault="007C2ECE" w:rsidP="009E3963">
      <w:pPr>
        <w:pStyle w:val="REG-P1"/>
      </w:pPr>
      <w:r w:rsidRPr="007C2ECE">
        <w:t xml:space="preserve">(4) </w:t>
      </w:r>
      <w:r w:rsidR="009E3963">
        <w:tab/>
      </w:r>
      <w:r w:rsidRPr="007C2ECE">
        <w:t>A parent whose learner desires accommodation in a hostel may apply to the</w:t>
      </w:r>
      <w:r w:rsidR="009E3963">
        <w:t xml:space="preserve"> </w:t>
      </w:r>
      <w:r w:rsidRPr="007C2ECE">
        <w:t>superintendent for admission of the learner in the form of Form 1 set out in Annexure 4.</w:t>
      </w:r>
    </w:p>
    <w:p w14:paraId="6D53E59B" w14:textId="77777777" w:rsidR="009E3963" w:rsidRPr="007C2ECE" w:rsidRDefault="009E3963" w:rsidP="009E3963">
      <w:pPr>
        <w:pStyle w:val="REG-P1"/>
      </w:pPr>
    </w:p>
    <w:p w14:paraId="15B28968" w14:textId="1F288EC4" w:rsidR="007C2ECE" w:rsidRDefault="007C2ECE" w:rsidP="009E3963">
      <w:pPr>
        <w:pStyle w:val="REG-P1"/>
      </w:pPr>
      <w:r w:rsidRPr="007C2ECE">
        <w:t xml:space="preserve">(5) </w:t>
      </w:r>
      <w:r w:rsidR="009E3963">
        <w:tab/>
      </w:r>
      <w:r w:rsidRPr="007C2ECE">
        <w:t>A parent whose learner has been admitted in a State hostel must pay the hostel fees</w:t>
      </w:r>
      <w:r w:rsidR="009E3963">
        <w:t xml:space="preserve"> </w:t>
      </w:r>
      <w:r w:rsidRPr="007C2ECE">
        <w:t>as set out in Annexure 3.</w:t>
      </w:r>
    </w:p>
    <w:p w14:paraId="71F9A8D3" w14:textId="77777777" w:rsidR="009E3963" w:rsidRPr="007C2ECE" w:rsidRDefault="009E3963" w:rsidP="009E3963">
      <w:pPr>
        <w:pStyle w:val="REG-P1"/>
      </w:pPr>
    </w:p>
    <w:p w14:paraId="139B71F8" w14:textId="4F4D5AB1" w:rsidR="007C2ECE" w:rsidRDefault="007C2ECE" w:rsidP="009E3963">
      <w:pPr>
        <w:pStyle w:val="REG-P1"/>
      </w:pPr>
      <w:r w:rsidRPr="007C2ECE">
        <w:t xml:space="preserve">(6) </w:t>
      </w:r>
      <w:r w:rsidR="009E3963">
        <w:tab/>
      </w:r>
      <w:r w:rsidRPr="007C2ECE">
        <w:t>A learner may not be re</w:t>
      </w:r>
      <w:r w:rsidR="001D1E86">
        <w:rPr>
          <w:rFonts w:hint="eastAsia"/>
        </w:rPr>
        <w:t>-</w:t>
      </w:r>
      <w:r w:rsidRPr="007C2ECE">
        <w:t>admitted to the hostel if he or she failed a grade in the</w:t>
      </w:r>
      <w:r w:rsidR="009E3963">
        <w:t xml:space="preserve"> </w:t>
      </w:r>
      <w:r w:rsidRPr="007C2ECE">
        <w:t>preceding academic year, except where proof is provided which shows that the academic</w:t>
      </w:r>
      <w:r w:rsidR="009E3963">
        <w:t xml:space="preserve"> </w:t>
      </w:r>
      <w:r w:rsidRPr="007C2ECE">
        <w:t>performance of the learner was affected by his or her illness or illness of a close relative or death of</w:t>
      </w:r>
      <w:r w:rsidR="009E3963">
        <w:t xml:space="preserve"> </w:t>
      </w:r>
      <w:r w:rsidRPr="007C2ECE">
        <w:t>a close relative which affected the academic performance of the learner.</w:t>
      </w:r>
    </w:p>
    <w:p w14:paraId="659D08FF" w14:textId="77777777" w:rsidR="009E3963" w:rsidRPr="007C2ECE" w:rsidRDefault="009E3963" w:rsidP="007C2ECE">
      <w:pPr>
        <w:pStyle w:val="REG-P0"/>
      </w:pPr>
    </w:p>
    <w:p w14:paraId="4D700325" w14:textId="77777777" w:rsidR="007C2ECE" w:rsidRPr="007C2ECE" w:rsidRDefault="007C2ECE" w:rsidP="007C2ECE">
      <w:pPr>
        <w:pStyle w:val="REG-P0"/>
        <w:rPr>
          <w:b/>
          <w:bCs/>
        </w:rPr>
      </w:pPr>
      <w:r w:rsidRPr="007C2ECE">
        <w:rPr>
          <w:b/>
          <w:bCs/>
        </w:rPr>
        <w:t>Exemption of parents from payment of hostel fees</w:t>
      </w:r>
    </w:p>
    <w:p w14:paraId="4C61FFB2" w14:textId="77777777" w:rsidR="00480A68" w:rsidRDefault="00480A68" w:rsidP="007C2ECE">
      <w:pPr>
        <w:pStyle w:val="REG-P0"/>
        <w:rPr>
          <w:b/>
          <w:bCs/>
        </w:rPr>
      </w:pPr>
    </w:p>
    <w:p w14:paraId="30BBA2F6" w14:textId="701ECFFD" w:rsidR="007C2ECE" w:rsidRPr="007C2ECE" w:rsidRDefault="007C2ECE" w:rsidP="00480A68">
      <w:pPr>
        <w:pStyle w:val="REG-P1"/>
      </w:pPr>
      <w:r w:rsidRPr="007C2ECE">
        <w:rPr>
          <w:b/>
          <w:bCs/>
        </w:rPr>
        <w:lastRenderedPageBreak/>
        <w:t xml:space="preserve">22. </w:t>
      </w:r>
      <w:r w:rsidR="00480A68">
        <w:rPr>
          <w:b/>
          <w:bCs/>
        </w:rPr>
        <w:tab/>
      </w:r>
      <w:r w:rsidRPr="007C2ECE">
        <w:t xml:space="preserve">(1) </w:t>
      </w:r>
      <w:r w:rsidR="00480A68">
        <w:tab/>
      </w:r>
      <w:r w:rsidRPr="007C2ECE">
        <w:t>A parent whose learner is boarding in a State hostel and who cannot afford</w:t>
      </w:r>
      <w:r w:rsidR="00480A68">
        <w:t xml:space="preserve"> </w:t>
      </w:r>
      <w:r w:rsidRPr="007C2ECE">
        <w:t>to pay hostel fees in terms of section 67(3) of the Act may apply, in the form of Form 3 set out in</w:t>
      </w:r>
      <w:r w:rsidR="00480A68">
        <w:t xml:space="preserve"> </w:t>
      </w:r>
      <w:r w:rsidRPr="007C2ECE">
        <w:t xml:space="preserve">Annexure 4, to the school board for </w:t>
      </w:r>
      <w:r w:rsidR="001D1E86">
        <w:rPr>
          <w:rFonts w:hint="eastAsia"/>
        </w:rPr>
        <w:t>-</w:t>
      </w:r>
    </w:p>
    <w:p w14:paraId="1F291F1E" w14:textId="77777777" w:rsidR="00480A68" w:rsidRDefault="00480A68" w:rsidP="00480A68">
      <w:pPr>
        <w:pStyle w:val="REG-Pa"/>
      </w:pPr>
    </w:p>
    <w:p w14:paraId="027D0F7C" w14:textId="23F45F9A" w:rsidR="007C2ECE" w:rsidRDefault="007C2ECE" w:rsidP="00480A68">
      <w:pPr>
        <w:pStyle w:val="REG-Pa"/>
      </w:pPr>
      <w:r w:rsidRPr="007C2ECE">
        <w:t xml:space="preserve">(a) </w:t>
      </w:r>
      <w:r w:rsidR="00480A68">
        <w:tab/>
      </w:r>
      <w:r w:rsidRPr="007C2ECE">
        <w:t>partial or full exemption from payment of hostel fees, or approval to pay school</w:t>
      </w:r>
      <w:r w:rsidR="00480A68">
        <w:t xml:space="preserve"> </w:t>
      </w:r>
      <w:r w:rsidRPr="007C2ECE">
        <w:t>fees in kind; or</w:t>
      </w:r>
    </w:p>
    <w:p w14:paraId="71046E89" w14:textId="77777777" w:rsidR="00480A68" w:rsidRPr="007C2ECE" w:rsidRDefault="00480A68" w:rsidP="00480A68">
      <w:pPr>
        <w:pStyle w:val="REG-Pa"/>
      </w:pPr>
    </w:p>
    <w:p w14:paraId="1497082A" w14:textId="30DC7523" w:rsidR="007C2ECE" w:rsidRPr="007C2ECE" w:rsidRDefault="007C2ECE" w:rsidP="00480A68">
      <w:pPr>
        <w:pStyle w:val="REG-Pa"/>
      </w:pPr>
      <w:r w:rsidRPr="007C2ECE">
        <w:t xml:space="preserve">(b) </w:t>
      </w:r>
      <w:r w:rsidR="00480A68">
        <w:tab/>
      </w:r>
      <w:r w:rsidRPr="007C2ECE">
        <w:t>full exemption from payment of hostel development fund, or approval to pay hostel</w:t>
      </w:r>
      <w:r w:rsidR="00480A68">
        <w:t xml:space="preserve"> </w:t>
      </w:r>
      <w:r w:rsidRPr="007C2ECE">
        <w:t>development fund in kind.</w:t>
      </w:r>
    </w:p>
    <w:p w14:paraId="1BE8AE36" w14:textId="77777777" w:rsidR="00480A68" w:rsidRDefault="00480A68" w:rsidP="00480A68">
      <w:pPr>
        <w:pStyle w:val="REG-Pa"/>
      </w:pPr>
    </w:p>
    <w:p w14:paraId="69E10232" w14:textId="1E460115" w:rsidR="007C2ECE" w:rsidRPr="007C2ECE" w:rsidRDefault="007C2ECE" w:rsidP="00480A68">
      <w:pPr>
        <w:pStyle w:val="REG-P1"/>
      </w:pPr>
      <w:r w:rsidRPr="007C2ECE">
        <w:t xml:space="preserve">(2) </w:t>
      </w:r>
      <w:r w:rsidR="00480A68">
        <w:tab/>
      </w:r>
      <w:r w:rsidRPr="007C2ECE">
        <w:t>A parent applying for exemption as contemplated in subregulation (1) must provide</w:t>
      </w:r>
      <w:r w:rsidR="00480A68">
        <w:t xml:space="preserve"> </w:t>
      </w:r>
      <w:r w:rsidRPr="007C2ECE">
        <w:t xml:space="preserve">the following information </w:t>
      </w:r>
      <w:r w:rsidR="001D1E86">
        <w:rPr>
          <w:rFonts w:hint="eastAsia"/>
        </w:rPr>
        <w:t>-</w:t>
      </w:r>
    </w:p>
    <w:p w14:paraId="246A3832" w14:textId="77777777" w:rsidR="00480A68" w:rsidRDefault="00480A68" w:rsidP="00480A68">
      <w:pPr>
        <w:pStyle w:val="REG-Pa"/>
      </w:pPr>
    </w:p>
    <w:p w14:paraId="3651DA3B" w14:textId="5C35E3C7" w:rsidR="007C2ECE" w:rsidRDefault="007C2ECE" w:rsidP="00480A68">
      <w:pPr>
        <w:pStyle w:val="REG-Pa"/>
      </w:pPr>
      <w:r w:rsidRPr="007C2ECE">
        <w:t xml:space="preserve">(a) </w:t>
      </w:r>
      <w:r w:rsidR="00480A68">
        <w:tab/>
      </w:r>
      <w:r w:rsidRPr="007C2ECE">
        <w:t>the name, grade and date of birth of his or her child or children enrolled at the</w:t>
      </w:r>
      <w:r w:rsidR="00480A68">
        <w:t xml:space="preserve"> </w:t>
      </w:r>
      <w:r w:rsidRPr="007C2ECE">
        <w:t>school;</w:t>
      </w:r>
    </w:p>
    <w:p w14:paraId="1A701F77" w14:textId="77777777" w:rsidR="00480A68" w:rsidRPr="007C2ECE" w:rsidRDefault="00480A68" w:rsidP="00480A68">
      <w:pPr>
        <w:pStyle w:val="REG-Pa"/>
      </w:pPr>
    </w:p>
    <w:p w14:paraId="3DC4C430" w14:textId="21217E36" w:rsidR="007C2ECE" w:rsidRPr="005A23F4" w:rsidRDefault="007C2ECE" w:rsidP="005A23F4">
      <w:pPr>
        <w:pStyle w:val="REG-Pa"/>
      </w:pPr>
      <w:r w:rsidRPr="005A23F4">
        <w:t xml:space="preserve">(b) </w:t>
      </w:r>
      <w:r w:rsidR="00480A68" w:rsidRPr="005A23F4">
        <w:tab/>
      </w:r>
      <w:r w:rsidRPr="005A23F4">
        <w:t>the name, grade and date of birth of other children enrolled at other schools, in a</w:t>
      </w:r>
      <w:r w:rsidR="00480A68" w:rsidRPr="005A23F4">
        <w:t xml:space="preserve"> </w:t>
      </w:r>
      <w:r w:rsidRPr="005A23F4">
        <w:t>form of Statement written under oath that he or she is responsible for such other</w:t>
      </w:r>
      <w:r w:rsidR="0042369E" w:rsidRPr="005A23F4">
        <w:t xml:space="preserve"> </w:t>
      </w:r>
      <w:r w:rsidRPr="005A23F4">
        <w:t>children</w:t>
      </w:r>
      <w:r w:rsidR="005A23F4" w:rsidRPr="005A23F4">
        <w:t>’</w:t>
      </w:r>
      <w:r w:rsidRPr="005A23F4">
        <w:t>s school development fund contributions and other fees applicable to</w:t>
      </w:r>
      <w:r w:rsidR="00480A68" w:rsidRPr="005A23F4">
        <w:t xml:space="preserve"> </w:t>
      </w:r>
      <w:r w:rsidRPr="005A23F4">
        <w:t>them;</w:t>
      </w:r>
    </w:p>
    <w:p w14:paraId="40A741F9" w14:textId="5D660184" w:rsidR="007C2ECE" w:rsidRPr="005A23F4" w:rsidRDefault="007C2ECE" w:rsidP="00480A68">
      <w:pPr>
        <w:pStyle w:val="REG-Pa"/>
      </w:pPr>
    </w:p>
    <w:p w14:paraId="2D54FDD2" w14:textId="163AAD64" w:rsidR="005A23F4" w:rsidRDefault="005A23F4" w:rsidP="005A23F4">
      <w:pPr>
        <w:pStyle w:val="REG-Amend"/>
      </w:pPr>
      <w:r>
        <w:t>[</w:t>
      </w:r>
      <w:r w:rsidRPr="005A23F4">
        <w:t xml:space="preserve">The phrase “in a form of Statement written under oath” </w:t>
      </w:r>
      <w:r>
        <w:br/>
      </w:r>
      <w:r w:rsidRPr="005A23F4">
        <w:t>should be “in the form of a statement written under oath”</w:t>
      </w:r>
      <w:r>
        <w:t>.]</w:t>
      </w:r>
    </w:p>
    <w:p w14:paraId="237F2042" w14:textId="77777777" w:rsidR="005A23F4" w:rsidRPr="007C2ECE" w:rsidRDefault="005A23F4" w:rsidP="00480A68">
      <w:pPr>
        <w:pStyle w:val="REG-Pa"/>
      </w:pPr>
    </w:p>
    <w:p w14:paraId="2DBC8AAF" w14:textId="4251E011" w:rsidR="007C2ECE" w:rsidRDefault="007C2ECE" w:rsidP="00480A68">
      <w:pPr>
        <w:pStyle w:val="REG-Pa"/>
      </w:pPr>
      <w:r w:rsidRPr="007C2ECE">
        <w:t xml:space="preserve">(c) </w:t>
      </w:r>
      <w:r w:rsidR="00480A68">
        <w:tab/>
      </w:r>
      <w:r w:rsidRPr="007C2ECE">
        <w:t>the name, residential address, postal address and alternative contact details of</w:t>
      </w:r>
      <w:r w:rsidR="00480A68">
        <w:t xml:space="preserve"> </w:t>
      </w:r>
      <w:r w:rsidRPr="007C2ECE">
        <w:t>the parent;</w:t>
      </w:r>
    </w:p>
    <w:p w14:paraId="5A0DBD79" w14:textId="77777777" w:rsidR="00480A68" w:rsidRPr="007C2ECE" w:rsidRDefault="00480A68" w:rsidP="00480A68">
      <w:pPr>
        <w:pStyle w:val="REG-Pa"/>
      </w:pPr>
    </w:p>
    <w:p w14:paraId="5655B1D1" w14:textId="4F99F44B" w:rsidR="007C2ECE" w:rsidRDefault="007C2ECE" w:rsidP="00480A68">
      <w:pPr>
        <w:pStyle w:val="REG-Pa"/>
      </w:pPr>
      <w:r w:rsidRPr="007C2ECE">
        <w:t xml:space="preserve">(d) </w:t>
      </w:r>
      <w:r w:rsidR="00480A68">
        <w:tab/>
      </w:r>
      <w:r w:rsidRPr="007C2ECE">
        <w:t>occupation, employer and annual or monthly income of the parent, or both parents,</w:t>
      </w:r>
      <w:r w:rsidR="00480A68">
        <w:t xml:space="preserve"> </w:t>
      </w:r>
      <w:r w:rsidRPr="007C2ECE">
        <w:t>where applicable, or particular of any other income the parent receives;</w:t>
      </w:r>
    </w:p>
    <w:p w14:paraId="603DB431" w14:textId="77777777" w:rsidR="00480A68" w:rsidRPr="007C2ECE" w:rsidRDefault="00480A68" w:rsidP="00480A68">
      <w:pPr>
        <w:pStyle w:val="REG-Pa"/>
      </w:pPr>
    </w:p>
    <w:p w14:paraId="30938042" w14:textId="330A7AE3" w:rsidR="007C2ECE" w:rsidRDefault="007C2ECE" w:rsidP="00480A68">
      <w:pPr>
        <w:pStyle w:val="REG-Pa"/>
      </w:pPr>
      <w:r w:rsidRPr="007C2ECE">
        <w:t xml:space="preserve">(e) </w:t>
      </w:r>
      <w:r w:rsidR="00480A68">
        <w:tab/>
      </w:r>
      <w:r w:rsidRPr="007C2ECE">
        <w:t>immovable and moveable property owned by the parent;</w:t>
      </w:r>
    </w:p>
    <w:p w14:paraId="34192FC8" w14:textId="77777777" w:rsidR="00480A68" w:rsidRPr="007C2ECE" w:rsidRDefault="00480A68" w:rsidP="00480A68">
      <w:pPr>
        <w:pStyle w:val="REG-Pa"/>
      </w:pPr>
    </w:p>
    <w:p w14:paraId="25AC3BF2" w14:textId="097FC0D6" w:rsidR="007C2ECE" w:rsidRDefault="007C2ECE" w:rsidP="00480A68">
      <w:pPr>
        <w:pStyle w:val="REG-Pa"/>
      </w:pPr>
      <w:r w:rsidRPr="007C2ECE">
        <w:t xml:space="preserve">(f) </w:t>
      </w:r>
      <w:r w:rsidR="00480A68">
        <w:tab/>
      </w:r>
      <w:r w:rsidRPr="007C2ECE">
        <w:t>a motivation letter for the application for full or partial exemption; and</w:t>
      </w:r>
    </w:p>
    <w:p w14:paraId="05159422" w14:textId="77777777" w:rsidR="00480A68" w:rsidRPr="007C2ECE" w:rsidRDefault="00480A68" w:rsidP="00480A68">
      <w:pPr>
        <w:pStyle w:val="REG-Pa"/>
      </w:pPr>
    </w:p>
    <w:p w14:paraId="5B846FD4" w14:textId="31CA40D6" w:rsidR="007C2ECE" w:rsidRDefault="007C2ECE" w:rsidP="00480A68">
      <w:pPr>
        <w:pStyle w:val="REG-Pa"/>
      </w:pPr>
      <w:r w:rsidRPr="007C2ECE">
        <w:t xml:space="preserve">(g) </w:t>
      </w:r>
      <w:r w:rsidR="00480A68">
        <w:tab/>
      </w:r>
      <w:r w:rsidRPr="007C2ECE">
        <w:t>the ability of the parent to make a hostel development fund contribution in kind.</w:t>
      </w:r>
    </w:p>
    <w:p w14:paraId="372622E5" w14:textId="77777777" w:rsidR="00480A68" w:rsidRPr="007C2ECE" w:rsidRDefault="00480A68" w:rsidP="00480A68">
      <w:pPr>
        <w:pStyle w:val="REG-P1"/>
      </w:pPr>
    </w:p>
    <w:p w14:paraId="43BCD51B" w14:textId="5FFE9292" w:rsidR="007C2ECE" w:rsidRDefault="007C2ECE" w:rsidP="00480A68">
      <w:pPr>
        <w:pStyle w:val="REG-P1"/>
      </w:pPr>
      <w:r w:rsidRPr="007C2ECE">
        <w:t xml:space="preserve">(3) </w:t>
      </w:r>
      <w:r w:rsidR="00480A68">
        <w:tab/>
      </w:r>
      <w:r w:rsidRPr="007C2ECE">
        <w:t>A school board that considers to fully or partially exempt a parent from payment</w:t>
      </w:r>
      <w:r w:rsidR="00480A68">
        <w:t xml:space="preserve"> </w:t>
      </w:r>
      <w:r w:rsidRPr="007C2ECE">
        <w:t>of hostel fees under section 67(2) of the Act must follow the requirements and procedures provided</w:t>
      </w:r>
      <w:r w:rsidR="00480A68">
        <w:t xml:space="preserve"> </w:t>
      </w:r>
      <w:r w:rsidRPr="007C2ECE">
        <w:t>in this regulation.</w:t>
      </w:r>
    </w:p>
    <w:p w14:paraId="4449DAC2" w14:textId="77777777" w:rsidR="00480A68" w:rsidRPr="007C2ECE" w:rsidRDefault="00480A68" w:rsidP="00480A68">
      <w:pPr>
        <w:pStyle w:val="REG-P1"/>
      </w:pPr>
    </w:p>
    <w:p w14:paraId="73DF9617" w14:textId="5F047E33" w:rsidR="007C2ECE" w:rsidRPr="007C2ECE" w:rsidRDefault="007C2ECE" w:rsidP="00480A68">
      <w:pPr>
        <w:pStyle w:val="REG-P1"/>
      </w:pPr>
      <w:r w:rsidRPr="007C2ECE">
        <w:t xml:space="preserve">(4) </w:t>
      </w:r>
      <w:r w:rsidR="00480A68">
        <w:tab/>
      </w:r>
      <w:r w:rsidRPr="007C2ECE">
        <w:t>A statement of annual or monthly income required under subregulation (2)(d)</w:t>
      </w:r>
      <w:r w:rsidR="00480A68">
        <w:t xml:space="preserve"> </w:t>
      </w:r>
      <w:r w:rsidRPr="007C2ECE">
        <w:t xml:space="preserve">which is not a salary slip must be substantiated </w:t>
      </w:r>
      <w:r w:rsidR="001D1E86">
        <w:rPr>
          <w:rFonts w:hint="eastAsia"/>
        </w:rPr>
        <w:t>-</w:t>
      </w:r>
    </w:p>
    <w:p w14:paraId="20EBAE13" w14:textId="77777777" w:rsidR="00480A68" w:rsidRDefault="00480A68" w:rsidP="00480A68">
      <w:pPr>
        <w:pStyle w:val="REG-Pa"/>
      </w:pPr>
    </w:p>
    <w:p w14:paraId="638DD7E8" w14:textId="6788D2B2" w:rsidR="007C2ECE" w:rsidRDefault="007C2ECE" w:rsidP="00480A68">
      <w:pPr>
        <w:pStyle w:val="REG-Pa"/>
      </w:pPr>
      <w:r w:rsidRPr="007C2ECE">
        <w:t xml:space="preserve">(a) </w:t>
      </w:r>
      <w:r w:rsidR="00480A68">
        <w:tab/>
      </w:r>
      <w:r w:rsidRPr="007C2ECE">
        <w:t>by documentation from the employer of the parent; or</w:t>
      </w:r>
    </w:p>
    <w:p w14:paraId="0707E676" w14:textId="77777777" w:rsidR="00480A68" w:rsidRPr="007C2ECE" w:rsidRDefault="00480A68" w:rsidP="00480A68">
      <w:pPr>
        <w:pStyle w:val="REG-Pa"/>
      </w:pPr>
    </w:p>
    <w:p w14:paraId="5818A9DD" w14:textId="74F8BF9E" w:rsidR="007C2ECE" w:rsidRDefault="007C2ECE" w:rsidP="00480A68">
      <w:pPr>
        <w:pStyle w:val="REG-Pa"/>
      </w:pPr>
      <w:r w:rsidRPr="007C2ECE">
        <w:t xml:space="preserve">(b) </w:t>
      </w:r>
      <w:r w:rsidR="00480A68">
        <w:tab/>
      </w:r>
      <w:r w:rsidRPr="007C2ECE">
        <w:t>by a signed statement from a community leader, church leader or any reliable person</w:t>
      </w:r>
      <w:r w:rsidR="00480A68">
        <w:t xml:space="preserve"> </w:t>
      </w:r>
      <w:r w:rsidRPr="007C2ECE">
        <w:t>who is familiar with the social and financial position of the parent.</w:t>
      </w:r>
    </w:p>
    <w:p w14:paraId="05DBFB40" w14:textId="77777777" w:rsidR="00480A68" w:rsidRPr="007C2ECE" w:rsidRDefault="00480A68" w:rsidP="00480A68">
      <w:pPr>
        <w:pStyle w:val="REG-Pa"/>
      </w:pPr>
    </w:p>
    <w:p w14:paraId="45396777" w14:textId="2C988990" w:rsidR="007C2ECE" w:rsidRPr="007C2ECE" w:rsidRDefault="007C2ECE" w:rsidP="00480A68">
      <w:pPr>
        <w:pStyle w:val="REG-P1"/>
      </w:pPr>
      <w:r w:rsidRPr="007C2ECE">
        <w:t xml:space="preserve">(5) </w:t>
      </w:r>
      <w:r w:rsidR="00480A68">
        <w:tab/>
      </w:r>
      <w:r w:rsidRPr="007C2ECE">
        <w:t xml:space="preserve">In the case where both biological parents of a learner are deceased, the learner </w:t>
      </w:r>
      <w:r w:rsidR="001D1E86">
        <w:rPr>
          <w:rFonts w:hint="eastAsia"/>
        </w:rPr>
        <w:t>-</w:t>
      </w:r>
    </w:p>
    <w:p w14:paraId="55BF36C5" w14:textId="77777777" w:rsidR="00480A68" w:rsidRDefault="00480A68" w:rsidP="00480A68">
      <w:pPr>
        <w:pStyle w:val="REG-Pa"/>
      </w:pPr>
    </w:p>
    <w:p w14:paraId="46431473" w14:textId="08DD4542" w:rsidR="007C2ECE" w:rsidRDefault="007C2ECE" w:rsidP="00480A68">
      <w:pPr>
        <w:pStyle w:val="REG-Pa"/>
      </w:pPr>
      <w:r w:rsidRPr="007C2ECE">
        <w:t xml:space="preserve">(a) </w:t>
      </w:r>
      <w:r w:rsidR="00480A68">
        <w:tab/>
      </w:r>
      <w:r w:rsidRPr="007C2ECE">
        <w:t>is classified as an orphan; and</w:t>
      </w:r>
    </w:p>
    <w:p w14:paraId="2BB69BCA" w14:textId="77777777" w:rsidR="00480A68" w:rsidRPr="007C2ECE" w:rsidRDefault="00480A68" w:rsidP="00480A68">
      <w:pPr>
        <w:pStyle w:val="REG-Pa"/>
      </w:pPr>
    </w:p>
    <w:p w14:paraId="09904936" w14:textId="1ED9327B" w:rsidR="007C2ECE" w:rsidRPr="007C2ECE" w:rsidRDefault="007C2ECE" w:rsidP="00480A68">
      <w:pPr>
        <w:pStyle w:val="REG-Pa"/>
      </w:pPr>
      <w:r w:rsidRPr="007C2ECE">
        <w:t xml:space="preserve">(b) </w:t>
      </w:r>
      <w:r w:rsidR="00480A68">
        <w:tab/>
      </w:r>
      <w:r w:rsidRPr="007C2ECE">
        <w:t>is exempted from payment of hostel fees, if there is proof that there is no alternative</w:t>
      </w:r>
      <w:r w:rsidR="00480A68">
        <w:t xml:space="preserve"> </w:t>
      </w:r>
      <w:r w:rsidRPr="007C2ECE">
        <w:t>accommodation for the learner.</w:t>
      </w:r>
    </w:p>
    <w:p w14:paraId="39B7569E" w14:textId="77777777" w:rsidR="00480A68" w:rsidRDefault="00480A68" w:rsidP="00480A68">
      <w:pPr>
        <w:pStyle w:val="REG-Pa"/>
      </w:pPr>
    </w:p>
    <w:p w14:paraId="7F554EBE" w14:textId="647F46F7" w:rsidR="007C2ECE" w:rsidRPr="007C2ECE" w:rsidRDefault="007C2ECE" w:rsidP="00480A68">
      <w:pPr>
        <w:pStyle w:val="REG-P1"/>
      </w:pPr>
      <w:r w:rsidRPr="007C2ECE">
        <w:lastRenderedPageBreak/>
        <w:t xml:space="preserve">(6) </w:t>
      </w:r>
      <w:r w:rsidR="00480A68">
        <w:tab/>
      </w:r>
      <w:r w:rsidRPr="007C2ECE">
        <w:t xml:space="preserve">On receipt of the application for exemption referred to in subregulation (1) </w:t>
      </w:r>
      <w:r w:rsidR="001D1E86">
        <w:rPr>
          <w:rFonts w:hint="eastAsia"/>
        </w:rPr>
        <w:t>-</w:t>
      </w:r>
    </w:p>
    <w:p w14:paraId="5459C66C" w14:textId="77777777" w:rsidR="00480A68" w:rsidRDefault="00480A68" w:rsidP="007C2ECE">
      <w:pPr>
        <w:pStyle w:val="REG-P0"/>
      </w:pPr>
    </w:p>
    <w:p w14:paraId="44E6B5B0" w14:textId="41E15424" w:rsidR="007C2ECE" w:rsidRDefault="007C2ECE" w:rsidP="00480A68">
      <w:pPr>
        <w:pStyle w:val="REG-Pa"/>
      </w:pPr>
      <w:r w:rsidRPr="007C2ECE">
        <w:t xml:space="preserve">(a) </w:t>
      </w:r>
      <w:r w:rsidR="00480A68">
        <w:tab/>
      </w:r>
      <w:r w:rsidRPr="007C2ECE">
        <w:t>a school board must consider the application and make its recommendation, in</w:t>
      </w:r>
      <w:r w:rsidR="00480A68">
        <w:t xml:space="preserve"> </w:t>
      </w:r>
      <w:r w:rsidRPr="007C2ECE">
        <w:t>writing, to the Minister within 15 days of receipt; and</w:t>
      </w:r>
    </w:p>
    <w:p w14:paraId="7C65C204" w14:textId="77777777" w:rsidR="00480A68" w:rsidRPr="007C2ECE" w:rsidRDefault="00480A68" w:rsidP="00480A68">
      <w:pPr>
        <w:pStyle w:val="REG-Pa"/>
      </w:pPr>
    </w:p>
    <w:p w14:paraId="3FE535A6" w14:textId="77577439" w:rsidR="007C2ECE" w:rsidRDefault="007C2ECE" w:rsidP="00480A68">
      <w:pPr>
        <w:pStyle w:val="REG-Pa"/>
      </w:pPr>
      <w:r w:rsidRPr="007C2ECE">
        <w:t xml:space="preserve">(b) </w:t>
      </w:r>
      <w:r w:rsidR="00480A68">
        <w:tab/>
      </w:r>
      <w:r w:rsidRPr="007C2ECE">
        <w:t>the Minister must decide within 30 days of receipt of the recommendation of the</w:t>
      </w:r>
      <w:r w:rsidR="00480A68">
        <w:t xml:space="preserve"> </w:t>
      </w:r>
      <w:r w:rsidRPr="007C2ECE">
        <w:t>school board.</w:t>
      </w:r>
    </w:p>
    <w:p w14:paraId="711299B4" w14:textId="77777777" w:rsidR="00480A68" w:rsidRPr="007C2ECE" w:rsidRDefault="00480A68" w:rsidP="00480A68">
      <w:pPr>
        <w:pStyle w:val="REG-Pa"/>
      </w:pPr>
    </w:p>
    <w:p w14:paraId="574806E8" w14:textId="58FC1388" w:rsidR="007C2ECE" w:rsidRPr="007C2ECE" w:rsidRDefault="007C2ECE" w:rsidP="00480A68">
      <w:pPr>
        <w:pStyle w:val="REG-P1"/>
      </w:pPr>
      <w:r w:rsidRPr="007C2ECE">
        <w:t xml:space="preserve">(7) </w:t>
      </w:r>
      <w:r w:rsidR="00480A68">
        <w:tab/>
      </w:r>
      <w:r w:rsidRPr="007C2ECE">
        <w:t xml:space="preserve">After considering the application for exemption, the school board must </w:t>
      </w:r>
      <w:r w:rsidR="001D1E86">
        <w:rPr>
          <w:rFonts w:hint="eastAsia"/>
        </w:rPr>
        <w:t>-</w:t>
      </w:r>
    </w:p>
    <w:p w14:paraId="2F073BCA" w14:textId="77777777" w:rsidR="00480A68" w:rsidRDefault="00480A68" w:rsidP="00480A68">
      <w:pPr>
        <w:pStyle w:val="REG-Pa"/>
      </w:pPr>
    </w:p>
    <w:p w14:paraId="013DD7D0" w14:textId="5729181C" w:rsidR="007C2ECE" w:rsidRPr="007C2ECE" w:rsidRDefault="007C2ECE" w:rsidP="00480A68">
      <w:pPr>
        <w:pStyle w:val="REG-Pa"/>
      </w:pPr>
      <w:r w:rsidRPr="007C2ECE">
        <w:t xml:space="preserve">(a) </w:t>
      </w:r>
      <w:r w:rsidR="00480A68">
        <w:tab/>
      </w:r>
      <w:r w:rsidRPr="007C2ECE">
        <w:t xml:space="preserve">recommend, either </w:t>
      </w:r>
      <w:r w:rsidR="001D1E86">
        <w:rPr>
          <w:rFonts w:hint="eastAsia"/>
        </w:rPr>
        <w:t>-</w:t>
      </w:r>
    </w:p>
    <w:p w14:paraId="0A4DA1B3" w14:textId="77777777" w:rsidR="00480A68" w:rsidRDefault="00480A68" w:rsidP="00480A68">
      <w:pPr>
        <w:pStyle w:val="REG-Pi"/>
      </w:pPr>
    </w:p>
    <w:p w14:paraId="3C8CFEC2" w14:textId="46DA5519" w:rsidR="007C2ECE" w:rsidRPr="007C2ECE" w:rsidRDefault="007C2ECE" w:rsidP="00480A68">
      <w:pPr>
        <w:pStyle w:val="REG-Pi"/>
      </w:pPr>
      <w:r w:rsidRPr="007C2ECE">
        <w:t xml:space="preserve">(i) </w:t>
      </w:r>
      <w:r w:rsidR="00480A68">
        <w:tab/>
      </w:r>
      <w:r w:rsidRPr="007C2ECE">
        <w:t>the full or partial exemption from payment of hostel fees;</w:t>
      </w:r>
    </w:p>
    <w:p w14:paraId="2F507C1C" w14:textId="77777777" w:rsidR="00480A68" w:rsidRDefault="00480A68" w:rsidP="00480A68">
      <w:pPr>
        <w:pStyle w:val="REG-Pi"/>
      </w:pPr>
    </w:p>
    <w:p w14:paraId="08163B29" w14:textId="6036BF29" w:rsidR="007C2ECE" w:rsidRPr="007C2ECE" w:rsidRDefault="007C2ECE" w:rsidP="00480A68">
      <w:pPr>
        <w:pStyle w:val="REG-Pi"/>
      </w:pPr>
      <w:r w:rsidRPr="007C2ECE">
        <w:t xml:space="preserve">(ii) </w:t>
      </w:r>
      <w:r w:rsidR="00480A68">
        <w:tab/>
      </w:r>
      <w:r w:rsidRPr="007C2ECE">
        <w:t>the refusal of the exemption and give reasons; or</w:t>
      </w:r>
    </w:p>
    <w:p w14:paraId="3D042B87" w14:textId="77777777" w:rsidR="00480A68" w:rsidRDefault="00480A68" w:rsidP="00480A68">
      <w:pPr>
        <w:pStyle w:val="REG-Pi"/>
      </w:pPr>
    </w:p>
    <w:p w14:paraId="080376C9" w14:textId="222693E3" w:rsidR="007C2ECE" w:rsidRPr="007C2ECE" w:rsidRDefault="007C2ECE" w:rsidP="00480A68">
      <w:pPr>
        <w:pStyle w:val="REG-Pi"/>
      </w:pPr>
      <w:r w:rsidRPr="007C2ECE">
        <w:t xml:space="preserve">(iii) </w:t>
      </w:r>
      <w:r w:rsidR="00480A68">
        <w:tab/>
      </w:r>
      <w:r w:rsidRPr="007C2ECE">
        <w:t>the approval or refusal of payment of hostel fees in kind, and give reasons in</w:t>
      </w:r>
      <w:r w:rsidR="00480A68">
        <w:t xml:space="preserve"> </w:t>
      </w:r>
      <w:r w:rsidRPr="007C2ECE">
        <w:t>case of a refusal; and</w:t>
      </w:r>
    </w:p>
    <w:p w14:paraId="58E0C6F1" w14:textId="77777777" w:rsidR="00480A68" w:rsidRDefault="00480A68" w:rsidP="00480A68">
      <w:pPr>
        <w:pStyle w:val="REG-Pi"/>
      </w:pPr>
    </w:p>
    <w:p w14:paraId="12DC8B3F" w14:textId="4689D19F" w:rsidR="007C2ECE" w:rsidRDefault="007C2ECE" w:rsidP="00480A68">
      <w:pPr>
        <w:pStyle w:val="REG-Pa"/>
      </w:pPr>
      <w:r w:rsidRPr="007C2ECE">
        <w:t xml:space="preserve">(b) </w:t>
      </w:r>
      <w:r w:rsidR="00480A68">
        <w:tab/>
      </w:r>
      <w:r w:rsidRPr="007C2ECE">
        <w:t>on receipt of the decision of the Minister, inform the applicant in writing of the</w:t>
      </w:r>
      <w:r w:rsidR="00480A68">
        <w:t xml:space="preserve"> </w:t>
      </w:r>
      <w:r w:rsidRPr="007C2ECE">
        <w:t>decision.</w:t>
      </w:r>
    </w:p>
    <w:p w14:paraId="303B9582" w14:textId="77777777" w:rsidR="00480A68" w:rsidRDefault="00480A68" w:rsidP="00480A68">
      <w:pPr>
        <w:pStyle w:val="REG-P1"/>
      </w:pPr>
    </w:p>
    <w:p w14:paraId="3D2FEBDB" w14:textId="0BC66274" w:rsidR="007C2ECE" w:rsidRDefault="007C2ECE" w:rsidP="00480A68">
      <w:pPr>
        <w:pStyle w:val="REG-P1"/>
      </w:pPr>
      <w:r w:rsidRPr="007C2ECE">
        <w:t xml:space="preserve">(8) </w:t>
      </w:r>
      <w:r w:rsidR="00480A68">
        <w:tab/>
      </w:r>
      <w:r w:rsidRPr="007C2ECE">
        <w:t>A parent may pay the hostel fees, either for the full year, each school term or</w:t>
      </w:r>
      <w:r w:rsidR="00480A68">
        <w:t xml:space="preserve"> </w:t>
      </w:r>
      <w:r w:rsidRPr="007C2ECE">
        <w:t>monthly, and the school board must ensure that an effective bookkeeping system is maintained</w:t>
      </w:r>
      <w:r w:rsidR="00480A68">
        <w:t xml:space="preserve"> </w:t>
      </w:r>
      <w:r w:rsidRPr="007C2ECE">
        <w:t>when recording all payments and issuing receipts.</w:t>
      </w:r>
    </w:p>
    <w:p w14:paraId="54BBB589" w14:textId="77777777" w:rsidR="00480A68" w:rsidRPr="007C2ECE" w:rsidRDefault="00480A68" w:rsidP="00480A68">
      <w:pPr>
        <w:pStyle w:val="REG-P1"/>
      </w:pPr>
    </w:p>
    <w:p w14:paraId="0219DDE5" w14:textId="46247488" w:rsidR="007C2ECE" w:rsidRDefault="007C2ECE" w:rsidP="00480A68">
      <w:pPr>
        <w:pStyle w:val="REG-P1"/>
      </w:pPr>
      <w:r w:rsidRPr="007C2ECE">
        <w:t xml:space="preserve">(9) </w:t>
      </w:r>
      <w:r w:rsidR="00480A68">
        <w:tab/>
      </w:r>
      <w:r w:rsidRPr="007C2ECE">
        <w:t>A learner may not be denied enrolment at a State school solely on the ground that</w:t>
      </w:r>
      <w:r w:rsidR="00480A68">
        <w:t xml:space="preserve"> </w:t>
      </w:r>
      <w:r w:rsidRPr="007C2ECE">
        <w:t>the parent failed to pay the hostel fees for the previous year.</w:t>
      </w:r>
    </w:p>
    <w:p w14:paraId="7F976131" w14:textId="77777777" w:rsidR="00480A68" w:rsidRPr="007C2ECE" w:rsidRDefault="00480A68" w:rsidP="00480A68">
      <w:pPr>
        <w:pStyle w:val="REG-P1"/>
      </w:pPr>
    </w:p>
    <w:p w14:paraId="22E2C48C" w14:textId="148D3E9F" w:rsidR="007C2ECE" w:rsidRDefault="007C2ECE" w:rsidP="00480A68">
      <w:pPr>
        <w:pStyle w:val="REG-P1"/>
      </w:pPr>
      <w:r w:rsidRPr="007C2ECE">
        <w:t xml:space="preserve">(10) </w:t>
      </w:r>
      <w:r w:rsidR="00480A68">
        <w:tab/>
      </w:r>
      <w:r w:rsidRPr="007C2ECE">
        <w:t>Despite subregulation (9), a parent who fails to pay the hostel fees is held liable for</w:t>
      </w:r>
      <w:r w:rsidR="00480A68">
        <w:t xml:space="preserve"> </w:t>
      </w:r>
      <w:r w:rsidRPr="007C2ECE">
        <w:t>all fees in arrear and must commit himself or herself to one of the methods of payment referred to in</w:t>
      </w:r>
      <w:r w:rsidR="00480A68">
        <w:t xml:space="preserve"> </w:t>
      </w:r>
      <w:r w:rsidRPr="007C2ECE">
        <w:t>subregulation (8), otherwise a civil action may be taken against the parent.</w:t>
      </w:r>
    </w:p>
    <w:p w14:paraId="09A81C4D" w14:textId="77777777" w:rsidR="00480A68" w:rsidRPr="007C2ECE" w:rsidRDefault="00480A68" w:rsidP="00480A68">
      <w:pPr>
        <w:pStyle w:val="REG-P1"/>
      </w:pPr>
    </w:p>
    <w:p w14:paraId="6B5BDE9E" w14:textId="01B877C8" w:rsidR="007C2ECE" w:rsidRPr="007C2ECE" w:rsidRDefault="007C2ECE" w:rsidP="00480A68">
      <w:pPr>
        <w:pStyle w:val="REG-P1"/>
      </w:pPr>
      <w:r w:rsidRPr="007C2ECE">
        <w:t xml:space="preserve">(11) </w:t>
      </w:r>
      <w:r w:rsidR="00480A68">
        <w:tab/>
      </w:r>
      <w:r w:rsidRPr="007C2ECE">
        <w:t>The school board may accept a payment of hostel fees in kind in the case where a</w:t>
      </w:r>
      <w:r w:rsidR="00480A68">
        <w:t xml:space="preserve"> </w:t>
      </w:r>
      <w:r w:rsidRPr="007C2ECE">
        <w:t>parent is unable to make a financial contribution, and offers to render services to the school or hostel</w:t>
      </w:r>
      <w:r w:rsidR="00480A68">
        <w:t xml:space="preserve"> </w:t>
      </w:r>
      <w:r w:rsidRPr="007C2ECE">
        <w:t xml:space="preserve">which may include </w:t>
      </w:r>
      <w:r w:rsidR="001D1E86">
        <w:rPr>
          <w:rFonts w:hint="eastAsia"/>
        </w:rPr>
        <w:t>-</w:t>
      </w:r>
    </w:p>
    <w:p w14:paraId="152D3222" w14:textId="77777777" w:rsidR="00480A68" w:rsidRDefault="00480A68" w:rsidP="00480A68">
      <w:pPr>
        <w:pStyle w:val="REG-Pa"/>
      </w:pPr>
    </w:p>
    <w:p w14:paraId="28C1C87B" w14:textId="17DB1575" w:rsidR="007C2ECE" w:rsidRDefault="007C2ECE" w:rsidP="00480A68">
      <w:pPr>
        <w:pStyle w:val="REG-Pa"/>
      </w:pPr>
      <w:r w:rsidRPr="007C2ECE">
        <w:t xml:space="preserve">(a) </w:t>
      </w:r>
      <w:r w:rsidR="00480A68">
        <w:tab/>
      </w:r>
      <w:r w:rsidRPr="007C2ECE">
        <w:t>the maintenance and renovation work on the buildings and equipment of the school</w:t>
      </w:r>
      <w:r w:rsidR="00480A68">
        <w:t xml:space="preserve"> </w:t>
      </w:r>
      <w:r w:rsidRPr="007C2ECE">
        <w:t>or hostel and the cleaning of the school or hostel premises;</w:t>
      </w:r>
    </w:p>
    <w:p w14:paraId="4AD2DFE7" w14:textId="77777777" w:rsidR="00480A68" w:rsidRPr="007C2ECE" w:rsidRDefault="00480A68" w:rsidP="00480A68">
      <w:pPr>
        <w:pStyle w:val="REG-Pa"/>
      </w:pPr>
    </w:p>
    <w:p w14:paraId="2D34ED01" w14:textId="37E39458" w:rsidR="007C2ECE" w:rsidRDefault="007C2ECE" w:rsidP="00480A68">
      <w:pPr>
        <w:pStyle w:val="REG-Pa"/>
      </w:pPr>
      <w:r w:rsidRPr="007C2ECE">
        <w:t xml:space="preserve">(b) </w:t>
      </w:r>
      <w:r w:rsidR="00480A68">
        <w:tab/>
      </w:r>
      <w:r w:rsidRPr="007C2ECE">
        <w:t>working with or assisting school staff during bazaars, sport days or other occasions;</w:t>
      </w:r>
    </w:p>
    <w:p w14:paraId="30BEC81D" w14:textId="77777777" w:rsidR="00480A68" w:rsidRPr="007C2ECE" w:rsidRDefault="00480A68" w:rsidP="00480A68">
      <w:pPr>
        <w:pStyle w:val="REG-Pa"/>
      </w:pPr>
    </w:p>
    <w:p w14:paraId="6274FC6E" w14:textId="59358211" w:rsidR="007C2ECE" w:rsidRDefault="007C2ECE" w:rsidP="00480A68">
      <w:pPr>
        <w:pStyle w:val="REG-Pa"/>
      </w:pPr>
      <w:r w:rsidRPr="007C2ECE">
        <w:t xml:space="preserve">(c) </w:t>
      </w:r>
      <w:r w:rsidR="00480A68">
        <w:tab/>
      </w:r>
      <w:r w:rsidRPr="007C2ECE">
        <w:t>assisting with coaching of sport teams or cultural activities of learners; or</w:t>
      </w:r>
    </w:p>
    <w:p w14:paraId="74CB9AC4" w14:textId="77777777" w:rsidR="00480A68" w:rsidRPr="007C2ECE" w:rsidRDefault="00480A68" w:rsidP="00480A68">
      <w:pPr>
        <w:pStyle w:val="REG-Pa"/>
      </w:pPr>
    </w:p>
    <w:p w14:paraId="7F8DE4AF" w14:textId="36694AEB" w:rsidR="007C2ECE" w:rsidRDefault="007C2ECE" w:rsidP="00480A68">
      <w:pPr>
        <w:pStyle w:val="REG-Pa"/>
      </w:pPr>
      <w:r w:rsidRPr="007C2ECE">
        <w:t xml:space="preserve">(d) </w:t>
      </w:r>
      <w:r w:rsidR="00480A68">
        <w:tab/>
      </w:r>
      <w:r w:rsidRPr="007C2ECE">
        <w:t>any other service or contribution which the school board considers to be beneficial</w:t>
      </w:r>
      <w:r w:rsidR="00480A68">
        <w:t xml:space="preserve"> </w:t>
      </w:r>
      <w:r w:rsidRPr="007C2ECE">
        <w:t>to the school and the learners.</w:t>
      </w:r>
    </w:p>
    <w:p w14:paraId="006BF144" w14:textId="77777777" w:rsidR="00480A68" w:rsidRPr="007C2ECE" w:rsidRDefault="00480A68" w:rsidP="007C2ECE">
      <w:pPr>
        <w:pStyle w:val="REG-P0"/>
      </w:pPr>
    </w:p>
    <w:p w14:paraId="018B0BC2" w14:textId="77777777" w:rsidR="007C2ECE" w:rsidRPr="007C2ECE" w:rsidRDefault="007C2ECE" w:rsidP="007C2ECE">
      <w:pPr>
        <w:pStyle w:val="REG-P0"/>
        <w:rPr>
          <w:b/>
          <w:bCs/>
        </w:rPr>
      </w:pPr>
      <w:r w:rsidRPr="007C2ECE">
        <w:rPr>
          <w:b/>
          <w:bCs/>
        </w:rPr>
        <w:t>Contribution to hostel development fund</w:t>
      </w:r>
    </w:p>
    <w:p w14:paraId="36E3BF60" w14:textId="77777777" w:rsidR="00480A68" w:rsidRDefault="00480A68" w:rsidP="007C2ECE">
      <w:pPr>
        <w:pStyle w:val="REG-P0"/>
        <w:rPr>
          <w:b/>
          <w:bCs/>
        </w:rPr>
      </w:pPr>
    </w:p>
    <w:p w14:paraId="6886B469" w14:textId="33BE7FE4" w:rsidR="007C2ECE" w:rsidRDefault="007C2ECE" w:rsidP="00480A68">
      <w:pPr>
        <w:pStyle w:val="REG-P1"/>
      </w:pPr>
      <w:r w:rsidRPr="007C2ECE">
        <w:rPr>
          <w:b/>
          <w:bCs/>
        </w:rPr>
        <w:t xml:space="preserve">23. </w:t>
      </w:r>
      <w:r w:rsidR="00480A68">
        <w:rPr>
          <w:b/>
          <w:bCs/>
        </w:rPr>
        <w:tab/>
      </w:r>
      <w:r w:rsidRPr="007C2ECE">
        <w:t xml:space="preserve">(1) </w:t>
      </w:r>
      <w:r w:rsidR="00480A68">
        <w:tab/>
      </w:r>
      <w:r w:rsidRPr="007C2ECE">
        <w:t>A boarder in any State hostel or any other hostel under the control of the</w:t>
      </w:r>
      <w:r w:rsidR="00480A68">
        <w:t xml:space="preserve"> </w:t>
      </w:r>
      <w:r w:rsidRPr="007C2ECE">
        <w:t>State is required by section 67(2)(b) of the Act to pay a contribution to the hostel development</w:t>
      </w:r>
      <w:r w:rsidR="00480A68">
        <w:t xml:space="preserve"> </w:t>
      </w:r>
      <w:r w:rsidRPr="007C2ECE">
        <w:t>fund, and regulation 22(11) applies with the necessary changes to the payment of contribution to</w:t>
      </w:r>
      <w:r w:rsidR="00480A68">
        <w:t xml:space="preserve"> </w:t>
      </w:r>
      <w:r w:rsidRPr="007C2ECE">
        <w:t>the hostel development fund.</w:t>
      </w:r>
    </w:p>
    <w:p w14:paraId="2E3D178F" w14:textId="77777777" w:rsidR="00480A68" w:rsidRPr="007C2ECE" w:rsidRDefault="00480A68" w:rsidP="007C2ECE">
      <w:pPr>
        <w:pStyle w:val="REG-P0"/>
      </w:pPr>
    </w:p>
    <w:p w14:paraId="12C41509" w14:textId="6F2EA50B" w:rsidR="007C2ECE" w:rsidRPr="007C2ECE" w:rsidRDefault="007C2ECE" w:rsidP="00480A68">
      <w:pPr>
        <w:pStyle w:val="REG-P1"/>
      </w:pPr>
      <w:r w:rsidRPr="007C2ECE">
        <w:t xml:space="preserve">(2) </w:t>
      </w:r>
      <w:r w:rsidR="00480A68">
        <w:tab/>
      </w:r>
      <w:r w:rsidRPr="007C2ECE">
        <w:t xml:space="preserve">A school board at a State hostel or any other hostel under the control of the State </w:t>
      </w:r>
      <w:r w:rsidR="001D1E86">
        <w:rPr>
          <w:rFonts w:hint="eastAsia"/>
        </w:rPr>
        <w:t>-</w:t>
      </w:r>
    </w:p>
    <w:p w14:paraId="5EC8A8E7" w14:textId="77777777" w:rsidR="00587AA1" w:rsidRDefault="00587AA1" w:rsidP="00587AA1">
      <w:pPr>
        <w:pStyle w:val="REG-Pa"/>
      </w:pPr>
    </w:p>
    <w:p w14:paraId="0405261D" w14:textId="77027359" w:rsidR="00587AA1" w:rsidRDefault="00587AA1" w:rsidP="00587AA1">
      <w:pPr>
        <w:pStyle w:val="REG-Amend"/>
      </w:pPr>
      <w:r>
        <w:t xml:space="preserve">[There are no paragraphs labelled (a) and (b) in the </w:t>
      </w:r>
      <w:r w:rsidRPr="00587AA1">
        <w:rPr>
          <w:i/>
        </w:rPr>
        <w:t>Government Gazette</w:t>
      </w:r>
      <w:r>
        <w:t>.]</w:t>
      </w:r>
    </w:p>
    <w:p w14:paraId="736FDE6C" w14:textId="77777777" w:rsidR="00587AA1" w:rsidRDefault="00587AA1" w:rsidP="00587AA1">
      <w:pPr>
        <w:pStyle w:val="REG-Pa"/>
      </w:pPr>
    </w:p>
    <w:p w14:paraId="0767BB89" w14:textId="70FB4AC2" w:rsidR="007C2ECE" w:rsidRPr="007C2ECE" w:rsidRDefault="007C2ECE" w:rsidP="00587AA1">
      <w:pPr>
        <w:pStyle w:val="REG-Pa"/>
      </w:pPr>
      <w:r w:rsidRPr="007C2ECE">
        <w:t xml:space="preserve">(c) </w:t>
      </w:r>
      <w:r w:rsidR="00587AA1">
        <w:tab/>
      </w:r>
      <w:r w:rsidRPr="007C2ECE">
        <w:t>after consultation with the school parents; and</w:t>
      </w:r>
    </w:p>
    <w:p w14:paraId="0B5DA654" w14:textId="77777777" w:rsidR="00587AA1" w:rsidRDefault="00587AA1" w:rsidP="00587AA1">
      <w:pPr>
        <w:pStyle w:val="REG-Pa"/>
      </w:pPr>
    </w:p>
    <w:p w14:paraId="31923244" w14:textId="5622AD42" w:rsidR="007C2ECE" w:rsidRPr="007C2ECE" w:rsidRDefault="007C2ECE" w:rsidP="00587AA1">
      <w:pPr>
        <w:pStyle w:val="REG-Pa"/>
      </w:pPr>
      <w:r w:rsidRPr="007C2ECE">
        <w:t xml:space="preserve">(d) </w:t>
      </w:r>
      <w:r w:rsidR="00587AA1">
        <w:tab/>
      </w:r>
      <w:r w:rsidRPr="007C2ECE">
        <w:t>with the approval of the Executive Director,</w:t>
      </w:r>
    </w:p>
    <w:p w14:paraId="1B068639" w14:textId="77777777" w:rsidR="00587AA1" w:rsidRDefault="00587AA1" w:rsidP="007C2ECE">
      <w:pPr>
        <w:pStyle w:val="REG-P0"/>
      </w:pPr>
    </w:p>
    <w:p w14:paraId="509F16B8" w14:textId="6C588581" w:rsidR="007C2ECE" w:rsidRPr="007C2ECE" w:rsidRDefault="007C2ECE" w:rsidP="007C2ECE">
      <w:pPr>
        <w:pStyle w:val="REG-P0"/>
      </w:pPr>
      <w:r w:rsidRPr="007C2ECE">
        <w:t>determines the amount of hostel development fund to be paid by boarders at such hostels.</w:t>
      </w:r>
    </w:p>
    <w:p w14:paraId="730F97EE" w14:textId="77777777" w:rsidR="00587AA1" w:rsidRDefault="00587AA1" w:rsidP="007C2ECE">
      <w:pPr>
        <w:pStyle w:val="REG-P0"/>
        <w:rPr>
          <w:b/>
          <w:bCs/>
        </w:rPr>
      </w:pPr>
    </w:p>
    <w:p w14:paraId="02377DA5" w14:textId="7DDBC488" w:rsidR="007C2ECE" w:rsidRPr="007C2ECE" w:rsidRDefault="007C2ECE" w:rsidP="007C2ECE">
      <w:pPr>
        <w:pStyle w:val="REG-P0"/>
        <w:rPr>
          <w:b/>
          <w:bCs/>
        </w:rPr>
      </w:pPr>
      <w:r w:rsidRPr="007C2ECE">
        <w:rPr>
          <w:b/>
          <w:bCs/>
        </w:rPr>
        <w:t>Control over boarders</w:t>
      </w:r>
    </w:p>
    <w:p w14:paraId="1913CE80" w14:textId="77777777" w:rsidR="00587AA1" w:rsidRDefault="00587AA1" w:rsidP="007C2ECE">
      <w:pPr>
        <w:pStyle w:val="REG-P0"/>
        <w:rPr>
          <w:b/>
          <w:bCs/>
        </w:rPr>
      </w:pPr>
    </w:p>
    <w:p w14:paraId="25DBCC87" w14:textId="61308439" w:rsidR="007C2ECE" w:rsidRPr="007C2ECE" w:rsidRDefault="007C2ECE" w:rsidP="00587AA1">
      <w:pPr>
        <w:pStyle w:val="REG-P1"/>
      </w:pPr>
      <w:r w:rsidRPr="007C2ECE">
        <w:rPr>
          <w:b/>
          <w:bCs/>
        </w:rPr>
        <w:t xml:space="preserve">24. </w:t>
      </w:r>
      <w:r w:rsidR="00587AA1">
        <w:rPr>
          <w:b/>
          <w:bCs/>
        </w:rPr>
        <w:tab/>
      </w:r>
      <w:r w:rsidRPr="007C2ECE">
        <w:t xml:space="preserve">A superintendent </w:t>
      </w:r>
      <w:r w:rsidR="001D1E86">
        <w:rPr>
          <w:rFonts w:hint="eastAsia"/>
        </w:rPr>
        <w:t>-</w:t>
      </w:r>
    </w:p>
    <w:p w14:paraId="3640AD89" w14:textId="77777777" w:rsidR="00587AA1" w:rsidRDefault="00587AA1" w:rsidP="00587AA1">
      <w:pPr>
        <w:pStyle w:val="REG-Pa"/>
      </w:pPr>
    </w:p>
    <w:p w14:paraId="7C42299D" w14:textId="0DBA65B3" w:rsidR="007C2ECE" w:rsidRPr="007C2ECE" w:rsidRDefault="007C2ECE" w:rsidP="00587AA1">
      <w:pPr>
        <w:pStyle w:val="REG-Pa"/>
      </w:pPr>
      <w:r w:rsidRPr="007C2ECE">
        <w:t xml:space="preserve">(a) </w:t>
      </w:r>
      <w:r w:rsidR="00587AA1">
        <w:tab/>
      </w:r>
      <w:r w:rsidRPr="007C2ECE">
        <w:t>acts in the place of a parent;</w:t>
      </w:r>
    </w:p>
    <w:p w14:paraId="74DCC259" w14:textId="77777777" w:rsidR="00587AA1" w:rsidRDefault="00587AA1" w:rsidP="00587AA1">
      <w:pPr>
        <w:pStyle w:val="REG-Pa"/>
      </w:pPr>
    </w:p>
    <w:p w14:paraId="61462138" w14:textId="26C31897" w:rsidR="007C2ECE" w:rsidRDefault="007C2ECE" w:rsidP="00587AA1">
      <w:pPr>
        <w:pStyle w:val="REG-Pa"/>
      </w:pPr>
      <w:r w:rsidRPr="007C2ECE">
        <w:t xml:space="preserve">(b) </w:t>
      </w:r>
      <w:r w:rsidR="00587AA1">
        <w:tab/>
      </w:r>
      <w:r w:rsidRPr="007C2ECE">
        <w:t>has control over, and apply discipline to, the boarders in the hostel for which he or</w:t>
      </w:r>
      <w:r w:rsidR="00587AA1">
        <w:t xml:space="preserve"> </w:t>
      </w:r>
      <w:r w:rsidRPr="007C2ECE">
        <w:t>she has been designated; and</w:t>
      </w:r>
    </w:p>
    <w:p w14:paraId="25931327" w14:textId="28BFEDAC" w:rsidR="00587AA1" w:rsidRDefault="00587AA1" w:rsidP="00587AA1">
      <w:pPr>
        <w:pStyle w:val="REG-Pa"/>
      </w:pPr>
    </w:p>
    <w:p w14:paraId="3BE190CD" w14:textId="0C9D516B" w:rsidR="005F77A1" w:rsidRDefault="005F77A1" w:rsidP="005F77A1">
      <w:pPr>
        <w:pStyle w:val="REG-Amend"/>
      </w:pPr>
      <w:r>
        <w:t xml:space="preserve">[The phrase “apply discipline” should be “applies discipine” </w:t>
      </w:r>
      <w:r>
        <w:br/>
        <w:t>or “may apply discipline” to be grammatically correct.]</w:t>
      </w:r>
    </w:p>
    <w:p w14:paraId="660DA71D" w14:textId="77777777" w:rsidR="005F77A1" w:rsidRPr="007C2ECE" w:rsidRDefault="005F77A1" w:rsidP="00587AA1">
      <w:pPr>
        <w:pStyle w:val="REG-Pa"/>
      </w:pPr>
    </w:p>
    <w:p w14:paraId="5A7558C7" w14:textId="49E62B55" w:rsidR="007C2ECE" w:rsidRPr="007C2ECE" w:rsidRDefault="007C2ECE" w:rsidP="00587AA1">
      <w:pPr>
        <w:pStyle w:val="REG-Pa"/>
      </w:pPr>
      <w:r w:rsidRPr="007C2ECE">
        <w:t xml:space="preserve">(c) </w:t>
      </w:r>
      <w:r w:rsidR="00587AA1">
        <w:tab/>
      </w:r>
      <w:r w:rsidRPr="007C2ECE">
        <w:t xml:space="preserve">exercises and performs the powers and functions under these regulation </w:t>
      </w:r>
      <w:r w:rsidR="001D1E86">
        <w:rPr>
          <w:rFonts w:hint="eastAsia"/>
        </w:rPr>
        <w:t>-</w:t>
      </w:r>
    </w:p>
    <w:p w14:paraId="4D9933BF" w14:textId="32DE3F84" w:rsidR="00587AA1" w:rsidRDefault="00587AA1" w:rsidP="00587AA1">
      <w:pPr>
        <w:pStyle w:val="REG-Pi"/>
      </w:pPr>
    </w:p>
    <w:p w14:paraId="13376EC4" w14:textId="313E4BDC" w:rsidR="005A23F4" w:rsidRDefault="005A23F4" w:rsidP="005A23F4">
      <w:pPr>
        <w:pStyle w:val="REG-Amend"/>
      </w:pPr>
      <w:r>
        <w:t>[The phrase “</w:t>
      </w:r>
      <w:r w:rsidRPr="007C2ECE">
        <w:t>these regulation</w:t>
      </w:r>
      <w:r>
        <w:t>” should be “</w:t>
      </w:r>
      <w:r w:rsidRPr="007C2ECE">
        <w:t>these regulation</w:t>
      </w:r>
      <w:r>
        <w:t>s”.]</w:t>
      </w:r>
    </w:p>
    <w:p w14:paraId="4A9F7276" w14:textId="77777777" w:rsidR="005A23F4" w:rsidRDefault="005A23F4" w:rsidP="00587AA1">
      <w:pPr>
        <w:pStyle w:val="REG-Pi"/>
      </w:pPr>
    </w:p>
    <w:p w14:paraId="4330DB9C" w14:textId="513D3469" w:rsidR="007C2ECE" w:rsidRDefault="007C2ECE" w:rsidP="00587AA1">
      <w:pPr>
        <w:pStyle w:val="REG-Pi"/>
      </w:pPr>
      <w:r w:rsidRPr="007C2ECE">
        <w:t xml:space="preserve">(i) </w:t>
      </w:r>
      <w:r w:rsidR="00587AA1">
        <w:tab/>
      </w:r>
      <w:r w:rsidRPr="007C2ECE">
        <w:t>during the period commencing on the arrival for boarding in the hostel until</w:t>
      </w:r>
      <w:r w:rsidR="00587AA1">
        <w:t xml:space="preserve"> </w:t>
      </w:r>
      <w:r w:rsidRPr="007C2ECE">
        <w:t>the date of departure of the boarder from the hostel at the closure of each</w:t>
      </w:r>
      <w:r w:rsidR="00587AA1">
        <w:t xml:space="preserve"> </w:t>
      </w:r>
      <w:r w:rsidRPr="007C2ECE">
        <w:t>school term; and</w:t>
      </w:r>
    </w:p>
    <w:p w14:paraId="34107EE5" w14:textId="77777777" w:rsidR="00587AA1" w:rsidRPr="007C2ECE" w:rsidRDefault="00587AA1" w:rsidP="00587AA1">
      <w:pPr>
        <w:pStyle w:val="REG-Pi"/>
      </w:pPr>
    </w:p>
    <w:p w14:paraId="4465D7D2" w14:textId="457F13EA" w:rsidR="007C2ECE" w:rsidRPr="007C2ECE" w:rsidRDefault="007C2ECE" w:rsidP="00587AA1">
      <w:pPr>
        <w:pStyle w:val="REG-Pi"/>
      </w:pPr>
      <w:r w:rsidRPr="007C2ECE">
        <w:t>(ii)</w:t>
      </w:r>
      <w:r w:rsidR="00587AA1">
        <w:tab/>
      </w:r>
      <w:r w:rsidRPr="007C2ECE">
        <w:t>whether or not a boarder is inside or outside the hostel or school premises.</w:t>
      </w:r>
    </w:p>
    <w:p w14:paraId="12157F90" w14:textId="09B3B990" w:rsidR="007C2ECE" w:rsidRPr="007C2ECE" w:rsidRDefault="007C2ECE" w:rsidP="007C2ECE">
      <w:pPr>
        <w:pStyle w:val="REG-P0"/>
      </w:pPr>
    </w:p>
    <w:p w14:paraId="5DCB7CD8" w14:textId="77777777" w:rsidR="007C2ECE" w:rsidRPr="007C2ECE" w:rsidRDefault="007C2ECE" w:rsidP="007C2ECE">
      <w:pPr>
        <w:pStyle w:val="REG-P0"/>
        <w:rPr>
          <w:b/>
          <w:bCs/>
        </w:rPr>
      </w:pPr>
      <w:r w:rsidRPr="007C2ECE">
        <w:rPr>
          <w:b/>
          <w:bCs/>
        </w:rPr>
        <w:t>Medical attention of boarders</w:t>
      </w:r>
    </w:p>
    <w:p w14:paraId="61D23DCB" w14:textId="77777777" w:rsidR="00587AA1" w:rsidRDefault="00587AA1" w:rsidP="00587AA1">
      <w:pPr>
        <w:pStyle w:val="REG-P1"/>
        <w:rPr>
          <w:b/>
          <w:bCs/>
        </w:rPr>
      </w:pPr>
    </w:p>
    <w:p w14:paraId="17623721" w14:textId="2B29683C" w:rsidR="007C2ECE" w:rsidRDefault="007C2ECE" w:rsidP="00587AA1">
      <w:pPr>
        <w:pStyle w:val="REG-P1"/>
      </w:pPr>
      <w:r w:rsidRPr="007C2ECE">
        <w:rPr>
          <w:b/>
          <w:bCs/>
        </w:rPr>
        <w:t xml:space="preserve">25. </w:t>
      </w:r>
      <w:r w:rsidR="00587AA1">
        <w:rPr>
          <w:b/>
          <w:bCs/>
        </w:rPr>
        <w:tab/>
      </w:r>
      <w:r w:rsidRPr="007C2ECE">
        <w:t xml:space="preserve">(1) </w:t>
      </w:r>
      <w:r w:rsidR="00587AA1">
        <w:tab/>
      </w:r>
      <w:r w:rsidRPr="007C2ECE">
        <w:t>The parent of a boarder is responsible for the medical attention and</w:t>
      </w:r>
      <w:r w:rsidR="00587AA1">
        <w:t xml:space="preserve"> </w:t>
      </w:r>
      <w:r w:rsidRPr="007C2ECE">
        <w:t>expenses of the boarder.</w:t>
      </w:r>
    </w:p>
    <w:p w14:paraId="6E908E53" w14:textId="77777777" w:rsidR="00587AA1" w:rsidRPr="007C2ECE" w:rsidRDefault="00587AA1" w:rsidP="00587AA1">
      <w:pPr>
        <w:pStyle w:val="REG-P1"/>
      </w:pPr>
    </w:p>
    <w:p w14:paraId="1CAB2678" w14:textId="37DC11F2" w:rsidR="007C2ECE" w:rsidRDefault="007C2ECE" w:rsidP="00587AA1">
      <w:pPr>
        <w:pStyle w:val="REG-P1"/>
      </w:pPr>
      <w:r w:rsidRPr="007C2ECE">
        <w:t xml:space="preserve">(2) </w:t>
      </w:r>
      <w:r w:rsidR="00587AA1">
        <w:tab/>
      </w:r>
      <w:r w:rsidRPr="007C2ECE">
        <w:t>Despite subregulation (1), the Executive Director must provide to each</w:t>
      </w:r>
      <w:r w:rsidR="00587AA1">
        <w:t xml:space="preserve"> </w:t>
      </w:r>
      <w:r w:rsidRPr="007C2ECE">
        <w:t>superintendent for use by the boarders in the hostel such medical supplies or first aid equipment</w:t>
      </w:r>
      <w:r w:rsidR="00587AA1">
        <w:t xml:space="preserve"> </w:t>
      </w:r>
      <w:r w:rsidRPr="007C2ECE">
        <w:t>as he or she may consider necessary.</w:t>
      </w:r>
    </w:p>
    <w:p w14:paraId="10A941EA" w14:textId="77777777" w:rsidR="00587AA1" w:rsidRPr="007C2ECE" w:rsidRDefault="00587AA1" w:rsidP="00587AA1">
      <w:pPr>
        <w:pStyle w:val="REG-P1"/>
      </w:pPr>
    </w:p>
    <w:p w14:paraId="01081CC9" w14:textId="6540C578" w:rsidR="007C2ECE" w:rsidRDefault="007C2ECE" w:rsidP="00587AA1">
      <w:pPr>
        <w:pStyle w:val="REG-P1"/>
      </w:pPr>
      <w:r w:rsidRPr="007C2ECE">
        <w:t xml:space="preserve">(3) </w:t>
      </w:r>
      <w:r w:rsidR="00587AA1">
        <w:tab/>
      </w:r>
      <w:r w:rsidRPr="007C2ECE">
        <w:t>The superintendent is not allowed to give any medication from the medical</w:t>
      </w:r>
      <w:r w:rsidR="00587AA1">
        <w:t xml:space="preserve"> </w:t>
      </w:r>
      <w:r w:rsidRPr="007C2ECE">
        <w:t>supplies referred to in subregulation (2) to a learner without the verbal consent of the parent of</w:t>
      </w:r>
      <w:r w:rsidR="00587AA1">
        <w:t xml:space="preserve"> </w:t>
      </w:r>
      <w:r w:rsidRPr="007C2ECE">
        <w:t>the learner.</w:t>
      </w:r>
    </w:p>
    <w:p w14:paraId="00E47160" w14:textId="77777777" w:rsidR="00587AA1" w:rsidRPr="007C2ECE" w:rsidRDefault="00587AA1" w:rsidP="00587AA1">
      <w:pPr>
        <w:pStyle w:val="REG-P1"/>
      </w:pPr>
    </w:p>
    <w:p w14:paraId="682A5CD2" w14:textId="79485380" w:rsidR="007C2ECE" w:rsidRDefault="007C2ECE" w:rsidP="00587AA1">
      <w:pPr>
        <w:pStyle w:val="REG-P1"/>
      </w:pPr>
      <w:r w:rsidRPr="007C2ECE">
        <w:t xml:space="preserve">(4) </w:t>
      </w:r>
      <w:r w:rsidR="00587AA1">
        <w:tab/>
      </w:r>
      <w:r w:rsidRPr="007C2ECE">
        <w:t>The superintendent must ensure that a boarder in State hostel in need of medical</w:t>
      </w:r>
      <w:r w:rsidR="00587AA1">
        <w:t xml:space="preserve"> </w:t>
      </w:r>
      <w:r w:rsidRPr="007C2ECE">
        <w:t>attention outside the hostel is transported to a nearest medical centre, clinic or hospital as soon as</w:t>
      </w:r>
      <w:r w:rsidR="00587AA1">
        <w:t xml:space="preserve"> </w:t>
      </w:r>
      <w:r w:rsidRPr="007C2ECE">
        <w:t>practicable.</w:t>
      </w:r>
    </w:p>
    <w:p w14:paraId="66B84AE9" w14:textId="1A3C0847" w:rsidR="00587AA1" w:rsidRDefault="00587AA1" w:rsidP="00587AA1">
      <w:pPr>
        <w:pStyle w:val="REG-P1"/>
      </w:pPr>
    </w:p>
    <w:p w14:paraId="0C163CA6" w14:textId="6A588B42" w:rsidR="005A23F4" w:rsidRDefault="005A23F4" w:rsidP="005A23F4">
      <w:pPr>
        <w:pStyle w:val="REG-Amend"/>
      </w:pPr>
      <w:r>
        <w:t xml:space="preserve">[The word “a” appears to have been omitted before the phrase “State hostel”, </w:t>
      </w:r>
      <w:r>
        <w:br/>
        <w:t>and the phrase “</w:t>
      </w:r>
      <w:r w:rsidRPr="007C2ECE">
        <w:t xml:space="preserve">a </w:t>
      </w:r>
      <w:r w:rsidRPr="005A23F4">
        <w:rPr>
          <w:b w:val="0"/>
        </w:rPr>
        <w:t>nearest medical centre, clinic or hospital</w:t>
      </w:r>
      <w:r>
        <w:t xml:space="preserve">” should be </w:t>
      </w:r>
      <w:r>
        <w:br/>
        <w:t xml:space="preserve">“the </w:t>
      </w:r>
      <w:r w:rsidRPr="005A23F4">
        <w:rPr>
          <w:b w:val="0"/>
        </w:rPr>
        <w:t>nearest medical centre, clinic or hospital</w:t>
      </w:r>
      <w:r>
        <w:t>”.]</w:t>
      </w:r>
    </w:p>
    <w:p w14:paraId="444482F6" w14:textId="77777777" w:rsidR="005A23F4" w:rsidRPr="007C2ECE" w:rsidRDefault="005A23F4" w:rsidP="00587AA1">
      <w:pPr>
        <w:pStyle w:val="REG-P1"/>
      </w:pPr>
    </w:p>
    <w:p w14:paraId="3C37C62F" w14:textId="77777777" w:rsidR="007C2ECE" w:rsidRPr="007C2ECE" w:rsidRDefault="007C2ECE" w:rsidP="007C2ECE">
      <w:pPr>
        <w:pStyle w:val="REG-P0"/>
        <w:rPr>
          <w:b/>
          <w:bCs/>
        </w:rPr>
      </w:pPr>
      <w:r w:rsidRPr="007C2ECE">
        <w:rPr>
          <w:b/>
          <w:bCs/>
        </w:rPr>
        <w:t>Accommodation during out weekends</w:t>
      </w:r>
    </w:p>
    <w:p w14:paraId="6B9D13B7" w14:textId="77777777" w:rsidR="00587AA1" w:rsidRDefault="00587AA1" w:rsidP="00587AA1">
      <w:pPr>
        <w:pStyle w:val="REG-P1"/>
        <w:rPr>
          <w:b/>
          <w:bCs/>
        </w:rPr>
      </w:pPr>
    </w:p>
    <w:p w14:paraId="132918F8" w14:textId="62537186" w:rsidR="007C2ECE" w:rsidRDefault="007C2ECE" w:rsidP="00587AA1">
      <w:pPr>
        <w:pStyle w:val="REG-P1"/>
      </w:pPr>
      <w:r w:rsidRPr="007C2ECE">
        <w:rPr>
          <w:b/>
          <w:bCs/>
        </w:rPr>
        <w:t xml:space="preserve">26. </w:t>
      </w:r>
      <w:r w:rsidR="00587AA1">
        <w:rPr>
          <w:b/>
          <w:bCs/>
        </w:rPr>
        <w:tab/>
      </w:r>
      <w:r w:rsidRPr="007C2ECE">
        <w:t>A boarder may board in a hostel during an out weekend with a prior written</w:t>
      </w:r>
      <w:r w:rsidR="00587AA1">
        <w:t xml:space="preserve"> </w:t>
      </w:r>
      <w:r w:rsidRPr="007C2ECE">
        <w:t>approval of the Executive Director.</w:t>
      </w:r>
    </w:p>
    <w:p w14:paraId="363700C4" w14:textId="41E5F27B" w:rsidR="00587AA1" w:rsidRDefault="00587AA1" w:rsidP="00587AA1">
      <w:pPr>
        <w:pStyle w:val="REG-P1"/>
      </w:pPr>
    </w:p>
    <w:p w14:paraId="2AAF9CFD" w14:textId="77777777" w:rsidR="007C2ECE" w:rsidRPr="007C2ECE" w:rsidRDefault="007C2ECE" w:rsidP="007C2ECE">
      <w:pPr>
        <w:pStyle w:val="REG-P0"/>
        <w:rPr>
          <w:b/>
          <w:bCs/>
        </w:rPr>
      </w:pPr>
      <w:r w:rsidRPr="007C2ECE">
        <w:rPr>
          <w:b/>
          <w:bCs/>
        </w:rPr>
        <w:t>Accommodation of persons other than learners</w:t>
      </w:r>
    </w:p>
    <w:p w14:paraId="7242EB6E" w14:textId="77777777" w:rsidR="00587AA1" w:rsidRDefault="00587AA1" w:rsidP="007C2ECE">
      <w:pPr>
        <w:pStyle w:val="REG-P0"/>
        <w:rPr>
          <w:b/>
          <w:bCs/>
        </w:rPr>
      </w:pPr>
    </w:p>
    <w:p w14:paraId="3E4E3B87" w14:textId="792096B7" w:rsidR="007C2ECE" w:rsidRPr="007C2ECE" w:rsidRDefault="007C2ECE" w:rsidP="00587AA1">
      <w:pPr>
        <w:pStyle w:val="REG-P1"/>
      </w:pPr>
      <w:r w:rsidRPr="007C2ECE">
        <w:rPr>
          <w:b/>
          <w:bCs/>
        </w:rPr>
        <w:t xml:space="preserve">27. </w:t>
      </w:r>
      <w:r w:rsidR="00587AA1">
        <w:rPr>
          <w:b/>
          <w:bCs/>
        </w:rPr>
        <w:tab/>
      </w:r>
      <w:r w:rsidRPr="007C2ECE">
        <w:t xml:space="preserve">(1) </w:t>
      </w:r>
      <w:r w:rsidR="00587AA1">
        <w:tab/>
      </w:r>
      <w:r w:rsidRPr="007C2ECE">
        <w:t>The Executive Director, at the request of the principal of a State school</w:t>
      </w:r>
      <w:r w:rsidR="00587AA1">
        <w:t xml:space="preserve"> </w:t>
      </w:r>
      <w:r w:rsidRPr="007C2ECE">
        <w:t>or the superintendent concerned and after consultation with the school board, may grant written</w:t>
      </w:r>
      <w:r w:rsidR="00587AA1">
        <w:t xml:space="preserve"> </w:t>
      </w:r>
      <w:r w:rsidRPr="007C2ECE">
        <w:t>approval that persons other than boarders may temporarily be granted boarding in the hostel.</w:t>
      </w:r>
    </w:p>
    <w:p w14:paraId="46B6B2F2" w14:textId="77777777" w:rsidR="00587AA1" w:rsidRDefault="00587AA1" w:rsidP="00587AA1">
      <w:pPr>
        <w:pStyle w:val="REG-P1"/>
      </w:pPr>
    </w:p>
    <w:p w14:paraId="0E8884E9" w14:textId="1BB3404E" w:rsidR="007C2ECE" w:rsidRDefault="007C2ECE" w:rsidP="00587AA1">
      <w:pPr>
        <w:pStyle w:val="REG-P1"/>
      </w:pPr>
      <w:r w:rsidRPr="007C2ECE">
        <w:t xml:space="preserve">(2) </w:t>
      </w:r>
      <w:r w:rsidR="00587AA1">
        <w:tab/>
      </w:r>
      <w:r w:rsidRPr="007C2ECE">
        <w:t>Persons referred to in subregulation (1) must pay such fees for the boarding and</w:t>
      </w:r>
      <w:r w:rsidR="00587AA1">
        <w:t xml:space="preserve"> </w:t>
      </w:r>
      <w:r w:rsidRPr="007C2ECE">
        <w:t>lodging as the Minister, with the consent of the Minister responsible for finance, may determine.</w:t>
      </w:r>
    </w:p>
    <w:p w14:paraId="144D51FE" w14:textId="77777777" w:rsidR="00587AA1" w:rsidRDefault="00587AA1" w:rsidP="00587AA1">
      <w:pPr>
        <w:pStyle w:val="REG-P1"/>
      </w:pPr>
    </w:p>
    <w:p w14:paraId="265F92CC" w14:textId="5CBB30D5" w:rsidR="007C2ECE" w:rsidRPr="007C2ECE" w:rsidRDefault="007C2ECE" w:rsidP="00587AA1">
      <w:pPr>
        <w:pStyle w:val="REG-P1"/>
      </w:pPr>
      <w:r w:rsidRPr="007C2ECE">
        <w:t xml:space="preserve">(3) </w:t>
      </w:r>
      <w:r w:rsidR="00587AA1">
        <w:tab/>
      </w:r>
      <w:r w:rsidRPr="007C2ECE">
        <w:t xml:space="preserve">The boarding and lodging fees is </w:t>
      </w:r>
      <w:r w:rsidR="001D1E86">
        <w:rPr>
          <w:rFonts w:hint="eastAsia"/>
        </w:rPr>
        <w:t>-</w:t>
      </w:r>
    </w:p>
    <w:p w14:paraId="6FEFE122" w14:textId="6455BB7F" w:rsidR="00587AA1" w:rsidRDefault="00587AA1" w:rsidP="00587AA1">
      <w:pPr>
        <w:pStyle w:val="REG-Pa"/>
      </w:pPr>
    </w:p>
    <w:p w14:paraId="4806D8D8" w14:textId="679E050E" w:rsidR="005A23F4" w:rsidRDefault="005A23F4" w:rsidP="005A23F4">
      <w:pPr>
        <w:pStyle w:val="REG-Amend"/>
      </w:pPr>
      <w:r>
        <w:t xml:space="preserve">[The verb “is” should be “are” to accord with the subject “fees”.] </w:t>
      </w:r>
    </w:p>
    <w:p w14:paraId="09E105EC" w14:textId="77777777" w:rsidR="005A23F4" w:rsidRDefault="005A23F4" w:rsidP="00587AA1">
      <w:pPr>
        <w:pStyle w:val="REG-Pa"/>
      </w:pPr>
    </w:p>
    <w:p w14:paraId="3B8F5FC5" w14:textId="5D85C553" w:rsidR="007C2ECE" w:rsidRPr="007C2ECE" w:rsidRDefault="007C2ECE" w:rsidP="00587AA1">
      <w:pPr>
        <w:pStyle w:val="REG-Pa"/>
      </w:pPr>
      <w:r w:rsidRPr="007C2ECE">
        <w:t xml:space="preserve">(a) </w:t>
      </w:r>
      <w:r w:rsidR="00587AA1">
        <w:tab/>
      </w:r>
      <w:r w:rsidRPr="007C2ECE">
        <w:t>set out in Annexure 3; and</w:t>
      </w:r>
    </w:p>
    <w:p w14:paraId="3786831B" w14:textId="77777777" w:rsidR="00587AA1" w:rsidRDefault="00587AA1" w:rsidP="00587AA1">
      <w:pPr>
        <w:pStyle w:val="REG-Pa"/>
      </w:pPr>
    </w:p>
    <w:p w14:paraId="2FD8F7E5" w14:textId="6E61C319" w:rsidR="007C2ECE" w:rsidRDefault="007C2ECE" w:rsidP="00587AA1">
      <w:pPr>
        <w:pStyle w:val="REG-Pa"/>
      </w:pPr>
      <w:r w:rsidRPr="007C2ECE">
        <w:t xml:space="preserve">(b) </w:t>
      </w:r>
      <w:r w:rsidR="00587AA1">
        <w:tab/>
      </w:r>
      <w:r w:rsidRPr="007C2ECE">
        <w:t>paid into the State Revenue Fund and a staff member who receives the fees must</w:t>
      </w:r>
      <w:r w:rsidR="00587AA1">
        <w:t xml:space="preserve"> </w:t>
      </w:r>
      <w:r w:rsidRPr="007C2ECE">
        <w:t>deposit the fees into that account within 24 hours of receipt.</w:t>
      </w:r>
    </w:p>
    <w:p w14:paraId="3334675A" w14:textId="1CE26ED4" w:rsidR="008D3B45" w:rsidRDefault="008D3B45" w:rsidP="007C2ECE">
      <w:pPr>
        <w:pStyle w:val="REG-P0"/>
      </w:pPr>
    </w:p>
    <w:p w14:paraId="761854A6" w14:textId="77777777" w:rsidR="008D3B45" w:rsidRPr="008D3B45" w:rsidRDefault="008D3B45" w:rsidP="00587AA1">
      <w:pPr>
        <w:pStyle w:val="REG-P0"/>
        <w:jc w:val="center"/>
      </w:pPr>
      <w:r w:rsidRPr="008D3B45">
        <w:t>PART 4</w:t>
      </w:r>
    </w:p>
    <w:p w14:paraId="7891BAA9" w14:textId="77777777" w:rsidR="00587AA1" w:rsidRDefault="00587AA1" w:rsidP="00587AA1">
      <w:pPr>
        <w:pStyle w:val="REG-P0"/>
        <w:jc w:val="center"/>
      </w:pPr>
    </w:p>
    <w:p w14:paraId="1E746AF4" w14:textId="4C51C8D0" w:rsidR="008D3B45" w:rsidRPr="008D3B45" w:rsidRDefault="008D3B45" w:rsidP="00587AA1">
      <w:pPr>
        <w:pStyle w:val="REG-P0"/>
        <w:jc w:val="center"/>
      </w:pPr>
      <w:r w:rsidRPr="008D3B45">
        <w:t>SERVICE POINT</w:t>
      </w:r>
    </w:p>
    <w:p w14:paraId="6BAEEC3B" w14:textId="77777777" w:rsidR="00587AA1" w:rsidRDefault="00587AA1" w:rsidP="008D3B45">
      <w:pPr>
        <w:pStyle w:val="REG-P0"/>
        <w:rPr>
          <w:b/>
          <w:bCs/>
        </w:rPr>
      </w:pPr>
    </w:p>
    <w:p w14:paraId="7337D5D9" w14:textId="12769E98" w:rsidR="008D3B45" w:rsidRPr="008D3B45" w:rsidRDefault="008D3B45" w:rsidP="008D3B45">
      <w:pPr>
        <w:pStyle w:val="REG-P0"/>
        <w:rPr>
          <w:b/>
          <w:bCs/>
        </w:rPr>
      </w:pPr>
      <w:r w:rsidRPr="008D3B45">
        <w:rPr>
          <w:b/>
          <w:bCs/>
        </w:rPr>
        <w:t>Establishment of service point</w:t>
      </w:r>
    </w:p>
    <w:p w14:paraId="6121E5AE" w14:textId="77777777" w:rsidR="006078CA" w:rsidRDefault="006078CA" w:rsidP="008D3B45">
      <w:pPr>
        <w:pStyle w:val="REG-P0"/>
        <w:rPr>
          <w:b/>
          <w:bCs/>
        </w:rPr>
      </w:pPr>
    </w:p>
    <w:p w14:paraId="56081D77" w14:textId="6A88A257" w:rsidR="008D3B45" w:rsidRPr="008D3B45" w:rsidRDefault="008D3B45" w:rsidP="006078CA">
      <w:pPr>
        <w:pStyle w:val="REG-P1"/>
      </w:pPr>
      <w:r w:rsidRPr="008D3B45">
        <w:rPr>
          <w:b/>
          <w:bCs/>
        </w:rPr>
        <w:t xml:space="preserve">28. </w:t>
      </w:r>
      <w:r w:rsidR="006078CA">
        <w:rPr>
          <w:b/>
          <w:bCs/>
        </w:rPr>
        <w:tab/>
      </w:r>
      <w:r w:rsidRPr="008D3B45">
        <w:t xml:space="preserve">(1) </w:t>
      </w:r>
      <w:r w:rsidR="006078CA">
        <w:tab/>
      </w:r>
      <w:r w:rsidRPr="008D3B45">
        <w:t>Before establishing a service point under section 38(2) of the Act to</w:t>
      </w:r>
      <w:r w:rsidR="006078CA">
        <w:t xml:space="preserve"> </w:t>
      </w:r>
      <w:r w:rsidRPr="008D3B45">
        <w:t xml:space="preserve">provide various services to learners, teachers and community members, the Minister </w:t>
      </w:r>
      <w:r w:rsidR="001D1E86">
        <w:rPr>
          <w:rFonts w:hint="eastAsia"/>
        </w:rPr>
        <w:t>-</w:t>
      </w:r>
    </w:p>
    <w:p w14:paraId="2DC4EF34" w14:textId="77777777" w:rsidR="006078CA" w:rsidRDefault="006078CA" w:rsidP="006078CA">
      <w:pPr>
        <w:pStyle w:val="REG-Pa"/>
      </w:pPr>
    </w:p>
    <w:p w14:paraId="3443CAAE" w14:textId="5AD28538" w:rsidR="008D3B45" w:rsidRDefault="008D3B45" w:rsidP="006078CA">
      <w:pPr>
        <w:pStyle w:val="REG-Pa"/>
      </w:pPr>
      <w:r w:rsidRPr="008D3B45">
        <w:t xml:space="preserve">(a) </w:t>
      </w:r>
      <w:r w:rsidR="006078CA">
        <w:tab/>
      </w:r>
      <w:r w:rsidRPr="008D3B45">
        <w:t>must consult with the regional authority council or local authority council and</w:t>
      </w:r>
      <w:r w:rsidR="006078CA">
        <w:t xml:space="preserve"> </w:t>
      </w:r>
      <w:r w:rsidRPr="008D3B45">
        <w:t>local community in the area in which the service point is to be located;</w:t>
      </w:r>
    </w:p>
    <w:p w14:paraId="594D8F7B" w14:textId="77777777" w:rsidR="006078CA" w:rsidRPr="008D3B45" w:rsidRDefault="006078CA" w:rsidP="006078CA">
      <w:pPr>
        <w:pStyle w:val="REG-Pa"/>
      </w:pPr>
    </w:p>
    <w:p w14:paraId="738289B7" w14:textId="10A0CAAD" w:rsidR="008D3B45" w:rsidRDefault="008D3B45" w:rsidP="006078CA">
      <w:pPr>
        <w:pStyle w:val="REG-Pa"/>
      </w:pPr>
      <w:r w:rsidRPr="008D3B45">
        <w:t xml:space="preserve">(b) </w:t>
      </w:r>
      <w:r w:rsidR="006078CA">
        <w:tab/>
      </w:r>
      <w:r w:rsidRPr="008D3B45">
        <w:t>may collaborate with any office, ministry or agency, an educational institution, or</w:t>
      </w:r>
      <w:r w:rsidR="006078CA">
        <w:t xml:space="preserve"> </w:t>
      </w:r>
      <w:r w:rsidRPr="008D3B45">
        <w:t>a nongovernmental</w:t>
      </w:r>
      <w:r w:rsidR="006078CA">
        <w:t xml:space="preserve"> </w:t>
      </w:r>
      <w:r w:rsidRPr="008D3B45">
        <w:t>body having similar objectives to those of the Ministry.</w:t>
      </w:r>
    </w:p>
    <w:p w14:paraId="20BAF315" w14:textId="77777777" w:rsidR="006078CA" w:rsidRDefault="006078CA" w:rsidP="006078CA">
      <w:pPr>
        <w:pStyle w:val="REG-Pa"/>
      </w:pPr>
    </w:p>
    <w:p w14:paraId="1EC34E14" w14:textId="12A9E7F5" w:rsidR="008D3B45" w:rsidRDefault="008D3B45" w:rsidP="006078CA">
      <w:pPr>
        <w:pStyle w:val="REG-P1"/>
      </w:pPr>
      <w:r w:rsidRPr="008D3B45">
        <w:t xml:space="preserve">(2) </w:t>
      </w:r>
      <w:r w:rsidR="006078CA">
        <w:tab/>
      </w:r>
      <w:r w:rsidRPr="008D3B45">
        <w:t>The Executive Director must keep and maintain a register of service points</w:t>
      </w:r>
      <w:r w:rsidR="006078CA">
        <w:t xml:space="preserve"> </w:t>
      </w:r>
      <w:r w:rsidRPr="008D3B45">
        <w:t>referred to in subregulation (1), indicating at least the name, location, facilities available, and</w:t>
      </w:r>
      <w:r w:rsidR="006078CA">
        <w:t xml:space="preserve"> </w:t>
      </w:r>
      <w:r w:rsidRPr="008D3B45">
        <w:t>contact details of the service point.</w:t>
      </w:r>
    </w:p>
    <w:p w14:paraId="1B3458C7" w14:textId="77777777" w:rsidR="006078CA" w:rsidRPr="008D3B45" w:rsidRDefault="006078CA" w:rsidP="008D3B45">
      <w:pPr>
        <w:pStyle w:val="REG-P0"/>
      </w:pPr>
    </w:p>
    <w:p w14:paraId="459709A4" w14:textId="77777777" w:rsidR="008D3B45" w:rsidRPr="008D3B45" w:rsidRDefault="008D3B45" w:rsidP="008D3B45">
      <w:pPr>
        <w:pStyle w:val="REG-P0"/>
        <w:rPr>
          <w:b/>
          <w:bCs/>
        </w:rPr>
      </w:pPr>
      <w:r w:rsidRPr="008D3B45">
        <w:rPr>
          <w:b/>
          <w:bCs/>
        </w:rPr>
        <w:t>Head of service point</w:t>
      </w:r>
    </w:p>
    <w:p w14:paraId="48930008" w14:textId="77777777" w:rsidR="006078CA" w:rsidRDefault="006078CA" w:rsidP="008D3B45">
      <w:pPr>
        <w:pStyle w:val="REG-P0"/>
        <w:rPr>
          <w:b/>
          <w:bCs/>
        </w:rPr>
      </w:pPr>
    </w:p>
    <w:p w14:paraId="61EDA6BD" w14:textId="76C8B547" w:rsidR="008D3B45" w:rsidRDefault="008D3B45" w:rsidP="006078CA">
      <w:pPr>
        <w:pStyle w:val="REG-P1"/>
      </w:pPr>
      <w:r w:rsidRPr="008D3B45">
        <w:rPr>
          <w:b/>
          <w:bCs/>
        </w:rPr>
        <w:t xml:space="preserve">29. </w:t>
      </w:r>
      <w:r w:rsidR="006078CA">
        <w:rPr>
          <w:b/>
          <w:bCs/>
        </w:rPr>
        <w:tab/>
      </w:r>
      <w:r w:rsidRPr="008D3B45">
        <w:t xml:space="preserve">(1) </w:t>
      </w:r>
      <w:r w:rsidR="006078CA">
        <w:tab/>
      </w:r>
      <w:r w:rsidRPr="008D3B45">
        <w:t>The Executive Director, for each service point, must appoint a staff</w:t>
      </w:r>
      <w:r w:rsidR="006078CA">
        <w:t xml:space="preserve"> </w:t>
      </w:r>
      <w:r w:rsidRPr="008D3B45">
        <w:t>member to be the head of service point.</w:t>
      </w:r>
    </w:p>
    <w:p w14:paraId="0CDF5E1B" w14:textId="77777777" w:rsidR="006078CA" w:rsidRPr="008D3B45" w:rsidRDefault="006078CA" w:rsidP="006078CA">
      <w:pPr>
        <w:pStyle w:val="REG-P1"/>
      </w:pPr>
    </w:p>
    <w:p w14:paraId="752299BE" w14:textId="60751437" w:rsidR="008D3B45" w:rsidRPr="008D3B45" w:rsidRDefault="008D3B45" w:rsidP="006078CA">
      <w:pPr>
        <w:pStyle w:val="REG-P1"/>
      </w:pPr>
      <w:r w:rsidRPr="008D3B45">
        <w:t xml:space="preserve">(2) </w:t>
      </w:r>
      <w:r w:rsidR="006078CA">
        <w:tab/>
      </w:r>
      <w:r w:rsidRPr="008D3B45">
        <w:t xml:space="preserve">The head of service point </w:t>
      </w:r>
      <w:r w:rsidR="001D1E86">
        <w:rPr>
          <w:rFonts w:hint="eastAsia"/>
        </w:rPr>
        <w:t>-</w:t>
      </w:r>
    </w:p>
    <w:p w14:paraId="3CF1BCC4" w14:textId="77777777" w:rsidR="006078CA" w:rsidRDefault="006078CA" w:rsidP="008D3B45">
      <w:pPr>
        <w:pStyle w:val="REG-P0"/>
      </w:pPr>
    </w:p>
    <w:p w14:paraId="4889B7DB" w14:textId="26C3B489" w:rsidR="008D3B45" w:rsidRDefault="008D3B45" w:rsidP="006078CA">
      <w:pPr>
        <w:pStyle w:val="REG-Pa"/>
      </w:pPr>
      <w:r w:rsidRPr="008D3B45">
        <w:t xml:space="preserve">(a) </w:t>
      </w:r>
      <w:r w:rsidR="006078CA">
        <w:tab/>
      </w:r>
      <w:r w:rsidRPr="008D3B45">
        <w:t>must administer the service point and perform the functions imposed by these</w:t>
      </w:r>
      <w:r w:rsidR="006078CA">
        <w:t xml:space="preserve"> </w:t>
      </w:r>
      <w:r w:rsidRPr="008D3B45">
        <w:t>regulations or assigned in writing to him or her by the Executive Director; and</w:t>
      </w:r>
    </w:p>
    <w:p w14:paraId="17C175CC" w14:textId="77777777" w:rsidR="006078CA" w:rsidRPr="008D3B45" w:rsidRDefault="006078CA" w:rsidP="006078CA">
      <w:pPr>
        <w:pStyle w:val="REG-Pa"/>
      </w:pPr>
    </w:p>
    <w:p w14:paraId="6B090BF5" w14:textId="3C8C8773" w:rsidR="008D3B45" w:rsidRDefault="008D3B45" w:rsidP="006078CA">
      <w:pPr>
        <w:pStyle w:val="REG-Pa"/>
      </w:pPr>
      <w:r w:rsidRPr="008D3B45">
        <w:t xml:space="preserve">(b) </w:t>
      </w:r>
      <w:r w:rsidR="006078CA">
        <w:tab/>
      </w:r>
      <w:r w:rsidRPr="008D3B45">
        <w:t>is by virtue of his or her office a member of the committee of service point referred to</w:t>
      </w:r>
      <w:r w:rsidR="006078CA">
        <w:t xml:space="preserve"> </w:t>
      </w:r>
      <w:r w:rsidRPr="008D3B45">
        <w:t>in regulation 33, but has no right to vote and serves as a secretary to the committee.</w:t>
      </w:r>
    </w:p>
    <w:p w14:paraId="76350E2E" w14:textId="77777777" w:rsidR="006078CA" w:rsidRPr="008D3B45" w:rsidRDefault="006078CA" w:rsidP="008D3B45">
      <w:pPr>
        <w:pStyle w:val="REG-P0"/>
      </w:pPr>
    </w:p>
    <w:p w14:paraId="551CA9B1" w14:textId="77777777" w:rsidR="008D3B45" w:rsidRPr="008D3B45" w:rsidRDefault="008D3B45" w:rsidP="008D3B45">
      <w:pPr>
        <w:pStyle w:val="REG-P0"/>
        <w:rPr>
          <w:b/>
          <w:bCs/>
        </w:rPr>
      </w:pPr>
      <w:r w:rsidRPr="008D3B45">
        <w:rPr>
          <w:b/>
          <w:bCs/>
        </w:rPr>
        <w:t>User of service point</w:t>
      </w:r>
    </w:p>
    <w:p w14:paraId="64213432" w14:textId="77777777" w:rsidR="006078CA" w:rsidRDefault="006078CA" w:rsidP="008D3B45">
      <w:pPr>
        <w:pStyle w:val="REG-P0"/>
        <w:rPr>
          <w:b/>
          <w:bCs/>
        </w:rPr>
      </w:pPr>
    </w:p>
    <w:p w14:paraId="6680A9BF" w14:textId="7ECD697A" w:rsidR="008D3B45" w:rsidRDefault="008D3B45" w:rsidP="006078CA">
      <w:pPr>
        <w:pStyle w:val="REG-P1"/>
      </w:pPr>
      <w:r w:rsidRPr="008D3B45">
        <w:rPr>
          <w:b/>
          <w:bCs/>
        </w:rPr>
        <w:t xml:space="preserve">30. </w:t>
      </w:r>
      <w:r w:rsidR="006078CA">
        <w:rPr>
          <w:b/>
          <w:bCs/>
        </w:rPr>
        <w:tab/>
      </w:r>
      <w:r w:rsidRPr="008D3B45">
        <w:t xml:space="preserve">(1) </w:t>
      </w:r>
      <w:r w:rsidR="006078CA">
        <w:tab/>
      </w:r>
      <w:r w:rsidRPr="008D3B45">
        <w:t>A person may apply for registration as a user of a service point for any</w:t>
      </w:r>
      <w:r w:rsidR="006078CA">
        <w:t xml:space="preserve"> </w:t>
      </w:r>
      <w:r w:rsidRPr="008D3B45">
        <w:t>period of not more than three years in a form determined by the service point concerned.</w:t>
      </w:r>
    </w:p>
    <w:p w14:paraId="29547AF0" w14:textId="77777777" w:rsidR="006078CA" w:rsidRPr="008D3B45" w:rsidRDefault="006078CA" w:rsidP="006078CA">
      <w:pPr>
        <w:pStyle w:val="REG-P1"/>
      </w:pPr>
    </w:p>
    <w:p w14:paraId="70FCE0C5" w14:textId="14ADA7BC" w:rsidR="008D3B45" w:rsidRPr="008D3B45" w:rsidRDefault="008D3B45" w:rsidP="006078CA">
      <w:pPr>
        <w:pStyle w:val="REG-P1"/>
      </w:pPr>
      <w:r w:rsidRPr="008D3B45">
        <w:t xml:space="preserve">(2) </w:t>
      </w:r>
      <w:r w:rsidR="006078CA">
        <w:tab/>
      </w:r>
      <w:r w:rsidRPr="008D3B45">
        <w:t xml:space="preserve">A user </w:t>
      </w:r>
      <w:r w:rsidR="001D1E86">
        <w:rPr>
          <w:rFonts w:hint="eastAsia"/>
        </w:rPr>
        <w:t>-</w:t>
      </w:r>
    </w:p>
    <w:p w14:paraId="66ACBB10" w14:textId="77777777" w:rsidR="006078CA" w:rsidRDefault="006078CA" w:rsidP="008D3B45">
      <w:pPr>
        <w:pStyle w:val="REG-P0"/>
      </w:pPr>
    </w:p>
    <w:p w14:paraId="510FEAB2" w14:textId="18C974A6" w:rsidR="008D3B45" w:rsidRDefault="008D3B45" w:rsidP="006078CA">
      <w:pPr>
        <w:pStyle w:val="REG-Pa"/>
      </w:pPr>
      <w:r w:rsidRPr="008D3B45">
        <w:t xml:space="preserve">(a) </w:t>
      </w:r>
      <w:r w:rsidR="006078CA">
        <w:tab/>
      </w:r>
      <w:r w:rsidRPr="008D3B45">
        <w:t>may be issued with an identification card in a form determined by the service point</w:t>
      </w:r>
      <w:r w:rsidR="006078CA">
        <w:t xml:space="preserve"> </w:t>
      </w:r>
      <w:r w:rsidRPr="008D3B45">
        <w:t>concerned to give him or her access to a service point; and</w:t>
      </w:r>
    </w:p>
    <w:p w14:paraId="038CC5B9" w14:textId="77777777" w:rsidR="006078CA" w:rsidRPr="008D3B45" w:rsidRDefault="006078CA" w:rsidP="006078CA">
      <w:pPr>
        <w:pStyle w:val="REG-Pa"/>
      </w:pPr>
    </w:p>
    <w:p w14:paraId="51CBAC98" w14:textId="0730AE9C" w:rsidR="008D3B45" w:rsidRDefault="008D3B45" w:rsidP="006078CA">
      <w:pPr>
        <w:pStyle w:val="REG-Pa"/>
      </w:pPr>
      <w:r w:rsidRPr="008D3B45">
        <w:t xml:space="preserve">(b) </w:t>
      </w:r>
      <w:r w:rsidR="006078CA">
        <w:tab/>
      </w:r>
      <w:r w:rsidRPr="008D3B45">
        <w:t>who is not in possession of identification card may be refused access to the service</w:t>
      </w:r>
      <w:r w:rsidR="006078CA">
        <w:t xml:space="preserve"> </w:t>
      </w:r>
      <w:r w:rsidRPr="008D3B45">
        <w:t>point by staff or volunteers at the service point.</w:t>
      </w:r>
    </w:p>
    <w:p w14:paraId="71A75AEE" w14:textId="6FD0D831" w:rsidR="006078CA" w:rsidRDefault="006078CA" w:rsidP="008D3B45">
      <w:pPr>
        <w:pStyle w:val="REG-P0"/>
      </w:pPr>
    </w:p>
    <w:p w14:paraId="3A02B375" w14:textId="64E8316C" w:rsidR="005A23F4" w:rsidRDefault="005A23F4" w:rsidP="005A23F4">
      <w:pPr>
        <w:pStyle w:val="REG-Amend"/>
      </w:pPr>
      <w:r>
        <w:t>[The word “a</w:t>
      </w:r>
      <w:r w:rsidR="007355FD">
        <w:t>n</w:t>
      </w:r>
      <w:r>
        <w:t xml:space="preserve">” appears to have been omitted before </w:t>
      </w:r>
      <w:r w:rsidR="007355FD">
        <w:br/>
      </w:r>
      <w:r>
        <w:t>the term “identif</w:t>
      </w:r>
      <w:r w:rsidR="00D1197B">
        <w:t>i</w:t>
      </w:r>
      <w:r>
        <w:t>cation card” in paragraph (b).]</w:t>
      </w:r>
    </w:p>
    <w:p w14:paraId="079CE96B" w14:textId="77777777" w:rsidR="005A23F4" w:rsidRPr="008D3B45" w:rsidRDefault="005A23F4" w:rsidP="008D3B45">
      <w:pPr>
        <w:pStyle w:val="REG-P0"/>
      </w:pPr>
    </w:p>
    <w:p w14:paraId="0DA92B86" w14:textId="77777777" w:rsidR="008D3B45" w:rsidRPr="008D3B45" w:rsidRDefault="008D3B45" w:rsidP="008D3B45">
      <w:pPr>
        <w:pStyle w:val="REG-P0"/>
        <w:rPr>
          <w:b/>
          <w:bCs/>
        </w:rPr>
      </w:pPr>
      <w:r w:rsidRPr="008D3B45">
        <w:rPr>
          <w:b/>
          <w:bCs/>
        </w:rPr>
        <w:t>Service point user fees</w:t>
      </w:r>
    </w:p>
    <w:p w14:paraId="3DD6B210" w14:textId="77777777" w:rsidR="006078CA" w:rsidRDefault="006078CA" w:rsidP="008D3B45">
      <w:pPr>
        <w:pStyle w:val="REG-P0"/>
        <w:rPr>
          <w:b/>
          <w:bCs/>
        </w:rPr>
      </w:pPr>
    </w:p>
    <w:p w14:paraId="2DF7612A" w14:textId="73B06EF0" w:rsidR="008D3B45" w:rsidRPr="008D3B45" w:rsidRDefault="008D3B45" w:rsidP="006078CA">
      <w:pPr>
        <w:pStyle w:val="REG-P1"/>
      </w:pPr>
      <w:r w:rsidRPr="008D3B45">
        <w:rPr>
          <w:b/>
          <w:bCs/>
        </w:rPr>
        <w:t xml:space="preserve">31. </w:t>
      </w:r>
      <w:r w:rsidR="006078CA">
        <w:rPr>
          <w:b/>
          <w:bCs/>
        </w:rPr>
        <w:tab/>
      </w:r>
      <w:r w:rsidRPr="008D3B45">
        <w:t xml:space="preserve">(1) </w:t>
      </w:r>
      <w:r w:rsidR="006078CA">
        <w:tab/>
      </w:r>
      <w:r w:rsidRPr="008D3B45">
        <w:t xml:space="preserve">The committee of a service point may charge </w:t>
      </w:r>
      <w:r w:rsidR="001D1E86">
        <w:rPr>
          <w:rFonts w:hint="eastAsia"/>
        </w:rPr>
        <w:t>-</w:t>
      </w:r>
    </w:p>
    <w:p w14:paraId="0F91DBA5" w14:textId="77777777" w:rsidR="006078CA" w:rsidRDefault="006078CA" w:rsidP="008D3B45">
      <w:pPr>
        <w:pStyle w:val="REG-P0"/>
      </w:pPr>
    </w:p>
    <w:p w14:paraId="0657458E" w14:textId="4C3ADA78" w:rsidR="008D3B45" w:rsidRPr="008D3B45" w:rsidRDefault="008D3B45" w:rsidP="006078CA">
      <w:pPr>
        <w:pStyle w:val="REG-Pa"/>
      </w:pPr>
      <w:r w:rsidRPr="008D3B45">
        <w:t xml:space="preserve">(a) </w:t>
      </w:r>
      <w:r w:rsidR="006078CA">
        <w:tab/>
      </w:r>
      <w:r w:rsidRPr="008D3B45">
        <w:t xml:space="preserve">fees for </w:t>
      </w:r>
      <w:r w:rsidR="001D1E86">
        <w:rPr>
          <w:rFonts w:hint="eastAsia"/>
        </w:rPr>
        <w:t>-</w:t>
      </w:r>
    </w:p>
    <w:p w14:paraId="3312630F" w14:textId="77777777" w:rsidR="00C06E3A" w:rsidRDefault="00C06E3A" w:rsidP="006078CA">
      <w:pPr>
        <w:pStyle w:val="REG-Pi"/>
      </w:pPr>
    </w:p>
    <w:p w14:paraId="5D13FC07" w14:textId="47F8E913" w:rsidR="008D3B45" w:rsidRPr="008D3B45" w:rsidRDefault="008D3B45" w:rsidP="006078CA">
      <w:pPr>
        <w:pStyle w:val="REG-Pi"/>
      </w:pPr>
      <w:r w:rsidRPr="008D3B45">
        <w:t xml:space="preserve">(i) </w:t>
      </w:r>
      <w:r w:rsidR="006078CA">
        <w:tab/>
      </w:r>
      <w:r w:rsidRPr="008D3B45">
        <w:t>registration as user;</w:t>
      </w:r>
    </w:p>
    <w:p w14:paraId="7A646346" w14:textId="77777777" w:rsidR="00C06E3A" w:rsidRDefault="00C06E3A" w:rsidP="006078CA">
      <w:pPr>
        <w:pStyle w:val="REG-Pi"/>
      </w:pPr>
    </w:p>
    <w:p w14:paraId="62B86F29" w14:textId="37CACE98" w:rsidR="008D3B45" w:rsidRPr="008D3B45" w:rsidRDefault="008D3B45" w:rsidP="006078CA">
      <w:pPr>
        <w:pStyle w:val="REG-Pi"/>
      </w:pPr>
      <w:r w:rsidRPr="008D3B45">
        <w:t xml:space="preserve">(ii) </w:t>
      </w:r>
      <w:r w:rsidR="006078CA">
        <w:tab/>
      </w:r>
      <w:r w:rsidRPr="008D3B45">
        <w:t>the use of specified facilities at a service point; or</w:t>
      </w:r>
    </w:p>
    <w:p w14:paraId="30A4EB4D" w14:textId="77777777" w:rsidR="00C06E3A" w:rsidRDefault="00C06E3A" w:rsidP="006078CA">
      <w:pPr>
        <w:pStyle w:val="REG-Pi"/>
      </w:pPr>
    </w:p>
    <w:p w14:paraId="588D50D5" w14:textId="0DE6769D" w:rsidR="008D3B45" w:rsidRDefault="008D3B45" w:rsidP="006078CA">
      <w:pPr>
        <w:pStyle w:val="REG-Pi"/>
      </w:pPr>
      <w:r w:rsidRPr="008D3B45">
        <w:t xml:space="preserve">(iii) </w:t>
      </w:r>
      <w:r w:rsidR="006078CA">
        <w:tab/>
      </w:r>
      <w:r w:rsidRPr="008D3B45">
        <w:t>specified services rendered by staff and volunteers at a service point; or</w:t>
      </w:r>
    </w:p>
    <w:p w14:paraId="5D612AF1" w14:textId="77777777" w:rsidR="00C06E3A" w:rsidRPr="008D3B45" w:rsidRDefault="00C06E3A" w:rsidP="006078CA">
      <w:pPr>
        <w:pStyle w:val="REG-Pi"/>
      </w:pPr>
    </w:p>
    <w:p w14:paraId="4062EC85" w14:textId="211BAF00" w:rsidR="008D3B45" w:rsidRDefault="008D3B45" w:rsidP="006078CA">
      <w:pPr>
        <w:pStyle w:val="REG-Pa"/>
      </w:pPr>
      <w:r w:rsidRPr="008D3B45">
        <w:t xml:space="preserve">(b) </w:t>
      </w:r>
      <w:r w:rsidR="006078CA">
        <w:tab/>
      </w:r>
      <w:r w:rsidRPr="008D3B45">
        <w:t>fines for non</w:t>
      </w:r>
      <w:r w:rsidR="001D1E86">
        <w:rPr>
          <w:rFonts w:hint="eastAsia"/>
        </w:rPr>
        <w:t>-</w:t>
      </w:r>
      <w:r w:rsidRPr="008D3B45">
        <w:t>compliance with the rules of the service point,</w:t>
      </w:r>
    </w:p>
    <w:p w14:paraId="3E15540A" w14:textId="77777777" w:rsidR="006078CA" w:rsidRPr="008D3B45" w:rsidRDefault="006078CA" w:rsidP="006078CA">
      <w:pPr>
        <w:pStyle w:val="REG-Pa"/>
      </w:pPr>
    </w:p>
    <w:p w14:paraId="7F2AF1D6" w14:textId="22E9BEAB" w:rsidR="008D3B45" w:rsidRDefault="008D3B45" w:rsidP="008D3B45">
      <w:pPr>
        <w:pStyle w:val="REG-P0"/>
      </w:pPr>
      <w:r w:rsidRPr="008D3B45">
        <w:t>as the committee, with the concurrence of the Executive Director, may determine at a meeting of</w:t>
      </w:r>
      <w:r w:rsidR="00C06E3A">
        <w:t xml:space="preserve"> </w:t>
      </w:r>
      <w:r w:rsidRPr="008D3B45">
        <w:t>the committee.</w:t>
      </w:r>
    </w:p>
    <w:p w14:paraId="7C44632F" w14:textId="77777777" w:rsidR="00C06E3A" w:rsidRPr="008D3B45" w:rsidRDefault="00C06E3A" w:rsidP="008D3B45">
      <w:pPr>
        <w:pStyle w:val="REG-P0"/>
      </w:pPr>
    </w:p>
    <w:p w14:paraId="05338D41" w14:textId="106BA311" w:rsidR="008D3B45" w:rsidRPr="008D3B45" w:rsidRDefault="008D3B45" w:rsidP="00C06E3A">
      <w:pPr>
        <w:pStyle w:val="REG-P1"/>
      </w:pPr>
      <w:r w:rsidRPr="008D3B45">
        <w:t xml:space="preserve">(2) </w:t>
      </w:r>
      <w:r w:rsidR="006078CA">
        <w:tab/>
      </w:r>
      <w:r w:rsidRPr="008D3B45">
        <w:t>The head of a service point must display or cause to be displayed the fees and fines</w:t>
      </w:r>
      <w:r w:rsidR="006078CA">
        <w:t xml:space="preserve"> </w:t>
      </w:r>
      <w:r w:rsidRPr="008D3B45">
        <w:t>determined as contemplated in subregulation (1) in a conspicuous place at the service point.</w:t>
      </w:r>
    </w:p>
    <w:p w14:paraId="15971489" w14:textId="77777777" w:rsidR="006078CA" w:rsidRDefault="006078CA" w:rsidP="008D3B45">
      <w:pPr>
        <w:pStyle w:val="REG-P0"/>
        <w:rPr>
          <w:b/>
          <w:bCs/>
        </w:rPr>
      </w:pPr>
    </w:p>
    <w:p w14:paraId="25BEA1A0" w14:textId="6AA9F7DF" w:rsidR="008D3B45" w:rsidRDefault="008D3B45" w:rsidP="008D3B45">
      <w:pPr>
        <w:pStyle w:val="REG-P0"/>
        <w:rPr>
          <w:b/>
          <w:bCs/>
        </w:rPr>
      </w:pPr>
      <w:r w:rsidRPr="008D3B45">
        <w:rPr>
          <w:b/>
          <w:bCs/>
        </w:rPr>
        <w:t>Committee of service point</w:t>
      </w:r>
    </w:p>
    <w:p w14:paraId="392B3D6D" w14:textId="77777777" w:rsidR="006078CA" w:rsidRPr="008D3B45" w:rsidRDefault="006078CA" w:rsidP="008D3B45">
      <w:pPr>
        <w:pStyle w:val="REG-P0"/>
        <w:rPr>
          <w:b/>
          <w:bCs/>
        </w:rPr>
      </w:pPr>
    </w:p>
    <w:p w14:paraId="692F5649" w14:textId="2253E3AD" w:rsidR="008D3B45" w:rsidRPr="008D3B45" w:rsidRDefault="008D3B45" w:rsidP="00C06E3A">
      <w:pPr>
        <w:pStyle w:val="REG-P1"/>
      </w:pPr>
      <w:r w:rsidRPr="008D3B45">
        <w:rPr>
          <w:b/>
          <w:bCs/>
        </w:rPr>
        <w:t xml:space="preserve">32. </w:t>
      </w:r>
      <w:r w:rsidR="00C06E3A">
        <w:rPr>
          <w:b/>
          <w:bCs/>
        </w:rPr>
        <w:tab/>
      </w:r>
      <w:r w:rsidRPr="008D3B45">
        <w:t xml:space="preserve">(1) </w:t>
      </w:r>
      <w:r w:rsidR="00C06E3A">
        <w:tab/>
      </w:r>
      <w:r w:rsidRPr="008D3B45">
        <w:t>Each service point must have a committee to assist the head of service</w:t>
      </w:r>
      <w:r w:rsidR="00C06E3A">
        <w:t xml:space="preserve"> </w:t>
      </w:r>
      <w:r w:rsidRPr="008D3B45">
        <w:t>point in the running of the service point.</w:t>
      </w:r>
    </w:p>
    <w:p w14:paraId="580E1F23" w14:textId="22837E84" w:rsidR="008D3B45" w:rsidRPr="008D3B45" w:rsidRDefault="008D3B45" w:rsidP="008D3B45">
      <w:pPr>
        <w:pStyle w:val="REG-P0"/>
      </w:pPr>
    </w:p>
    <w:p w14:paraId="5146C7DE" w14:textId="089442C8" w:rsidR="008D3B45" w:rsidRPr="008D3B45" w:rsidRDefault="008D3B45" w:rsidP="00C06E3A">
      <w:pPr>
        <w:pStyle w:val="REG-P1"/>
      </w:pPr>
      <w:r w:rsidRPr="008D3B45">
        <w:t xml:space="preserve">(2) </w:t>
      </w:r>
      <w:r w:rsidR="00C06E3A">
        <w:tab/>
      </w:r>
      <w:r w:rsidRPr="008D3B45">
        <w:t>A committee of service point consists of seven members appointed by the</w:t>
      </w:r>
      <w:r w:rsidR="00C06E3A">
        <w:t xml:space="preserve"> </w:t>
      </w:r>
      <w:r w:rsidRPr="008D3B45">
        <w:t xml:space="preserve">Executive Director </w:t>
      </w:r>
      <w:r w:rsidR="001D1E86">
        <w:rPr>
          <w:rFonts w:hint="eastAsia"/>
        </w:rPr>
        <w:t>-</w:t>
      </w:r>
    </w:p>
    <w:p w14:paraId="4CB450A6" w14:textId="77777777" w:rsidR="00C06E3A" w:rsidRDefault="00C06E3A" w:rsidP="00C06E3A">
      <w:pPr>
        <w:pStyle w:val="REG-Pa"/>
      </w:pPr>
    </w:p>
    <w:p w14:paraId="61A5E5FB" w14:textId="26316AEA" w:rsidR="008D3B45" w:rsidRDefault="008D3B45" w:rsidP="00C06E3A">
      <w:pPr>
        <w:pStyle w:val="REG-Pa"/>
      </w:pPr>
      <w:r w:rsidRPr="008D3B45">
        <w:t xml:space="preserve">(a) </w:t>
      </w:r>
      <w:r w:rsidR="00C06E3A">
        <w:tab/>
      </w:r>
      <w:r w:rsidRPr="008D3B45">
        <w:t>four persons nominated for appointment by the annual general meeting of the users</w:t>
      </w:r>
      <w:r w:rsidR="00C06E3A">
        <w:t xml:space="preserve"> </w:t>
      </w:r>
      <w:r w:rsidRPr="008D3B45">
        <w:t>of a service point after an election for that purpose;</w:t>
      </w:r>
    </w:p>
    <w:p w14:paraId="50DF59AA" w14:textId="77777777" w:rsidR="00C06E3A" w:rsidRPr="008D3B45" w:rsidRDefault="00C06E3A" w:rsidP="00C06E3A">
      <w:pPr>
        <w:pStyle w:val="REG-Pa"/>
      </w:pPr>
    </w:p>
    <w:p w14:paraId="74489993" w14:textId="204B8F74" w:rsidR="008D3B45" w:rsidRDefault="008D3B45" w:rsidP="00C06E3A">
      <w:pPr>
        <w:pStyle w:val="REG-Pa"/>
      </w:pPr>
      <w:r w:rsidRPr="008D3B45">
        <w:t xml:space="preserve">(b) </w:t>
      </w:r>
      <w:r w:rsidR="00C06E3A">
        <w:tab/>
      </w:r>
      <w:r w:rsidRPr="008D3B45">
        <w:t>three persons from a list of responsible persons in the local community nominated</w:t>
      </w:r>
      <w:r w:rsidR="00C06E3A">
        <w:t xml:space="preserve"> </w:t>
      </w:r>
      <w:r w:rsidRPr="008D3B45">
        <w:t>for appointment, after consultation with the regional council concerned, by the head</w:t>
      </w:r>
      <w:r w:rsidR="00C06E3A">
        <w:t xml:space="preserve"> </w:t>
      </w:r>
      <w:r w:rsidRPr="008D3B45">
        <w:t>of service point 30 days before the annual general meeting of users.</w:t>
      </w:r>
    </w:p>
    <w:p w14:paraId="0DCB1C2D" w14:textId="77777777" w:rsidR="00C06E3A" w:rsidRPr="008D3B45" w:rsidRDefault="00C06E3A" w:rsidP="00C06E3A">
      <w:pPr>
        <w:pStyle w:val="REG-Pa"/>
      </w:pPr>
    </w:p>
    <w:p w14:paraId="33E5DA33" w14:textId="21255A9E" w:rsidR="008D3B45" w:rsidRDefault="008D3B45" w:rsidP="00C06E3A">
      <w:pPr>
        <w:pStyle w:val="REG-P1"/>
      </w:pPr>
      <w:r w:rsidRPr="008D3B45">
        <w:lastRenderedPageBreak/>
        <w:t xml:space="preserve">(3) </w:t>
      </w:r>
      <w:r w:rsidR="00C06E3A">
        <w:tab/>
      </w:r>
      <w:r w:rsidRPr="008D3B45">
        <w:t>The members of a committee of service point must elect a chairperson,</w:t>
      </w:r>
      <w:r w:rsidR="00C06E3A">
        <w:t xml:space="preserve"> </w:t>
      </w:r>
      <w:r w:rsidRPr="008D3B45">
        <w:t>deputy</w:t>
      </w:r>
      <w:r w:rsidR="001D1E86">
        <w:rPr>
          <w:rFonts w:hint="eastAsia"/>
        </w:rPr>
        <w:t>-</w:t>
      </w:r>
      <w:r w:rsidRPr="008D3B45">
        <w:t>chairperson, treasurer and secretary.</w:t>
      </w:r>
    </w:p>
    <w:p w14:paraId="31122156" w14:textId="77777777" w:rsidR="00C06E3A" w:rsidRPr="008D3B45" w:rsidRDefault="00C06E3A" w:rsidP="00C06E3A">
      <w:pPr>
        <w:pStyle w:val="REG-P1"/>
      </w:pPr>
    </w:p>
    <w:p w14:paraId="10F616FE" w14:textId="7268F591" w:rsidR="008D3B45" w:rsidRDefault="008D3B45" w:rsidP="00C06E3A">
      <w:pPr>
        <w:pStyle w:val="REG-P1"/>
      </w:pPr>
      <w:r w:rsidRPr="008D3B45">
        <w:t xml:space="preserve">(4) </w:t>
      </w:r>
      <w:r w:rsidR="00C06E3A">
        <w:tab/>
      </w:r>
      <w:r w:rsidRPr="008D3B45">
        <w:t>Elected members of a committee of service point serve until the next annual</w:t>
      </w:r>
      <w:r w:rsidR="00C06E3A">
        <w:t xml:space="preserve"> </w:t>
      </w:r>
      <w:r w:rsidRPr="008D3B45">
        <w:t>general meeting.</w:t>
      </w:r>
    </w:p>
    <w:p w14:paraId="3FA1A95F" w14:textId="77777777" w:rsidR="00C06E3A" w:rsidRPr="008D3B45" w:rsidRDefault="00C06E3A" w:rsidP="00C06E3A">
      <w:pPr>
        <w:pStyle w:val="REG-P1"/>
      </w:pPr>
    </w:p>
    <w:p w14:paraId="6E4C9C91" w14:textId="7467FDF7" w:rsidR="008D3B45" w:rsidRDefault="008D3B45" w:rsidP="00C06E3A">
      <w:pPr>
        <w:pStyle w:val="REG-P1"/>
      </w:pPr>
      <w:r w:rsidRPr="008D3B45">
        <w:t xml:space="preserve">(5) </w:t>
      </w:r>
      <w:r w:rsidR="00C06E3A">
        <w:tab/>
      </w:r>
      <w:r w:rsidRPr="008D3B45">
        <w:t>The secretary of a committee of service point must convene the first meeting of</w:t>
      </w:r>
      <w:r w:rsidR="00C06E3A">
        <w:t xml:space="preserve"> </w:t>
      </w:r>
      <w:r w:rsidRPr="008D3B45">
        <w:t>the committee within 14 days after the annual general meeting.</w:t>
      </w:r>
    </w:p>
    <w:p w14:paraId="5486D7A7" w14:textId="77777777" w:rsidR="00C06E3A" w:rsidRPr="008D3B45" w:rsidRDefault="00C06E3A" w:rsidP="00C06E3A">
      <w:pPr>
        <w:pStyle w:val="REG-P1"/>
      </w:pPr>
    </w:p>
    <w:p w14:paraId="57F37BF1" w14:textId="68F8C482" w:rsidR="008D3B45" w:rsidRPr="008D3B45" w:rsidRDefault="008D3B45" w:rsidP="00C06E3A">
      <w:pPr>
        <w:pStyle w:val="REG-P1"/>
      </w:pPr>
      <w:r w:rsidRPr="008D3B45">
        <w:t xml:space="preserve">(6) </w:t>
      </w:r>
      <w:r w:rsidR="00C06E3A">
        <w:tab/>
      </w:r>
      <w:r w:rsidRPr="008D3B45">
        <w:t>A member of a committee of service point provides services to the committee on</w:t>
      </w:r>
      <w:r w:rsidR="00C06E3A">
        <w:t xml:space="preserve"> </w:t>
      </w:r>
      <w:r w:rsidRPr="008D3B45">
        <w:t xml:space="preserve">a voluntary basis for the interest of the Namibian child, teachers and local community, therefore </w:t>
      </w:r>
      <w:r w:rsidR="00C06E3A">
        <w:t>i</w:t>
      </w:r>
      <w:r w:rsidRPr="008D3B45">
        <w:t>s</w:t>
      </w:r>
      <w:r w:rsidR="00C06E3A">
        <w:t xml:space="preserve"> </w:t>
      </w:r>
      <w:r w:rsidRPr="008D3B45">
        <w:t xml:space="preserve">not entitled </w:t>
      </w:r>
      <w:r w:rsidR="001D1E86">
        <w:rPr>
          <w:rFonts w:hint="eastAsia"/>
        </w:rPr>
        <w:t>-</w:t>
      </w:r>
    </w:p>
    <w:p w14:paraId="2E23A129" w14:textId="77777777" w:rsidR="00C06E3A" w:rsidRDefault="00C06E3A" w:rsidP="00C06E3A">
      <w:pPr>
        <w:pStyle w:val="REG-Pa"/>
      </w:pPr>
    </w:p>
    <w:p w14:paraId="32E6B06E" w14:textId="02DB3241" w:rsidR="008D3B45" w:rsidRPr="008D3B45" w:rsidRDefault="008D3B45" w:rsidP="00C06E3A">
      <w:pPr>
        <w:pStyle w:val="REG-Pa"/>
      </w:pPr>
      <w:r w:rsidRPr="008D3B45">
        <w:t xml:space="preserve">(a) </w:t>
      </w:r>
      <w:r w:rsidR="00C06E3A">
        <w:tab/>
      </w:r>
      <w:r w:rsidRPr="008D3B45">
        <w:t>to remuneration for being such member; or</w:t>
      </w:r>
    </w:p>
    <w:p w14:paraId="0AEB7BF9" w14:textId="77777777" w:rsidR="00C06E3A" w:rsidRDefault="00C06E3A" w:rsidP="00C06E3A">
      <w:pPr>
        <w:pStyle w:val="REG-Pa"/>
      </w:pPr>
    </w:p>
    <w:p w14:paraId="570B4AAB" w14:textId="413AE18C" w:rsidR="008D3B45" w:rsidRPr="008D3B45" w:rsidRDefault="008D3B45" w:rsidP="00C06E3A">
      <w:pPr>
        <w:pStyle w:val="REG-Pa"/>
      </w:pPr>
      <w:r w:rsidRPr="008D3B45">
        <w:t xml:space="preserve">(b) </w:t>
      </w:r>
      <w:r w:rsidR="00C06E3A">
        <w:tab/>
      </w:r>
      <w:r w:rsidRPr="008D3B45">
        <w:t>to transport or accommodation allowance for being such member,</w:t>
      </w:r>
    </w:p>
    <w:p w14:paraId="36CD0540" w14:textId="77777777" w:rsidR="00C06E3A" w:rsidRDefault="00C06E3A" w:rsidP="00C06E3A">
      <w:pPr>
        <w:pStyle w:val="REG-Pa"/>
      </w:pPr>
    </w:p>
    <w:p w14:paraId="52451DC8" w14:textId="1B9CB522" w:rsidR="008D3B45" w:rsidRPr="008D3B45" w:rsidRDefault="008D3B45" w:rsidP="008D3B45">
      <w:pPr>
        <w:pStyle w:val="REG-P0"/>
      </w:pPr>
      <w:r w:rsidRPr="008D3B45">
        <w:t>but such member may be compensated for transport expenses incurred by him or her for which</w:t>
      </w:r>
      <w:r w:rsidR="00C06E3A">
        <w:t xml:space="preserve"> </w:t>
      </w:r>
      <w:r w:rsidRPr="008D3B45">
        <w:t>the service point committee is liable, if the committee has given a prior approval based on valid</w:t>
      </w:r>
      <w:r w:rsidR="00C06E3A">
        <w:t xml:space="preserve"> </w:t>
      </w:r>
      <w:r w:rsidRPr="008D3B45">
        <w:t>grounds.</w:t>
      </w:r>
    </w:p>
    <w:p w14:paraId="4B43A673" w14:textId="77777777" w:rsidR="00C06E3A" w:rsidRDefault="00C06E3A" w:rsidP="00C06E3A">
      <w:pPr>
        <w:pStyle w:val="REG-P1"/>
      </w:pPr>
    </w:p>
    <w:p w14:paraId="3469334E" w14:textId="0960FE76" w:rsidR="008D3B45" w:rsidRPr="008D3B45" w:rsidRDefault="008D3B45" w:rsidP="00C06E3A">
      <w:pPr>
        <w:pStyle w:val="REG-P1"/>
      </w:pPr>
      <w:r w:rsidRPr="008D3B45">
        <w:t xml:space="preserve">(7) </w:t>
      </w:r>
      <w:r w:rsidR="00C06E3A">
        <w:tab/>
      </w:r>
      <w:r w:rsidRPr="008D3B45">
        <w:t>A committee of a service point must, at a meeting of the committee, determine rules</w:t>
      </w:r>
      <w:r w:rsidR="00C06E3A">
        <w:t xml:space="preserve"> </w:t>
      </w:r>
      <w:r w:rsidRPr="008D3B45">
        <w:t>of the service point and cause such rules to be reduced to writing, subject to such guidelines and</w:t>
      </w:r>
      <w:r w:rsidR="00C06E3A">
        <w:t xml:space="preserve"> </w:t>
      </w:r>
      <w:r w:rsidRPr="008D3B45">
        <w:t>restrictions as the Executive Director may determine.</w:t>
      </w:r>
    </w:p>
    <w:p w14:paraId="7F6ECE69" w14:textId="77777777" w:rsidR="00C06E3A" w:rsidRDefault="00C06E3A" w:rsidP="00C06E3A">
      <w:pPr>
        <w:pStyle w:val="REG-P1"/>
      </w:pPr>
    </w:p>
    <w:p w14:paraId="42E21239" w14:textId="2C808A76" w:rsidR="008D3B45" w:rsidRPr="008D3B45" w:rsidRDefault="008D3B45" w:rsidP="00C06E3A">
      <w:pPr>
        <w:pStyle w:val="REG-P1"/>
      </w:pPr>
      <w:r w:rsidRPr="008D3B45">
        <w:t xml:space="preserve">(8) </w:t>
      </w:r>
      <w:r w:rsidR="00C06E3A">
        <w:tab/>
      </w:r>
      <w:r w:rsidRPr="008D3B45">
        <w:t xml:space="preserve">A committee of a service point may </w:t>
      </w:r>
      <w:r w:rsidR="001D1E86">
        <w:rPr>
          <w:rFonts w:hint="eastAsia"/>
        </w:rPr>
        <w:t>-</w:t>
      </w:r>
    </w:p>
    <w:p w14:paraId="4D631F37" w14:textId="77777777" w:rsidR="00C06E3A" w:rsidRDefault="00C06E3A" w:rsidP="00C06E3A">
      <w:pPr>
        <w:pStyle w:val="REG-Pa"/>
      </w:pPr>
    </w:p>
    <w:p w14:paraId="796F0CAC" w14:textId="07C65B18" w:rsidR="008D3B45" w:rsidRDefault="008D3B45" w:rsidP="00C06E3A">
      <w:pPr>
        <w:pStyle w:val="REG-Pa"/>
      </w:pPr>
      <w:r w:rsidRPr="008D3B45">
        <w:t xml:space="preserve">(a) </w:t>
      </w:r>
      <w:r w:rsidR="00C06E3A">
        <w:tab/>
      </w:r>
      <w:r w:rsidRPr="008D3B45">
        <w:t>recruit and utilise volunteers to assist in the work of the service point, and such</w:t>
      </w:r>
      <w:r w:rsidR="00C06E3A">
        <w:t xml:space="preserve"> </w:t>
      </w:r>
      <w:r w:rsidRPr="008D3B45">
        <w:t>volunteers may not receive any monetary reward; or</w:t>
      </w:r>
    </w:p>
    <w:p w14:paraId="5FA158F2" w14:textId="77777777" w:rsidR="00C06E3A" w:rsidRPr="008D3B45" w:rsidRDefault="00C06E3A" w:rsidP="00C06E3A">
      <w:pPr>
        <w:pStyle w:val="REG-Pa"/>
      </w:pPr>
    </w:p>
    <w:p w14:paraId="4AB9DA1E" w14:textId="62E2A37C" w:rsidR="008D3B45" w:rsidRDefault="008D3B45" w:rsidP="00C06E3A">
      <w:pPr>
        <w:pStyle w:val="REG-Pa"/>
      </w:pPr>
      <w:r w:rsidRPr="008D3B45">
        <w:t xml:space="preserve">(b) </w:t>
      </w:r>
      <w:r w:rsidR="00C06E3A">
        <w:tab/>
      </w:r>
      <w:r w:rsidRPr="008D3B45">
        <w:t>enter into agreements or contracts to further the work of the service point, and if</w:t>
      </w:r>
      <w:r w:rsidR="00C06E3A">
        <w:t xml:space="preserve"> </w:t>
      </w:r>
      <w:r w:rsidRPr="008D3B45">
        <w:t>there are any financial implications, such agreement or contract must first be</w:t>
      </w:r>
      <w:r w:rsidR="00C06E3A">
        <w:t xml:space="preserve"> </w:t>
      </w:r>
      <w:r w:rsidRPr="008D3B45">
        <w:t>approved by the Executive Director.</w:t>
      </w:r>
    </w:p>
    <w:p w14:paraId="2BA6A823" w14:textId="77777777" w:rsidR="00C06E3A" w:rsidRPr="008D3B45" w:rsidRDefault="00C06E3A" w:rsidP="00C06E3A">
      <w:pPr>
        <w:pStyle w:val="REG-Pa"/>
      </w:pPr>
    </w:p>
    <w:p w14:paraId="4E2E0162" w14:textId="3D2854AA" w:rsidR="008D3B45" w:rsidRPr="008D3B45" w:rsidRDefault="008D3B45" w:rsidP="00C9368E">
      <w:pPr>
        <w:pStyle w:val="REG-P1"/>
      </w:pPr>
      <w:r w:rsidRPr="008D3B45">
        <w:t xml:space="preserve">(9) </w:t>
      </w:r>
      <w:r w:rsidR="00C06E3A">
        <w:tab/>
      </w:r>
      <w:r w:rsidRPr="008D3B45">
        <w:t>The secretary of the committee of service point must keep minutes of all meetings</w:t>
      </w:r>
      <w:r w:rsidR="00C06E3A">
        <w:t xml:space="preserve"> </w:t>
      </w:r>
      <w:r w:rsidRPr="008D3B45">
        <w:t>of the committee, and the Executive Director may at any time request copies of the minutes of any</w:t>
      </w:r>
      <w:r w:rsidR="00C06E3A">
        <w:t xml:space="preserve"> </w:t>
      </w:r>
      <w:r w:rsidRPr="008D3B45">
        <w:t>meeting of the committee.</w:t>
      </w:r>
    </w:p>
    <w:p w14:paraId="47E1272E" w14:textId="77777777" w:rsidR="00C9368E" w:rsidRDefault="00C9368E" w:rsidP="00C9368E">
      <w:pPr>
        <w:pStyle w:val="REG-P1"/>
      </w:pPr>
    </w:p>
    <w:p w14:paraId="22F1477C" w14:textId="21334B6C" w:rsidR="008D3B45" w:rsidRDefault="008D3B45" w:rsidP="00C9368E">
      <w:pPr>
        <w:pStyle w:val="REG-P1"/>
      </w:pPr>
      <w:r w:rsidRPr="008D3B45">
        <w:t xml:space="preserve">(10) </w:t>
      </w:r>
      <w:r w:rsidR="00C9368E">
        <w:tab/>
      </w:r>
      <w:r w:rsidRPr="008D3B45">
        <w:t>The Executive Director may attend, or assign a staff member of the Ministry to</w:t>
      </w:r>
      <w:r w:rsidR="00C9368E">
        <w:t xml:space="preserve"> </w:t>
      </w:r>
      <w:r w:rsidRPr="008D3B45">
        <w:t>attend, any meeting of the committee of a service point as an observer or advisor.</w:t>
      </w:r>
    </w:p>
    <w:p w14:paraId="0C05E7B8" w14:textId="77777777" w:rsidR="00C9368E" w:rsidRPr="008D3B45" w:rsidRDefault="00C9368E" w:rsidP="00C9368E">
      <w:pPr>
        <w:pStyle w:val="REG-P1"/>
      </w:pPr>
    </w:p>
    <w:p w14:paraId="23E18F2A" w14:textId="0BC85363" w:rsidR="008D3B45" w:rsidRPr="008D3B45" w:rsidRDefault="008D3B45" w:rsidP="00C9368E">
      <w:pPr>
        <w:pStyle w:val="REG-P1"/>
      </w:pPr>
      <w:r w:rsidRPr="008D3B45">
        <w:t xml:space="preserve">(11) </w:t>
      </w:r>
      <w:r w:rsidR="00C9368E">
        <w:tab/>
      </w:r>
      <w:r w:rsidRPr="008D3B45">
        <w:t>The majority of the members of a committee of a service point forms a quorum</w:t>
      </w:r>
      <w:r w:rsidR="00C9368E">
        <w:t xml:space="preserve"> </w:t>
      </w:r>
      <w:r w:rsidRPr="008D3B45">
        <w:t>for a meeting of the committee.</w:t>
      </w:r>
    </w:p>
    <w:p w14:paraId="1F3E049E" w14:textId="504095F0" w:rsidR="008D3B45" w:rsidRPr="008D3B45" w:rsidRDefault="008D3B45" w:rsidP="00C9368E">
      <w:pPr>
        <w:pStyle w:val="REG-P1"/>
      </w:pPr>
    </w:p>
    <w:p w14:paraId="2450C75F" w14:textId="6758B77D" w:rsidR="008D3B45" w:rsidRDefault="008D3B45" w:rsidP="00C9368E">
      <w:pPr>
        <w:pStyle w:val="REG-P1"/>
      </w:pPr>
      <w:r w:rsidRPr="008D3B45">
        <w:t xml:space="preserve">(12) </w:t>
      </w:r>
      <w:r w:rsidR="00C9368E">
        <w:tab/>
      </w:r>
      <w:r w:rsidRPr="008D3B45">
        <w:t>The majority of members present at a meeting constitutes a decision of the</w:t>
      </w:r>
      <w:r w:rsidR="00C9368E">
        <w:t xml:space="preserve"> </w:t>
      </w:r>
      <w:r w:rsidRPr="008D3B45">
        <w:t>committee, and in the event of an equality of votes on any question the person presiding at a meeting</w:t>
      </w:r>
      <w:r w:rsidR="00C9368E">
        <w:t xml:space="preserve"> </w:t>
      </w:r>
      <w:r w:rsidRPr="008D3B45">
        <w:t>of a committee has a casting vote, in addition to his or her deliberative vote.</w:t>
      </w:r>
    </w:p>
    <w:p w14:paraId="5184223B" w14:textId="77777777" w:rsidR="00C9368E" w:rsidRPr="008D3B45" w:rsidRDefault="00C9368E" w:rsidP="00C9368E">
      <w:pPr>
        <w:pStyle w:val="REG-P1"/>
      </w:pPr>
    </w:p>
    <w:p w14:paraId="15ACAC7A" w14:textId="1019DA60" w:rsidR="008D3B45" w:rsidRDefault="008D3B45" w:rsidP="00C9368E">
      <w:pPr>
        <w:pStyle w:val="REG-P1"/>
      </w:pPr>
      <w:r w:rsidRPr="008D3B45">
        <w:t xml:space="preserve">(13) </w:t>
      </w:r>
      <w:r w:rsidR="00C9368E">
        <w:tab/>
      </w:r>
      <w:r w:rsidRPr="008D3B45">
        <w:t>Meetings of a committee of service point are held at times and places as determined</w:t>
      </w:r>
      <w:r w:rsidR="00C9368E">
        <w:t xml:space="preserve"> </w:t>
      </w:r>
      <w:r w:rsidRPr="008D3B45">
        <w:t>by the chairperson of the committee.</w:t>
      </w:r>
    </w:p>
    <w:p w14:paraId="4ADB4727" w14:textId="6E8DD51C" w:rsidR="00C9368E" w:rsidRDefault="00C9368E" w:rsidP="00C9368E">
      <w:pPr>
        <w:pStyle w:val="REG-P1"/>
      </w:pPr>
    </w:p>
    <w:p w14:paraId="483EB498" w14:textId="13F57BFF" w:rsidR="00D1197B" w:rsidRDefault="00D1197B" w:rsidP="00D1197B">
      <w:pPr>
        <w:pStyle w:val="REG-Amend"/>
      </w:pPr>
      <w:r>
        <w:t>[The word “a” appears to have been omitted before the term “service point”.]</w:t>
      </w:r>
    </w:p>
    <w:p w14:paraId="523592C6" w14:textId="77777777" w:rsidR="00D1197B" w:rsidRPr="008D3B45" w:rsidRDefault="00D1197B" w:rsidP="00C9368E">
      <w:pPr>
        <w:pStyle w:val="REG-P1"/>
      </w:pPr>
    </w:p>
    <w:p w14:paraId="1C618A88" w14:textId="710D0DAB" w:rsidR="008D3B45" w:rsidRDefault="008D3B45" w:rsidP="00C9368E">
      <w:pPr>
        <w:pStyle w:val="REG-P1"/>
      </w:pPr>
      <w:r w:rsidRPr="008D3B45">
        <w:lastRenderedPageBreak/>
        <w:t xml:space="preserve">(14) </w:t>
      </w:r>
      <w:r w:rsidR="00C9368E">
        <w:tab/>
      </w:r>
      <w:r w:rsidRPr="008D3B45">
        <w:t>A committee of a service point must meet at least three times per year.</w:t>
      </w:r>
    </w:p>
    <w:p w14:paraId="1CD23C07" w14:textId="77777777" w:rsidR="00C9368E" w:rsidRPr="008D3B45" w:rsidRDefault="00C9368E" w:rsidP="00C9368E">
      <w:pPr>
        <w:pStyle w:val="REG-P1"/>
      </w:pPr>
    </w:p>
    <w:p w14:paraId="21C4A0B7" w14:textId="6D58A29E" w:rsidR="008D3B45" w:rsidRPr="008D3B45" w:rsidRDefault="008D3B45" w:rsidP="00C9368E">
      <w:pPr>
        <w:pStyle w:val="REG-P1"/>
      </w:pPr>
      <w:r w:rsidRPr="008D3B45">
        <w:t xml:space="preserve">(15) </w:t>
      </w:r>
      <w:r w:rsidR="00C9368E">
        <w:tab/>
      </w:r>
      <w:r w:rsidRPr="008D3B45">
        <w:t>The head of a service point must open a banking or post office savings bank</w:t>
      </w:r>
      <w:r w:rsidR="00C9368E">
        <w:t xml:space="preserve"> </w:t>
      </w:r>
      <w:r w:rsidRPr="008D3B45">
        <w:t>account for the purposes of a service point development fund established in terms of regulation 35.</w:t>
      </w:r>
    </w:p>
    <w:p w14:paraId="48411B05" w14:textId="77777777" w:rsidR="00C9368E" w:rsidRDefault="00C9368E" w:rsidP="008D3B45">
      <w:pPr>
        <w:pStyle w:val="REG-P0"/>
      </w:pPr>
    </w:p>
    <w:p w14:paraId="2417037A" w14:textId="02580DB8" w:rsidR="008D3B45" w:rsidRPr="008D3B45" w:rsidRDefault="008D3B45" w:rsidP="00C9368E">
      <w:pPr>
        <w:pStyle w:val="REG-P1"/>
      </w:pPr>
      <w:r w:rsidRPr="008D3B45">
        <w:t xml:space="preserve">(16) </w:t>
      </w:r>
      <w:r w:rsidR="00C9368E">
        <w:tab/>
      </w:r>
      <w:r w:rsidRPr="008D3B45">
        <w:t>If a member of a committee of a service point resigns from the committee, or dies,</w:t>
      </w:r>
      <w:r w:rsidR="00C9368E">
        <w:t xml:space="preserve"> </w:t>
      </w:r>
      <w:r w:rsidRPr="008D3B45">
        <w:t>or otherwise vacates his or her office, the committee must appoint a suitable person to replace him</w:t>
      </w:r>
      <w:r w:rsidR="00C9368E">
        <w:t xml:space="preserve"> </w:t>
      </w:r>
      <w:r w:rsidRPr="008D3B45">
        <w:t xml:space="preserve">or her for the remainder of the period up to the next annual general meeting, and </w:t>
      </w:r>
      <w:r w:rsidR="001D1E86">
        <w:rPr>
          <w:rFonts w:hint="eastAsia"/>
        </w:rPr>
        <w:t>-</w:t>
      </w:r>
    </w:p>
    <w:p w14:paraId="7475803B" w14:textId="77777777" w:rsidR="00C9368E" w:rsidRDefault="00C9368E" w:rsidP="00C9368E">
      <w:pPr>
        <w:pStyle w:val="REG-Pa"/>
      </w:pPr>
    </w:p>
    <w:p w14:paraId="2135D3EB" w14:textId="43CC7042" w:rsidR="008D3B45" w:rsidRDefault="008D3B45" w:rsidP="00C9368E">
      <w:pPr>
        <w:pStyle w:val="REG-Pa"/>
      </w:pPr>
      <w:r w:rsidRPr="008D3B45">
        <w:t xml:space="preserve">(a) </w:t>
      </w:r>
      <w:r w:rsidR="00C9368E">
        <w:tab/>
      </w:r>
      <w:r w:rsidRPr="008D3B45">
        <w:t>if the member to be replaced was elected by the users then the substitute must be out</w:t>
      </w:r>
      <w:r w:rsidR="00C9368E">
        <w:t xml:space="preserve"> </w:t>
      </w:r>
      <w:r w:rsidRPr="008D3B45">
        <w:t>of users;</w:t>
      </w:r>
    </w:p>
    <w:p w14:paraId="14FB5DEF" w14:textId="77777777" w:rsidR="00C9368E" w:rsidRPr="008D3B45" w:rsidRDefault="00C9368E" w:rsidP="00C9368E">
      <w:pPr>
        <w:pStyle w:val="REG-Pa"/>
      </w:pPr>
    </w:p>
    <w:p w14:paraId="4298FD0B" w14:textId="0DF71C77" w:rsidR="008D3B45" w:rsidRDefault="008D3B45" w:rsidP="00C9368E">
      <w:pPr>
        <w:pStyle w:val="REG-Pa"/>
      </w:pPr>
      <w:r w:rsidRPr="008D3B45">
        <w:t xml:space="preserve">(b) </w:t>
      </w:r>
      <w:r w:rsidR="00C9368E">
        <w:tab/>
      </w:r>
      <w:r w:rsidRPr="008D3B45">
        <w:t>if the member to be replaced was nominated for appointment by the head of</w:t>
      </w:r>
      <w:r w:rsidR="00C9368E">
        <w:t xml:space="preserve"> </w:t>
      </w:r>
      <w:r w:rsidRPr="008D3B45">
        <w:t>service point, then the substitute is appointed after consultation with the regional</w:t>
      </w:r>
      <w:r w:rsidR="00C9368E">
        <w:t xml:space="preserve"> </w:t>
      </w:r>
      <w:r w:rsidRPr="008D3B45">
        <w:t>council in which the service point is located;</w:t>
      </w:r>
    </w:p>
    <w:p w14:paraId="015E3B36" w14:textId="77777777" w:rsidR="00B1675E" w:rsidRDefault="00B1675E" w:rsidP="00B1675E">
      <w:pPr>
        <w:pStyle w:val="REG-Amend"/>
      </w:pPr>
    </w:p>
    <w:p w14:paraId="62501B55" w14:textId="7558706E" w:rsidR="00B1675E" w:rsidRDefault="00B1675E" w:rsidP="00B1675E">
      <w:pPr>
        <w:pStyle w:val="REG-Amend"/>
      </w:pPr>
      <w:r>
        <w:t>[The word “the” appears to have been omitted before the term “service point”.]</w:t>
      </w:r>
    </w:p>
    <w:p w14:paraId="3635789A" w14:textId="77777777" w:rsidR="00B1675E" w:rsidRPr="008D3B45" w:rsidRDefault="00B1675E" w:rsidP="00B1675E">
      <w:pPr>
        <w:pStyle w:val="REG-P1"/>
      </w:pPr>
    </w:p>
    <w:p w14:paraId="1771BD10" w14:textId="26C16604" w:rsidR="008D3B45" w:rsidRDefault="008D3B45" w:rsidP="00C9368E">
      <w:pPr>
        <w:pStyle w:val="REG-Pa"/>
      </w:pPr>
      <w:r w:rsidRPr="008D3B45">
        <w:t xml:space="preserve">(c) </w:t>
      </w:r>
      <w:r w:rsidR="00C9368E">
        <w:tab/>
      </w:r>
      <w:r w:rsidRPr="008D3B45">
        <w:t>if any replacement is made the Executive Director must be notified immediately of</w:t>
      </w:r>
      <w:r w:rsidR="00C9368E">
        <w:t xml:space="preserve"> </w:t>
      </w:r>
      <w:r w:rsidRPr="008D3B45">
        <w:t>all such changes in the membership of the committee.</w:t>
      </w:r>
    </w:p>
    <w:p w14:paraId="64736BC9" w14:textId="77777777" w:rsidR="00C9368E" w:rsidRPr="008D3B45" w:rsidRDefault="00C9368E" w:rsidP="00C9368E">
      <w:pPr>
        <w:pStyle w:val="REG-Pa"/>
      </w:pPr>
    </w:p>
    <w:p w14:paraId="117F554B" w14:textId="14A7C92C" w:rsidR="008D3B45" w:rsidRPr="008D3B45" w:rsidRDefault="008D3B45" w:rsidP="00C9368E">
      <w:pPr>
        <w:pStyle w:val="REG-P1"/>
      </w:pPr>
      <w:r w:rsidRPr="008D3B45">
        <w:t>(17)</w:t>
      </w:r>
      <w:r w:rsidR="00C9368E">
        <w:tab/>
      </w:r>
      <w:r w:rsidRPr="008D3B45">
        <w:t>If the Executive Director has reason to believe that it is in the interest of the service</w:t>
      </w:r>
      <w:r w:rsidR="00C9368E">
        <w:t xml:space="preserve"> </w:t>
      </w:r>
      <w:r w:rsidRPr="008D3B45">
        <w:t>point or Ministry to terminate the service of a member of a servic</w:t>
      </w:r>
      <w:r w:rsidR="00C9368E">
        <w:t>e point, the Executive Director </w:t>
      </w:r>
      <w:r w:rsidR="001D1E86">
        <w:rPr>
          <w:rFonts w:hint="eastAsia"/>
        </w:rPr>
        <w:t>-</w:t>
      </w:r>
    </w:p>
    <w:p w14:paraId="219712CB" w14:textId="77777777" w:rsidR="00C9368E" w:rsidRDefault="00C9368E" w:rsidP="00C9368E">
      <w:pPr>
        <w:pStyle w:val="REG-Pa"/>
      </w:pPr>
    </w:p>
    <w:p w14:paraId="5CF7D9AA" w14:textId="607F4062" w:rsidR="008D3B45" w:rsidRPr="00C9368E" w:rsidRDefault="008D3B45" w:rsidP="00C9368E">
      <w:pPr>
        <w:pStyle w:val="REG-Pa"/>
      </w:pPr>
      <w:r w:rsidRPr="00C9368E">
        <w:t xml:space="preserve">(a) </w:t>
      </w:r>
      <w:r w:rsidR="00C9368E" w:rsidRPr="00C9368E">
        <w:tab/>
      </w:r>
      <w:r w:rsidRPr="00C9368E">
        <w:t>after consultation with the committee of service point concerned; and</w:t>
      </w:r>
    </w:p>
    <w:p w14:paraId="1EC83A02" w14:textId="44B2A89B" w:rsidR="00C9368E" w:rsidRDefault="00C9368E" w:rsidP="00C9368E">
      <w:pPr>
        <w:pStyle w:val="REG-Pa"/>
      </w:pPr>
    </w:p>
    <w:p w14:paraId="47E585CC" w14:textId="77777777" w:rsidR="00B1675E" w:rsidRDefault="00B1675E" w:rsidP="00B1675E">
      <w:pPr>
        <w:pStyle w:val="REG-Amend"/>
      </w:pPr>
      <w:r>
        <w:t>[The word “the” appears to have been omitted before the term “service point”.]</w:t>
      </w:r>
    </w:p>
    <w:p w14:paraId="4B4AAD4A" w14:textId="77777777" w:rsidR="00B1675E" w:rsidRPr="008D3B45" w:rsidRDefault="00B1675E" w:rsidP="00B1675E">
      <w:pPr>
        <w:pStyle w:val="REG-P1"/>
      </w:pPr>
    </w:p>
    <w:p w14:paraId="2B6635AC" w14:textId="1CDB2933" w:rsidR="008D3B45" w:rsidRPr="00C9368E" w:rsidRDefault="008D3B45" w:rsidP="00C9368E">
      <w:pPr>
        <w:pStyle w:val="REG-Pa"/>
      </w:pPr>
      <w:r w:rsidRPr="00C9368E">
        <w:t xml:space="preserve">(b) </w:t>
      </w:r>
      <w:r w:rsidR="00C9368E" w:rsidRPr="00C9368E">
        <w:tab/>
      </w:r>
      <w:r w:rsidRPr="00C9368E">
        <w:t xml:space="preserve">after having </w:t>
      </w:r>
      <w:r w:rsidR="001D1E86" w:rsidRPr="00C9368E">
        <w:rPr>
          <w:rFonts w:hint="eastAsia"/>
        </w:rPr>
        <w:t>-</w:t>
      </w:r>
    </w:p>
    <w:p w14:paraId="628DD3E4" w14:textId="77777777" w:rsidR="00C9368E" w:rsidRDefault="00C9368E" w:rsidP="00C9368E">
      <w:pPr>
        <w:pStyle w:val="REG-Pi"/>
      </w:pPr>
    </w:p>
    <w:p w14:paraId="47281FFD" w14:textId="5EBF0E20" w:rsidR="008D3B45" w:rsidRPr="008D3B45" w:rsidRDefault="008D3B45" w:rsidP="00C9368E">
      <w:pPr>
        <w:pStyle w:val="REG-Pi"/>
      </w:pPr>
      <w:r w:rsidRPr="008D3B45">
        <w:t xml:space="preserve">(i) </w:t>
      </w:r>
      <w:r w:rsidR="00C9368E">
        <w:tab/>
      </w:r>
      <w:r w:rsidRPr="008D3B45">
        <w:t>informed the member in writing of the intention to terminate his or her</w:t>
      </w:r>
      <w:r w:rsidR="00C9368E">
        <w:t xml:space="preserve"> </w:t>
      </w:r>
      <w:r w:rsidRPr="008D3B45">
        <w:t>service as member of the service point; and</w:t>
      </w:r>
    </w:p>
    <w:p w14:paraId="67772B9B" w14:textId="77777777" w:rsidR="00C9368E" w:rsidRDefault="00C9368E" w:rsidP="00C9368E">
      <w:pPr>
        <w:pStyle w:val="REG-Pi"/>
      </w:pPr>
    </w:p>
    <w:p w14:paraId="23ADA866" w14:textId="4F14AE7F" w:rsidR="008D3B45" w:rsidRDefault="008D3B45" w:rsidP="00C9368E">
      <w:pPr>
        <w:pStyle w:val="REG-Pi"/>
      </w:pPr>
      <w:r w:rsidRPr="008D3B45">
        <w:t xml:space="preserve">(ii) </w:t>
      </w:r>
      <w:r w:rsidR="00C9368E">
        <w:tab/>
      </w:r>
      <w:r w:rsidRPr="008D3B45">
        <w:t>given the member an opportunity to make representations, either orally or</w:t>
      </w:r>
      <w:r w:rsidR="00C9368E">
        <w:t xml:space="preserve"> </w:t>
      </w:r>
      <w:r w:rsidRPr="008D3B45">
        <w:t>in writing,</w:t>
      </w:r>
    </w:p>
    <w:p w14:paraId="2AFFEADD" w14:textId="77777777" w:rsidR="00C9368E" w:rsidRPr="008D3B45" w:rsidRDefault="00C9368E" w:rsidP="008D3B45">
      <w:pPr>
        <w:pStyle w:val="REG-P0"/>
      </w:pPr>
    </w:p>
    <w:p w14:paraId="58221623" w14:textId="77777777" w:rsidR="008D3B45" w:rsidRPr="008D3B45" w:rsidRDefault="008D3B45" w:rsidP="008D3B45">
      <w:pPr>
        <w:pStyle w:val="REG-P0"/>
      </w:pPr>
      <w:r w:rsidRPr="008D3B45">
        <w:t>may terminate the service of the member.</w:t>
      </w:r>
    </w:p>
    <w:p w14:paraId="4C5EEB5B" w14:textId="77777777" w:rsidR="00C9368E" w:rsidRDefault="00C9368E" w:rsidP="008D3B45">
      <w:pPr>
        <w:pStyle w:val="REG-P0"/>
        <w:rPr>
          <w:b/>
          <w:bCs/>
        </w:rPr>
      </w:pPr>
    </w:p>
    <w:p w14:paraId="2EB828B0" w14:textId="2400C3A9" w:rsidR="008D3B45" w:rsidRPr="008D3B45" w:rsidRDefault="008D3B45" w:rsidP="008D3B45">
      <w:pPr>
        <w:pStyle w:val="REG-P0"/>
        <w:rPr>
          <w:b/>
          <w:bCs/>
        </w:rPr>
      </w:pPr>
      <w:r w:rsidRPr="008D3B45">
        <w:rPr>
          <w:b/>
          <w:bCs/>
        </w:rPr>
        <w:t>Annual general meeting of users</w:t>
      </w:r>
    </w:p>
    <w:p w14:paraId="522E0B84" w14:textId="77777777" w:rsidR="00C9368E" w:rsidRDefault="00C9368E" w:rsidP="008D3B45">
      <w:pPr>
        <w:pStyle w:val="REG-P0"/>
        <w:rPr>
          <w:b/>
          <w:bCs/>
        </w:rPr>
      </w:pPr>
    </w:p>
    <w:p w14:paraId="69FDB7F5" w14:textId="348EFE00" w:rsidR="008D3B45" w:rsidRPr="008D3B45" w:rsidRDefault="008D3B45" w:rsidP="00C9368E">
      <w:pPr>
        <w:pStyle w:val="REG-P1"/>
      </w:pPr>
      <w:r w:rsidRPr="008D3B45">
        <w:rPr>
          <w:b/>
          <w:bCs/>
        </w:rPr>
        <w:t xml:space="preserve">33. </w:t>
      </w:r>
      <w:r w:rsidR="00C9368E">
        <w:rPr>
          <w:b/>
          <w:bCs/>
        </w:rPr>
        <w:tab/>
      </w:r>
      <w:r w:rsidRPr="008D3B45">
        <w:t xml:space="preserve">(1) </w:t>
      </w:r>
      <w:r w:rsidR="00C9368E">
        <w:tab/>
      </w:r>
      <w:r w:rsidRPr="008D3B45">
        <w:t xml:space="preserve">The head of service point must </w:t>
      </w:r>
      <w:r w:rsidR="001D1E86">
        <w:rPr>
          <w:rFonts w:hint="eastAsia"/>
        </w:rPr>
        <w:t>-</w:t>
      </w:r>
    </w:p>
    <w:p w14:paraId="66717495" w14:textId="234636F4" w:rsidR="00C9368E" w:rsidRDefault="00C9368E" w:rsidP="00C9368E">
      <w:pPr>
        <w:pStyle w:val="REG-Pa"/>
      </w:pPr>
    </w:p>
    <w:p w14:paraId="765737BE" w14:textId="3C35F18A" w:rsidR="00B1675E" w:rsidRDefault="00B1675E" w:rsidP="00B1675E">
      <w:pPr>
        <w:pStyle w:val="REG-Amend"/>
      </w:pPr>
      <w:r>
        <w:t>[The word “a” appears to have been omitted before the term “service point”.]</w:t>
      </w:r>
    </w:p>
    <w:p w14:paraId="57B6FA2B" w14:textId="77777777" w:rsidR="00B1675E" w:rsidRDefault="00B1675E" w:rsidP="00C9368E">
      <w:pPr>
        <w:pStyle w:val="REG-Pa"/>
      </w:pPr>
    </w:p>
    <w:p w14:paraId="6E926D71" w14:textId="1FBE6690" w:rsidR="008D3B45" w:rsidRPr="008D3B45" w:rsidRDefault="008D3B45" w:rsidP="00C9368E">
      <w:pPr>
        <w:pStyle w:val="REG-Pa"/>
      </w:pPr>
      <w:r w:rsidRPr="008D3B45">
        <w:t xml:space="preserve">(a) </w:t>
      </w:r>
      <w:r w:rsidR="00C9368E">
        <w:tab/>
      </w:r>
      <w:r w:rsidRPr="008D3B45">
        <w:t>convene an annual general meeting of users to take place on or before March each</w:t>
      </w:r>
      <w:r w:rsidR="00C9368E">
        <w:t xml:space="preserve"> </w:t>
      </w:r>
      <w:r w:rsidRPr="008D3B45">
        <w:t>year;</w:t>
      </w:r>
    </w:p>
    <w:p w14:paraId="6C487280" w14:textId="77777777" w:rsidR="00C9368E" w:rsidRDefault="00C9368E" w:rsidP="00C9368E">
      <w:pPr>
        <w:pStyle w:val="REG-Pa"/>
      </w:pPr>
    </w:p>
    <w:p w14:paraId="21885DE7" w14:textId="1576091E" w:rsidR="008D3B45" w:rsidRPr="008D3B45" w:rsidRDefault="008D3B45" w:rsidP="00C9368E">
      <w:pPr>
        <w:pStyle w:val="REG-Pa"/>
      </w:pPr>
      <w:r w:rsidRPr="008D3B45">
        <w:t xml:space="preserve">(b) </w:t>
      </w:r>
      <w:r w:rsidR="00C9368E">
        <w:tab/>
      </w:r>
      <w:r w:rsidRPr="008D3B45">
        <w:t>send written notices to all users 30 days before the annual general meeting takes</w:t>
      </w:r>
      <w:r w:rsidR="00C9368E">
        <w:t xml:space="preserve"> </w:t>
      </w:r>
      <w:r w:rsidRPr="008D3B45">
        <w:t>place.</w:t>
      </w:r>
    </w:p>
    <w:p w14:paraId="528B3D86" w14:textId="77777777" w:rsidR="00C9368E" w:rsidRDefault="00C9368E" w:rsidP="00C9368E">
      <w:pPr>
        <w:pStyle w:val="REG-P1"/>
      </w:pPr>
    </w:p>
    <w:p w14:paraId="6617D156" w14:textId="759E3CB1" w:rsidR="008D3B45" w:rsidRPr="008D3B45" w:rsidRDefault="008D3B45" w:rsidP="00C9368E">
      <w:pPr>
        <w:pStyle w:val="REG-P1"/>
      </w:pPr>
      <w:r w:rsidRPr="008D3B45">
        <w:t xml:space="preserve">(2) </w:t>
      </w:r>
      <w:r w:rsidR="00C9368E">
        <w:tab/>
      </w:r>
      <w:r w:rsidRPr="008D3B45">
        <w:t>The chairperson of the committee of a service point, or his or her deputy, presides</w:t>
      </w:r>
      <w:r w:rsidR="00C9368E">
        <w:t xml:space="preserve"> </w:t>
      </w:r>
      <w:r w:rsidRPr="008D3B45">
        <w:t>at the annual general meeting.</w:t>
      </w:r>
    </w:p>
    <w:p w14:paraId="3AC6C74E" w14:textId="6F61032C" w:rsidR="008D3B45" w:rsidRPr="008D3B45" w:rsidRDefault="008D3B45" w:rsidP="00C9368E">
      <w:pPr>
        <w:pStyle w:val="REG-P1"/>
      </w:pPr>
    </w:p>
    <w:p w14:paraId="7551E9B8" w14:textId="7AFF587F" w:rsidR="008D3B45" w:rsidRDefault="008D3B45" w:rsidP="00C9368E">
      <w:pPr>
        <w:pStyle w:val="REG-P1"/>
      </w:pPr>
      <w:r w:rsidRPr="008D3B45">
        <w:lastRenderedPageBreak/>
        <w:t xml:space="preserve">(3) </w:t>
      </w:r>
      <w:r w:rsidR="00C9368E">
        <w:tab/>
      </w:r>
      <w:r w:rsidRPr="008D3B45">
        <w:t>The majority of the users of the service point present form a quorum for the holding</w:t>
      </w:r>
      <w:r w:rsidR="00C9368E">
        <w:t xml:space="preserve"> </w:t>
      </w:r>
      <w:r w:rsidRPr="008D3B45">
        <w:t>of an annual general meeting.</w:t>
      </w:r>
    </w:p>
    <w:p w14:paraId="30F2F806" w14:textId="77777777" w:rsidR="00C9368E" w:rsidRPr="008D3B45" w:rsidRDefault="00C9368E" w:rsidP="00C9368E">
      <w:pPr>
        <w:pStyle w:val="REG-P1"/>
      </w:pPr>
    </w:p>
    <w:p w14:paraId="5F832AA0" w14:textId="1D6791A6" w:rsidR="008D3B45" w:rsidRDefault="008D3B45" w:rsidP="00C9368E">
      <w:pPr>
        <w:pStyle w:val="REG-P1"/>
      </w:pPr>
      <w:r w:rsidRPr="008D3B45">
        <w:t xml:space="preserve">(4) </w:t>
      </w:r>
      <w:r w:rsidR="00C9368E">
        <w:tab/>
      </w:r>
      <w:r w:rsidRPr="008D3B45">
        <w:t>If the quorum required is not present at the meeting convened in terms of this</w:t>
      </w:r>
      <w:r w:rsidR="00C9368E">
        <w:t xml:space="preserve"> </w:t>
      </w:r>
      <w:r w:rsidRPr="008D3B45">
        <w:t>regulation, the secretary of the committee of a service point must convene a second meeting within</w:t>
      </w:r>
      <w:r w:rsidR="00C9368E">
        <w:t xml:space="preserve"> </w:t>
      </w:r>
      <w:r w:rsidRPr="008D3B45">
        <w:t>30 days, and if the required quorum is still not present at the second meeting, the users present forms</w:t>
      </w:r>
      <w:r w:rsidR="00C9368E">
        <w:t xml:space="preserve"> </w:t>
      </w:r>
      <w:r w:rsidRPr="008D3B45">
        <w:t>a quorum.</w:t>
      </w:r>
    </w:p>
    <w:p w14:paraId="294B5516" w14:textId="77777777" w:rsidR="00C9368E" w:rsidRPr="008D3B45" w:rsidRDefault="00C9368E" w:rsidP="00C9368E">
      <w:pPr>
        <w:pStyle w:val="REG-P1"/>
      </w:pPr>
    </w:p>
    <w:p w14:paraId="460733B6" w14:textId="711CBAC2" w:rsidR="008D3B45" w:rsidRPr="008D3B45" w:rsidRDefault="008D3B45" w:rsidP="00C9368E">
      <w:pPr>
        <w:pStyle w:val="REG-P1"/>
      </w:pPr>
      <w:r w:rsidRPr="008D3B45">
        <w:t xml:space="preserve">(5) </w:t>
      </w:r>
      <w:r w:rsidR="00C9368E">
        <w:tab/>
      </w:r>
      <w:r w:rsidRPr="008D3B45">
        <w:t xml:space="preserve">The head of a service point must </w:t>
      </w:r>
      <w:r w:rsidR="001D1E86">
        <w:rPr>
          <w:rFonts w:hint="eastAsia"/>
        </w:rPr>
        <w:t>-</w:t>
      </w:r>
    </w:p>
    <w:p w14:paraId="74C5BE19" w14:textId="77777777" w:rsidR="00C9368E" w:rsidRDefault="00C9368E" w:rsidP="00C9368E">
      <w:pPr>
        <w:pStyle w:val="REG-Pa"/>
      </w:pPr>
    </w:p>
    <w:p w14:paraId="46175D67" w14:textId="4F2022F8" w:rsidR="008D3B45" w:rsidRDefault="008D3B45" w:rsidP="00C9368E">
      <w:pPr>
        <w:pStyle w:val="REG-Pa"/>
      </w:pPr>
      <w:r w:rsidRPr="008D3B45">
        <w:t xml:space="preserve">(a) </w:t>
      </w:r>
      <w:r w:rsidR="00C9368E">
        <w:tab/>
      </w:r>
      <w:r w:rsidRPr="008D3B45">
        <w:t>submit a report on the activities of the service point for the previous year at the</w:t>
      </w:r>
      <w:r w:rsidR="00C9368E">
        <w:t xml:space="preserve"> </w:t>
      </w:r>
      <w:r w:rsidRPr="008D3B45">
        <w:t>annual general meeting;</w:t>
      </w:r>
    </w:p>
    <w:p w14:paraId="1EEA5984" w14:textId="77777777" w:rsidR="00C9368E" w:rsidRPr="008D3B45" w:rsidRDefault="00C9368E" w:rsidP="00C9368E">
      <w:pPr>
        <w:pStyle w:val="REG-Pa"/>
      </w:pPr>
    </w:p>
    <w:p w14:paraId="51847087" w14:textId="3933695D" w:rsidR="008D3B45" w:rsidRDefault="008D3B45" w:rsidP="00C9368E">
      <w:pPr>
        <w:pStyle w:val="REG-Pa"/>
      </w:pPr>
      <w:r w:rsidRPr="008D3B45">
        <w:t xml:space="preserve">(b) </w:t>
      </w:r>
      <w:r w:rsidR="00C9368E">
        <w:tab/>
      </w:r>
      <w:r w:rsidRPr="008D3B45">
        <w:t>lay the financial report and the income and expenditure estimate before the annual</w:t>
      </w:r>
      <w:r w:rsidR="00C9368E">
        <w:t xml:space="preserve"> </w:t>
      </w:r>
      <w:r w:rsidRPr="008D3B45">
        <w:t>general meeting as approved by the committee of a service point in terms of</w:t>
      </w:r>
      <w:r w:rsidR="00C9368E">
        <w:t xml:space="preserve"> </w:t>
      </w:r>
      <w:r w:rsidRPr="008D3B45">
        <w:t>regulation 35.</w:t>
      </w:r>
    </w:p>
    <w:p w14:paraId="045DF1B3" w14:textId="77777777" w:rsidR="00C9368E" w:rsidRPr="008D3B45" w:rsidRDefault="00C9368E" w:rsidP="008D3B45">
      <w:pPr>
        <w:pStyle w:val="REG-P0"/>
      </w:pPr>
    </w:p>
    <w:p w14:paraId="46F75A81" w14:textId="27A398E1" w:rsidR="008D3B45" w:rsidRDefault="008D3B45" w:rsidP="00C9368E">
      <w:pPr>
        <w:pStyle w:val="REG-P1"/>
      </w:pPr>
      <w:r w:rsidRPr="008D3B45">
        <w:t xml:space="preserve">(6) </w:t>
      </w:r>
      <w:r w:rsidR="00C9368E">
        <w:tab/>
      </w:r>
      <w:r w:rsidRPr="008D3B45">
        <w:t>The election of four members of the committee referred to in regulation 31(2)(a)</w:t>
      </w:r>
      <w:r w:rsidR="00C9368E">
        <w:t xml:space="preserve"> </w:t>
      </w:r>
      <w:r w:rsidRPr="008D3B45">
        <w:t>must be conducted at the annual general meeting, and members must be elected by users present</w:t>
      </w:r>
      <w:r w:rsidR="00C9368E">
        <w:t xml:space="preserve"> </w:t>
      </w:r>
      <w:r w:rsidRPr="008D3B45">
        <w:t>and on the basis of written nominations, and by secret ballot.</w:t>
      </w:r>
    </w:p>
    <w:p w14:paraId="4A2CAAB5" w14:textId="77777777" w:rsidR="00C9368E" w:rsidRPr="008D3B45" w:rsidRDefault="00C9368E" w:rsidP="00C9368E">
      <w:pPr>
        <w:pStyle w:val="REG-P1"/>
      </w:pPr>
    </w:p>
    <w:p w14:paraId="35ADC996" w14:textId="235F0557" w:rsidR="008D3B45" w:rsidRDefault="008D3B45" w:rsidP="00C9368E">
      <w:pPr>
        <w:pStyle w:val="REG-P1"/>
      </w:pPr>
      <w:r w:rsidRPr="008D3B45">
        <w:t xml:space="preserve">(7) </w:t>
      </w:r>
      <w:r w:rsidR="00C9368E">
        <w:tab/>
      </w:r>
      <w:r w:rsidRPr="008D3B45">
        <w:t>The head of a service point must within seven days after the election of members</w:t>
      </w:r>
      <w:r w:rsidR="00C9368E">
        <w:t xml:space="preserve"> </w:t>
      </w:r>
      <w:r w:rsidRPr="008D3B45">
        <w:t>inform the Executive Director in writing of the names and addresses of the persons so elected.</w:t>
      </w:r>
    </w:p>
    <w:p w14:paraId="720800DC" w14:textId="77777777" w:rsidR="00C9368E" w:rsidRPr="008D3B45" w:rsidRDefault="00C9368E" w:rsidP="008D3B45">
      <w:pPr>
        <w:pStyle w:val="REG-P0"/>
      </w:pPr>
    </w:p>
    <w:p w14:paraId="671B4001" w14:textId="77777777" w:rsidR="008D3B45" w:rsidRPr="008D3B45" w:rsidRDefault="008D3B45" w:rsidP="008D3B45">
      <w:pPr>
        <w:pStyle w:val="REG-P0"/>
        <w:rPr>
          <w:b/>
          <w:bCs/>
        </w:rPr>
      </w:pPr>
      <w:r w:rsidRPr="008D3B45">
        <w:rPr>
          <w:b/>
          <w:bCs/>
        </w:rPr>
        <w:t>Service point development fund</w:t>
      </w:r>
    </w:p>
    <w:p w14:paraId="4268FABF" w14:textId="77777777" w:rsidR="00C9368E" w:rsidRDefault="00C9368E" w:rsidP="008D3B45">
      <w:pPr>
        <w:pStyle w:val="REG-P0"/>
        <w:rPr>
          <w:b/>
          <w:bCs/>
        </w:rPr>
      </w:pPr>
    </w:p>
    <w:p w14:paraId="31B4A292" w14:textId="0B837790" w:rsidR="008D3B45" w:rsidRPr="008D3B45" w:rsidRDefault="008D3B45" w:rsidP="00C9368E">
      <w:pPr>
        <w:pStyle w:val="REG-P1"/>
      </w:pPr>
      <w:r w:rsidRPr="008D3B45">
        <w:rPr>
          <w:b/>
          <w:bCs/>
        </w:rPr>
        <w:t xml:space="preserve">34. </w:t>
      </w:r>
      <w:r w:rsidR="00C9368E">
        <w:rPr>
          <w:b/>
          <w:bCs/>
        </w:rPr>
        <w:tab/>
      </w:r>
      <w:r w:rsidRPr="008D3B45">
        <w:t xml:space="preserve">(1) </w:t>
      </w:r>
      <w:r w:rsidR="00C9368E">
        <w:tab/>
      </w:r>
      <w:r w:rsidRPr="008D3B45">
        <w:t>A committee of a service point must establish and maintain a service point</w:t>
      </w:r>
      <w:r w:rsidR="00C9368E">
        <w:t xml:space="preserve"> </w:t>
      </w:r>
      <w:r w:rsidRPr="008D3B45">
        <w:t>development fund for the service point.</w:t>
      </w:r>
    </w:p>
    <w:p w14:paraId="51524E88" w14:textId="77777777" w:rsidR="00C9368E" w:rsidRDefault="00C9368E" w:rsidP="00C9368E">
      <w:pPr>
        <w:pStyle w:val="REG-P1"/>
      </w:pPr>
    </w:p>
    <w:p w14:paraId="1D09BE65" w14:textId="6796CB07" w:rsidR="008D3B45" w:rsidRDefault="008D3B45" w:rsidP="00C9368E">
      <w:pPr>
        <w:pStyle w:val="REG-P1"/>
      </w:pPr>
      <w:r w:rsidRPr="008D3B45">
        <w:t xml:space="preserve">(2) </w:t>
      </w:r>
      <w:r w:rsidR="00C9368E">
        <w:tab/>
      </w:r>
      <w:r w:rsidRPr="008D3B45">
        <w:t>A fund established for a service point before the date of commencement of these</w:t>
      </w:r>
      <w:r w:rsidR="00C9368E">
        <w:t xml:space="preserve"> </w:t>
      </w:r>
      <w:r w:rsidRPr="008D3B45">
        <w:t>regulations is deemed to have been established in terms of this regulation and is subject to these</w:t>
      </w:r>
      <w:r w:rsidR="00C9368E">
        <w:t xml:space="preserve"> </w:t>
      </w:r>
      <w:r w:rsidRPr="008D3B45">
        <w:t>regulations.</w:t>
      </w:r>
    </w:p>
    <w:p w14:paraId="1EF7B066" w14:textId="77777777" w:rsidR="00C9368E" w:rsidRPr="008D3B45" w:rsidRDefault="00C9368E" w:rsidP="00C9368E">
      <w:pPr>
        <w:pStyle w:val="REG-P1"/>
      </w:pPr>
    </w:p>
    <w:p w14:paraId="19D9FD37" w14:textId="70F51421" w:rsidR="008D3B45" w:rsidRPr="008D3B45" w:rsidRDefault="008D3B45" w:rsidP="00C9368E">
      <w:pPr>
        <w:pStyle w:val="REG-P1"/>
      </w:pPr>
      <w:r w:rsidRPr="008D3B45">
        <w:t xml:space="preserve">(3) </w:t>
      </w:r>
      <w:r w:rsidR="00C9368E">
        <w:tab/>
      </w:r>
      <w:r w:rsidRPr="008D3B45">
        <w:t xml:space="preserve">A service point development fund consists of </w:t>
      </w:r>
      <w:r w:rsidR="001D1E86">
        <w:rPr>
          <w:rFonts w:hint="eastAsia"/>
        </w:rPr>
        <w:t>-</w:t>
      </w:r>
    </w:p>
    <w:p w14:paraId="7A458914" w14:textId="77777777" w:rsidR="00C9368E" w:rsidRDefault="00C9368E" w:rsidP="00C9368E">
      <w:pPr>
        <w:pStyle w:val="REG-Pa"/>
      </w:pPr>
    </w:p>
    <w:p w14:paraId="5AD3D642" w14:textId="55FD8789" w:rsidR="008D3B45" w:rsidRPr="008D3B45" w:rsidRDefault="008D3B45" w:rsidP="00C9368E">
      <w:pPr>
        <w:pStyle w:val="REG-Pa"/>
      </w:pPr>
      <w:r w:rsidRPr="008D3B45">
        <w:t xml:space="preserve">(a) </w:t>
      </w:r>
      <w:r w:rsidR="00C9368E">
        <w:tab/>
      </w:r>
      <w:r w:rsidRPr="008D3B45">
        <w:t>monies appropriated by Parliament for the purpose of the fund;</w:t>
      </w:r>
    </w:p>
    <w:p w14:paraId="4D5A416F" w14:textId="77777777" w:rsidR="00C9368E" w:rsidRDefault="00C9368E" w:rsidP="00C9368E">
      <w:pPr>
        <w:pStyle w:val="REG-Pa"/>
      </w:pPr>
    </w:p>
    <w:p w14:paraId="0BCF936C" w14:textId="2C016A5D" w:rsidR="008D3B45" w:rsidRPr="008D3B45" w:rsidRDefault="008D3B45" w:rsidP="00C9368E">
      <w:pPr>
        <w:pStyle w:val="REG-Pa"/>
      </w:pPr>
      <w:r w:rsidRPr="008D3B45">
        <w:t xml:space="preserve">(b) </w:t>
      </w:r>
      <w:r w:rsidR="00C9368E">
        <w:tab/>
      </w:r>
      <w:r w:rsidRPr="008D3B45">
        <w:t>fees and fines determined in accordance with regulation 31;</w:t>
      </w:r>
    </w:p>
    <w:p w14:paraId="070BE512" w14:textId="77777777" w:rsidR="00C9368E" w:rsidRDefault="00C9368E" w:rsidP="00C9368E">
      <w:pPr>
        <w:pStyle w:val="REG-Pa"/>
      </w:pPr>
    </w:p>
    <w:p w14:paraId="355749DC" w14:textId="78B9B2C3" w:rsidR="008D3B45" w:rsidRPr="008D3B45" w:rsidRDefault="008D3B45" w:rsidP="00C9368E">
      <w:pPr>
        <w:pStyle w:val="REG-Pa"/>
      </w:pPr>
      <w:r w:rsidRPr="008D3B45">
        <w:t xml:space="preserve">(c) </w:t>
      </w:r>
      <w:r w:rsidR="00C9368E">
        <w:tab/>
      </w:r>
      <w:r w:rsidRPr="008D3B45">
        <w:t>donations and grants from other sources; and</w:t>
      </w:r>
    </w:p>
    <w:p w14:paraId="6CA3FE39" w14:textId="77777777" w:rsidR="00C9368E" w:rsidRDefault="00C9368E" w:rsidP="00C9368E">
      <w:pPr>
        <w:pStyle w:val="REG-Pa"/>
      </w:pPr>
    </w:p>
    <w:p w14:paraId="70B95C87" w14:textId="1655978F" w:rsidR="008D3B45" w:rsidRPr="008D3B45" w:rsidRDefault="008D3B45" w:rsidP="00C9368E">
      <w:pPr>
        <w:pStyle w:val="REG-Pa"/>
      </w:pPr>
      <w:r w:rsidRPr="008D3B45">
        <w:t xml:space="preserve">(d) </w:t>
      </w:r>
      <w:r w:rsidR="00C9368E">
        <w:tab/>
      </w:r>
      <w:r w:rsidRPr="008D3B45">
        <w:t>proceeds from fundraising events such as bazaars, entertainment or cultural events.</w:t>
      </w:r>
    </w:p>
    <w:p w14:paraId="29BF7F24" w14:textId="77777777" w:rsidR="00C9368E" w:rsidRDefault="00C9368E" w:rsidP="008D3B45">
      <w:pPr>
        <w:pStyle w:val="REG-P0"/>
      </w:pPr>
    </w:p>
    <w:p w14:paraId="121F9E8F" w14:textId="64BC6019" w:rsidR="008D3B45" w:rsidRPr="008D3B45" w:rsidRDefault="008D3B45" w:rsidP="00C9368E">
      <w:pPr>
        <w:pStyle w:val="REG-P1"/>
      </w:pPr>
      <w:r w:rsidRPr="008D3B45">
        <w:t xml:space="preserve">(4) </w:t>
      </w:r>
      <w:r w:rsidR="00C9368E">
        <w:tab/>
      </w:r>
      <w:r w:rsidRPr="008D3B45">
        <w:t xml:space="preserve">The head of a service point must </w:t>
      </w:r>
      <w:r w:rsidR="001D1E86">
        <w:rPr>
          <w:rFonts w:hint="eastAsia"/>
        </w:rPr>
        <w:t>-</w:t>
      </w:r>
    </w:p>
    <w:p w14:paraId="2800E256" w14:textId="77777777" w:rsidR="00C9368E" w:rsidRDefault="00C9368E" w:rsidP="00C9368E">
      <w:pPr>
        <w:pStyle w:val="REG-Pa"/>
      </w:pPr>
    </w:p>
    <w:p w14:paraId="7A4444E4" w14:textId="6710FBDE" w:rsidR="008D3B45" w:rsidRDefault="008D3B45" w:rsidP="00C9368E">
      <w:pPr>
        <w:pStyle w:val="REG-Pa"/>
      </w:pPr>
      <w:r w:rsidRPr="008D3B45">
        <w:t xml:space="preserve">(a) </w:t>
      </w:r>
      <w:r w:rsidR="00C9368E">
        <w:tab/>
      </w:r>
      <w:r w:rsidRPr="008D3B45">
        <w:t>keep books of account for all transactions of the service point development fund;</w:t>
      </w:r>
      <w:r w:rsidR="00C9368E">
        <w:t xml:space="preserve"> </w:t>
      </w:r>
      <w:r w:rsidRPr="008D3B45">
        <w:t>and</w:t>
      </w:r>
    </w:p>
    <w:p w14:paraId="119B67B7" w14:textId="77777777" w:rsidR="00C9368E" w:rsidRPr="008D3B45" w:rsidRDefault="00C9368E" w:rsidP="00C9368E">
      <w:pPr>
        <w:pStyle w:val="REG-Pa"/>
      </w:pPr>
    </w:p>
    <w:p w14:paraId="2813CA34" w14:textId="5464E1A9" w:rsidR="008D3B45" w:rsidRPr="008D3B45" w:rsidRDefault="008D3B45" w:rsidP="00C9368E">
      <w:pPr>
        <w:pStyle w:val="REG-Pa"/>
      </w:pPr>
      <w:r w:rsidRPr="008D3B45">
        <w:t xml:space="preserve">(b) </w:t>
      </w:r>
      <w:r w:rsidR="00C9368E">
        <w:tab/>
      </w:r>
      <w:r w:rsidRPr="008D3B45">
        <w:t xml:space="preserve">annually cause financial statements </w:t>
      </w:r>
      <w:r w:rsidR="001D1E86">
        <w:rPr>
          <w:rFonts w:hint="eastAsia"/>
        </w:rPr>
        <w:t>-</w:t>
      </w:r>
    </w:p>
    <w:p w14:paraId="0450BC99" w14:textId="77777777" w:rsidR="00C9368E" w:rsidRDefault="00C9368E" w:rsidP="00C9368E">
      <w:pPr>
        <w:pStyle w:val="REG-Pi"/>
      </w:pPr>
    </w:p>
    <w:p w14:paraId="1A40EB9C" w14:textId="65CA793A" w:rsidR="008D3B45" w:rsidRDefault="008D3B45" w:rsidP="00C9368E">
      <w:pPr>
        <w:pStyle w:val="REG-Pi"/>
      </w:pPr>
      <w:r w:rsidRPr="008D3B45">
        <w:t xml:space="preserve">(i) </w:t>
      </w:r>
      <w:r w:rsidR="00C9368E">
        <w:tab/>
      </w:r>
      <w:r w:rsidRPr="008D3B45">
        <w:t>to be prepared in the format determined by the Executive Director; and</w:t>
      </w:r>
    </w:p>
    <w:p w14:paraId="23998335" w14:textId="77777777" w:rsidR="00C9368E" w:rsidRPr="008D3B45" w:rsidRDefault="00C9368E" w:rsidP="00C9368E">
      <w:pPr>
        <w:pStyle w:val="REG-Pi"/>
      </w:pPr>
    </w:p>
    <w:p w14:paraId="31CE2847" w14:textId="0A516109" w:rsidR="008D3B45" w:rsidRDefault="008D3B45" w:rsidP="00C9368E">
      <w:pPr>
        <w:pStyle w:val="REG-Pi"/>
      </w:pPr>
      <w:r w:rsidRPr="008D3B45">
        <w:lastRenderedPageBreak/>
        <w:t xml:space="preserve">(ii) </w:t>
      </w:r>
      <w:r w:rsidR="00C9368E">
        <w:tab/>
      </w:r>
      <w:r w:rsidRPr="008D3B45">
        <w:t>to be submitted to the committee of the service point for discussion and</w:t>
      </w:r>
      <w:r w:rsidR="00C9368E">
        <w:t xml:space="preserve"> </w:t>
      </w:r>
      <w:r w:rsidRPr="008D3B45">
        <w:t>approval, before it is laid before the annual general meeting of users.</w:t>
      </w:r>
    </w:p>
    <w:p w14:paraId="6F044EEA" w14:textId="77777777" w:rsidR="00C9368E" w:rsidRPr="008D3B45" w:rsidRDefault="00C9368E" w:rsidP="00C9368E">
      <w:pPr>
        <w:pStyle w:val="REG-Pi"/>
      </w:pPr>
    </w:p>
    <w:p w14:paraId="0973E899" w14:textId="3ECAD550" w:rsidR="008D3B45" w:rsidRDefault="008D3B45" w:rsidP="00C9368E">
      <w:pPr>
        <w:pStyle w:val="REG-P1"/>
      </w:pPr>
      <w:r w:rsidRPr="008D3B45">
        <w:t xml:space="preserve">(5) </w:t>
      </w:r>
      <w:r w:rsidR="00C9368E">
        <w:tab/>
      </w:r>
      <w:r w:rsidRPr="008D3B45">
        <w:t>Receipts are issued immediately for all income received, and monies so received</w:t>
      </w:r>
      <w:r w:rsidR="00C9368E">
        <w:t xml:space="preserve"> </w:t>
      </w:r>
      <w:r w:rsidRPr="008D3B45">
        <w:t>are paid into a bank or post office savings account of the service point within two working days of</w:t>
      </w:r>
      <w:r w:rsidR="00C9368E">
        <w:t xml:space="preserve"> </w:t>
      </w:r>
      <w:r w:rsidRPr="008D3B45">
        <w:t>receipt.</w:t>
      </w:r>
    </w:p>
    <w:p w14:paraId="06662B3E" w14:textId="77777777" w:rsidR="00C9368E" w:rsidRPr="008D3B45" w:rsidRDefault="00C9368E" w:rsidP="00C9368E">
      <w:pPr>
        <w:pStyle w:val="REG-P1"/>
      </w:pPr>
    </w:p>
    <w:p w14:paraId="605781E2" w14:textId="4BE1D686" w:rsidR="008D3B45" w:rsidRDefault="008D3B45" w:rsidP="00C9368E">
      <w:pPr>
        <w:pStyle w:val="REG-P1"/>
      </w:pPr>
      <w:r w:rsidRPr="008D3B45">
        <w:t xml:space="preserve">(6) </w:t>
      </w:r>
      <w:r w:rsidR="00C9368E">
        <w:tab/>
      </w:r>
      <w:r w:rsidRPr="008D3B45">
        <w:t>The Executive Director may in writing require a service point to pay from its</w:t>
      </w:r>
      <w:r w:rsidR="00C9368E">
        <w:t xml:space="preserve"> </w:t>
      </w:r>
      <w:r w:rsidRPr="008D3B45">
        <w:t>development fund for the purchase of specified goods and services, including telecommunication,</w:t>
      </w:r>
      <w:r w:rsidR="00C9368E">
        <w:t xml:space="preserve"> </w:t>
      </w:r>
      <w:r w:rsidRPr="008D3B45">
        <w:t>photocopying and the maintenance of equipment.</w:t>
      </w:r>
    </w:p>
    <w:p w14:paraId="31EF9DFC" w14:textId="77777777" w:rsidR="00C9368E" w:rsidRPr="008D3B45" w:rsidRDefault="00C9368E" w:rsidP="00C9368E">
      <w:pPr>
        <w:pStyle w:val="REG-P1"/>
      </w:pPr>
    </w:p>
    <w:p w14:paraId="0A6E903D" w14:textId="2CDD800D" w:rsidR="008D3B45" w:rsidRDefault="008D3B45" w:rsidP="00C9368E">
      <w:pPr>
        <w:pStyle w:val="REG-P1"/>
      </w:pPr>
      <w:r w:rsidRPr="008D3B45">
        <w:t xml:space="preserve">(7) </w:t>
      </w:r>
      <w:r w:rsidR="00C9368E">
        <w:tab/>
      </w:r>
      <w:r w:rsidRPr="008D3B45">
        <w:t>The Executive Director must, after consultation with the head of the service point,</w:t>
      </w:r>
      <w:r w:rsidR="00C9368E">
        <w:t xml:space="preserve"> </w:t>
      </w:r>
      <w:r w:rsidRPr="008D3B45">
        <w:t>appoint an auditor to annually audit the accounts of the service point at the expense of the service</w:t>
      </w:r>
      <w:r w:rsidR="00C9368E">
        <w:t xml:space="preserve"> </w:t>
      </w:r>
      <w:r w:rsidRPr="008D3B45">
        <w:t>point.</w:t>
      </w:r>
    </w:p>
    <w:p w14:paraId="48863D93" w14:textId="77777777" w:rsidR="00C9368E" w:rsidRPr="008D3B45" w:rsidRDefault="00C9368E" w:rsidP="00C9368E">
      <w:pPr>
        <w:pStyle w:val="REG-P1"/>
      </w:pPr>
    </w:p>
    <w:p w14:paraId="4EA03BDE" w14:textId="294A4D9B" w:rsidR="008D3B45" w:rsidRDefault="008D3B45" w:rsidP="00C9368E">
      <w:pPr>
        <w:pStyle w:val="REG-P1"/>
      </w:pPr>
      <w:r w:rsidRPr="008D3B45">
        <w:t xml:space="preserve">(8) </w:t>
      </w:r>
      <w:r w:rsidR="00C9368E">
        <w:tab/>
      </w:r>
      <w:r w:rsidRPr="008D3B45">
        <w:t>The financial year of a service point ends on 31 March in each year.</w:t>
      </w:r>
    </w:p>
    <w:p w14:paraId="228FF912" w14:textId="77777777" w:rsidR="00C9368E" w:rsidRPr="008D3B45" w:rsidRDefault="00C9368E" w:rsidP="00C9368E">
      <w:pPr>
        <w:pStyle w:val="REG-P1"/>
      </w:pPr>
    </w:p>
    <w:p w14:paraId="5EB7B155" w14:textId="08DA92D2" w:rsidR="008D3B45" w:rsidRPr="008D3B45" w:rsidRDefault="008D3B45" w:rsidP="00C9368E">
      <w:pPr>
        <w:pStyle w:val="REG-P1"/>
      </w:pPr>
      <w:r w:rsidRPr="008D3B45">
        <w:t xml:space="preserve">(9) </w:t>
      </w:r>
      <w:r w:rsidR="00C9368E">
        <w:tab/>
      </w:r>
      <w:r w:rsidRPr="008D3B45">
        <w:t>The head of a service point, with the concurrence of the treasurer of the committee</w:t>
      </w:r>
      <w:r w:rsidR="00C9368E">
        <w:t xml:space="preserve"> </w:t>
      </w:r>
      <w:r w:rsidRPr="008D3B45">
        <w:t xml:space="preserve">of a service point, must </w:t>
      </w:r>
      <w:r w:rsidR="001D1E86">
        <w:rPr>
          <w:rFonts w:hint="eastAsia"/>
        </w:rPr>
        <w:t>-</w:t>
      </w:r>
    </w:p>
    <w:p w14:paraId="185CE092" w14:textId="77777777" w:rsidR="00C9368E" w:rsidRDefault="00C9368E" w:rsidP="00C9368E">
      <w:pPr>
        <w:pStyle w:val="REG-Pa"/>
      </w:pPr>
    </w:p>
    <w:p w14:paraId="4C8D4545" w14:textId="45B6FEE1" w:rsidR="008D3B45" w:rsidRPr="008D3B45" w:rsidRDefault="008D3B45" w:rsidP="00C9368E">
      <w:pPr>
        <w:pStyle w:val="REG-Pa"/>
      </w:pPr>
      <w:r w:rsidRPr="008D3B45">
        <w:t xml:space="preserve">(a) </w:t>
      </w:r>
      <w:r w:rsidR="00C9368E">
        <w:tab/>
      </w:r>
      <w:r w:rsidRPr="008D3B45">
        <w:t>draft an annual budget for the service point based on an estimation of income and</w:t>
      </w:r>
      <w:r w:rsidR="00C9368E">
        <w:t xml:space="preserve"> </w:t>
      </w:r>
      <w:r w:rsidRPr="008D3B45">
        <w:t>expenditure of the service in a particular year;</w:t>
      </w:r>
    </w:p>
    <w:p w14:paraId="7C5B482A" w14:textId="77777777" w:rsidR="00C9368E" w:rsidRDefault="00C9368E" w:rsidP="00C9368E">
      <w:pPr>
        <w:pStyle w:val="REG-Pa"/>
      </w:pPr>
    </w:p>
    <w:p w14:paraId="48895112" w14:textId="6074CFF8" w:rsidR="008D3B45" w:rsidRPr="008D3B45" w:rsidRDefault="008D3B45" w:rsidP="00C9368E">
      <w:pPr>
        <w:pStyle w:val="REG-Pa"/>
      </w:pPr>
      <w:r w:rsidRPr="008D3B45">
        <w:t xml:space="preserve">(b) </w:t>
      </w:r>
      <w:r w:rsidR="00C9368E">
        <w:tab/>
      </w:r>
      <w:r w:rsidRPr="008D3B45">
        <w:t>consider the financial and other support that the State is able to provide to the</w:t>
      </w:r>
      <w:r w:rsidR="00C9368E">
        <w:t xml:space="preserve"> </w:t>
      </w:r>
      <w:r w:rsidRPr="008D3B45">
        <w:t>service point through the national budget; and</w:t>
      </w:r>
    </w:p>
    <w:p w14:paraId="685B7CF3" w14:textId="77777777" w:rsidR="00C9368E" w:rsidRDefault="00C9368E" w:rsidP="00C9368E">
      <w:pPr>
        <w:pStyle w:val="REG-Pa"/>
      </w:pPr>
    </w:p>
    <w:p w14:paraId="0140DA43" w14:textId="3A83AB9D" w:rsidR="008D3B45" w:rsidRDefault="008D3B45" w:rsidP="00C9368E">
      <w:pPr>
        <w:pStyle w:val="REG-Pa"/>
      </w:pPr>
      <w:r w:rsidRPr="008D3B45">
        <w:t xml:space="preserve">(c) </w:t>
      </w:r>
      <w:r w:rsidR="00C9368E">
        <w:tab/>
      </w:r>
      <w:r w:rsidRPr="008D3B45">
        <w:t>submit the budget to the committee of the service point for discussion and approval</w:t>
      </w:r>
      <w:r w:rsidR="00C9368E">
        <w:t xml:space="preserve"> </w:t>
      </w:r>
      <w:r w:rsidRPr="008D3B45">
        <w:t>before it is laid before the annual general meeting of users for final approval.</w:t>
      </w:r>
    </w:p>
    <w:p w14:paraId="71E2E414" w14:textId="77777777" w:rsidR="00C9368E" w:rsidRPr="008D3B45" w:rsidRDefault="00C9368E" w:rsidP="008D3B45">
      <w:pPr>
        <w:pStyle w:val="REG-P0"/>
      </w:pPr>
    </w:p>
    <w:p w14:paraId="4879ABDF" w14:textId="375E97C4" w:rsidR="008D3B45" w:rsidRPr="008D3B45" w:rsidRDefault="008D3B45" w:rsidP="00127C75">
      <w:pPr>
        <w:pStyle w:val="REG-P1"/>
      </w:pPr>
      <w:r w:rsidRPr="008D3B45">
        <w:t xml:space="preserve">(10) </w:t>
      </w:r>
      <w:r w:rsidR="00C9368E">
        <w:tab/>
      </w:r>
      <w:r w:rsidRPr="008D3B45">
        <w:t>The head of a service point must, not later than July each year, forward to the</w:t>
      </w:r>
      <w:r w:rsidR="00C9368E">
        <w:t xml:space="preserve"> </w:t>
      </w:r>
      <w:r w:rsidRPr="008D3B45">
        <w:t>Executive Director, the annual financial statements of the service point development fund, approved</w:t>
      </w:r>
      <w:r w:rsidR="00C9368E">
        <w:t xml:space="preserve"> </w:t>
      </w:r>
      <w:r w:rsidRPr="008D3B45">
        <w:t>by the committee and the annual general meeting of users.</w:t>
      </w:r>
    </w:p>
    <w:p w14:paraId="279A59AB" w14:textId="77777777" w:rsidR="00127C75" w:rsidRDefault="00127C75" w:rsidP="00127C75">
      <w:pPr>
        <w:pStyle w:val="REG-P1"/>
      </w:pPr>
    </w:p>
    <w:p w14:paraId="28CC1484" w14:textId="4344205D" w:rsidR="008D3B45" w:rsidRPr="008D3B45" w:rsidRDefault="008D3B45" w:rsidP="00127C75">
      <w:pPr>
        <w:pStyle w:val="REG-P1"/>
      </w:pPr>
      <w:r w:rsidRPr="008D3B45">
        <w:t xml:space="preserve">(11) </w:t>
      </w:r>
      <w:r w:rsidR="00C9368E">
        <w:tab/>
      </w:r>
      <w:r w:rsidRPr="008D3B45">
        <w:t>The Executive Director may at any time cause an inspection or audit of the financial</w:t>
      </w:r>
      <w:r w:rsidR="00C9368E">
        <w:t xml:space="preserve"> </w:t>
      </w:r>
      <w:r w:rsidRPr="008D3B45">
        <w:t>records and accounts of a service point to be carried out.</w:t>
      </w:r>
    </w:p>
    <w:p w14:paraId="3025A725" w14:textId="77777777" w:rsidR="00127C75" w:rsidRDefault="00127C75" w:rsidP="00127C75">
      <w:pPr>
        <w:pStyle w:val="REG-P1"/>
      </w:pPr>
    </w:p>
    <w:p w14:paraId="6067BEB8" w14:textId="512FC1AB" w:rsidR="008D3B45" w:rsidRPr="008D3B45" w:rsidRDefault="008D3B45" w:rsidP="00127C75">
      <w:pPr>
        <w:pStyle w:val="REG-P1"/>
      </w:pPr>
      <w:r w:rsidRPr="008D3B45">
        <w:t xml:space="preserve">(12) </w:t>
      </w:r>
      <w:r w:rsidR="00C9368E">
        <w:tab/>
      </w:r>
      <w:r w:rsidRPr="008D3B45">
        <w:t>Subject to the control of a committee of the service point, the ownership of monies</w:t>
      </w:r>
      <w:r w:rsidR="00C9368E">
        <w:t xml:space="preserve"> </w:t>
      </w:r>
      <w:r w:rsidRPr="008D3B45">
        <w:t>of a service point development fund, as well as any property, stores or equipment purchased with</w:t>
      </w:r>
      <w:r w:rsidR="00C9368E">
        <w:t xml:space="preserve"> </w:t>
      </w:r>
      <w:r w:rsidRPr="008D3B45">
        <w:t>such monies vests in the Ministry.</w:t>
      </w:r>
    </w:p>
    <w:p w14:paraId="1BD4A02D" w14:textId="77777777" w:rsidR="00127C75" w:rsidRDefault="00127C75" w:rsidP="00127C75">
      <w:pPr>
        <w:pStyle w:val="REG-P1"/>
      </w:pPr>
    </w:p>
    <w:p w14:paraId="070C7F80" w14:textId="692DC467" w:rsidR="008D3B45" w:rsidRPr="008D3B45" w:rsidRDefault="008D3B45" w:rsidP="00127C75">
      <w:pPr>
        <w:pStyle w:val="REG-P1"/>
      </w:pPr>
      <w:r w:rsidRPr="008D3B45">
        <w:t xml:space="preserve">(13) </w:t>
      </w:r>
      <w:r w:rsidR="00C9368E">
        <w:tab/>
      </w:r>
      <w:r w:rsidRPr="008D3B45">
        <w:t>The overdrawing of an account of the development fund is not permitted.</w:t>
      </w:r>
    </w:p>
    <w:p w14:paraId="030EF1E8" w14:textId="77777777" w:rsidR="00127C75" w:rsidRDefault="00127C75" w:rsidP="00127C75">
      <w:pPr>
        <w:pStyle w:val="REG-P1"/>
      </w:pPr>
    </w:p>
    <w:p w14:paraId="0583FF23" w14:textId="69F5501A" w:rsidR="008D3B45" w:rsidRPr="008D3B45" w:rsidRDefault="008D3B45" w:rsidP="00127C75">
      <w:pPr>
        <w:pStyle w:val="REG-P1"/>
      </w:pPr>
      <w:r w:rsidRPr="008D3B45">
        <w:t xml:space="preserve">(14) </w:t>
      </w:r>
      <w:r w:rsidR="00C9368E">
        <w:tab/>
      </w:r>
      <w:r w:rsidRPr="008D3B45">
        <w:t xml:space="preserve">Payments from a service point development fund may be made </w:t>
      </w:r>
      <w:r w:rsidR="001D1E86">
        <w:rPr>
          <w:rFonts w:hint="eastAsia"/>
        </w:rPr>
        <w:t>-</w:t>
      </w:r>
    </w:p>
    <w:p w14:paraId="14655F0D" w14:textId="77777777" w:rsidR="00127C75" w:rsidRDefault="00127C75" w:rsidP="00127C75">
      <w:pPr>
        <w:pStyle w:val="REG-Pa"/>
      </w:pPr>
    </w:p>
    <w:p w14:paraId="33DF8695" w14:textId="20771B77" w:rsidR="008D3B45" w:rsidRPr="00127C75" w:rsidRDefault="008D3B45" w:rsidP="00127C75">
      <w:pPr>
        <w:pStyle w:val="REG-Pa"/>
      </w:pPr>
      <w:r w:rsidRPr="00127C75">
        <w:t xml:space="preserve">(a) </w:t>
      </w:r>
      <w:r w:rsidR="00C9368E" w:rsidRPr="00127C75">
        <w:tab/>
      </w:r>
      <w:r w:rsidRPr="00127C75">
        <w:t>if authorised by the committee of the service point; or</w:t>
      </w:r>
    </w:p>
    <w:p w14:paraId="1FC78C20" w14:textId="77777777" w:rsidR="00127C75" w:rsidRDefault="00127C75" w:rsidP="00127C75">
      <w:pPr>
        <w:pStyle w:val="REG-Pa"/>
      </w:pPr>
    </w:p>
    <w:p w14:paraId="667234AA" w14:textId="76CC8998" w:rsidR="008D3B45" w:rsidRPr="00127C75" w:rsidRDefault="008D3B45" w:rsidP="00127C75">
      <w:pPr>
        <w:pStyle w:val="REG-Pa"/>
      </w:pPr>
      <w:r w:rsidRPr="00127C75">
        <w:t xml:space="preserve">(b) </w:t>
      </w:r>
      <w:r w:rsidR="00C9368E" w:rsidRPr="00127C75">
        <w:tab/>
      </w:r>
      <w:r w:rsidRPr="00127C75">
        <w:t>in urgent cases with the approval of the chairperson of the committee, but it must</w:t>
      </w:r>
      <w:r w:rsidR="00127C75">
        <w:t xml:space="preserve"> </w:t>
      </w:r>
      <w:r w:rsidRPr="00127C75">
        <w:t>be reported at the next meeting of the committee.</w:t>
      </w:r>
    </w:p>
    <w:p w14:paraId="17847B81" w14:textId="77777777" w:rsidR="00127C75" w:rsidRDefault="00127C75" w:rsidP="00127C75">
      <w:pPr>
        <w:pStyle w:val="REG-P1"/>
      </w:pPr>
    </w:p>
    <w:p w14:paraId="38FFC5C0" w14:textId="12C7D6B4" w:rsidR="008D3B45" w:rsidRPr="008D3B45" w:rsidRDefault="008D3B45" w:rsidP="00127C75">
      <w:pPr>
        <w:pStyle w:val="REG-P1"/>
      </w:pPr>
      <w:r w:rsidRPr="008D3B45">
        <w:t xml:space="preserve">(15) </w:t>
      </w:r>
      <w:r w:rsidR="00C9368E">
        <w:tab/>
      </w:r>
      <w:r w:rsidRPr="008D3B45">
        <w:t>An expenditure not in accordance with the approved budget may only be made</w:t>
      </w:r>
      <w:r w:rsidR="00127C75">
        <w:t xml:space="preserve"> </w:t>
      </w:r>
      <w:r w:rsidRPr="008D3B45">
        <w:t>with the approval of the committee of the service point.</w:t>
      </w:r>
    </w:p>
    <w:p w14:paraId="0F6220BB" w14:textId="77777777" w:rsidR="00127C75" w:rsidRDefault="00127C75" w:rsidP="00127C75">
      <w:pPr>
        <w:pStyle w:val="REG-P1"/>
      </w:pPr>
    </w:p>
    <w:p w14:paraId="33870BEA" w14:textId="779AF97D" w:rsidR="008D3B45" w:rsidRPr="008D3B45" w:rsidRDefault="008D3B45" w:rsidP="00127C75">
      <w:pPr>
        <w:pStyle w:val="REG-P1"/>
      </w:pPr>
      <w:r w:rsidRPr="008D3B45">
        <w:lastRenderedPageBreak/>
        <w:t xml:space="preserve">(16) </w:t>
      </w:r>
      <w:r w:rsidR="00C9368E">
        <w:tab/>
      </w:r>
      <w:r w:rsidRPr="008D3B45">
        <w:t>A payment may not be made from the development fund by way of a loan or an</w:t>
      </w:r>
      <w:r w:rsidR="00127C75">
        <w:t xml:space="preserve"> </w:t>
      </w:r>
      <w:r w:rsidRPr="008D3B45">
        <w:t>advance to any person.</w:t>
      </w:r>
    </w:p>
    <w:p w14:paraId="3891ACA9" w14:textId="77777777" w:rsidR="00127C75" w:rsidRDefault="00127C75" w:rsidP="00127C75">
      <w:pPr>
        <w:pStyle w:val="REG-P1"/>
      </w:pPr>
    </w:p>
    <w:p w14:paraId="1DF032D0" w14:textId="17C9ECE4" w:rsidR="008D3B45" w:rsidRPr="008D3B45" w:rsidRDefault="008D3B45" w:rsidP="00127C75">
      <w:pPr>
        <w:pStyle w:val="REG-P1"/>
      </w:pPr>
      <w:r w:rsidRPr="008D3B45">
        <w:t xml:space="preserve">(17) </w:t>
      </w:r>
      <w:r w:rsidR="00127C75">
        <w:tab/>
      </w:r>
      <w:r w:rsidRPr="008D3B45">
        <w:t>A negotiable instrument to be issued on behalf of a service point development</w:t>
      </w:r>
      <w:r w:rsidR="00127C75">
        <w:t xml:space="preserve"> </w:t>
      </w:r>
      <w:r w:rsidRPr="008D3B45">
        <w:t>fund or any other payment authorisation or transaction is signed by any two of the following</w:t>
      </w:r>
      <w:r w:rsidR="00127C75">
        <w:t xml:space="preserve"> </w:t>
      </w:r>
      <w:r w:rsidRPr="008D3B45">
        <w:t xml:space="preserve">persons </w:t>
      </w:r>
      <w:r w:rsidR="001D1E86">
        <w:rPr>
          <w:rFonts w:hint="eastAsia"/>
        </w:rPr>
        <w:t>-</w:t>
      </w:r>
    </w:p>
    <w:p w14:paraId="1F7403C6" w14:textId="77777777" w:rsidR="00127C75" w:rsidRDefault="00127C75" w:rsidP="00127C75">
      <w:pPr>
        <w:pStyle w:val="REG-Pa"/>
      </w:pPr>
    </w:p>
    <w:p w14:paraId="22DA2570" w14:textId="5DB90EA7" w:rsidR="008D3B45" w:rsidRPr="008D3B45" w:rsidRDefault="008D3B45" w:rsidP="00127C75">
      <w:pPr>
        <w:pStyle w:val="REG-Pa"/>
      </w:pPr>
      <w:r w:rsidRPr="008D3B45">
        <w:t xml:space="preserve">(a) </w:t>
      </w:r>
      <w:r w:rsidR="00127C75">
        <w:tab/>
      </w:r>
      <w:r w:rsidRPr="008D3B45">
        <w:t>the head of the service point;</w:t>
      </w:r>
    </w:p>
    <w:p w14:paraId="2F53C7C3" w14:textId="77777777" w:rsidR="00127C75" w:rsidRDefault="00127C75" w:rsidP="00127C75">
      <w:pPr>
        <w:pStyle w:val="REG-Pa"/>
      </w:pPr>
    </w:p>
    <w:p w14:paraId="25DB054B" w14:textId="560C422E" w:rsidR="008D3B45" w:rsidRPr="008D3B45" w:rsidRDefault="008D3B45" w:rsidP="00127C75">
      <w:pPr>
        <w:pStyle w:val="REG-Pa"/>
      </w:pPr>
      <w:r w:rsidRPr="008D3B45">
        <w:t xml:space="preserve">(b) </w:t>
      </w:r>
      <w:r w:rsidR="00127C75">
        <w:tab/>
      </w:r>
      <w:r w:rsidRPr="008D3B45">
        <w:t>the chairperson of the committee of the service point; and</w:t>
      </w:r>
    </w:p>
    <w:p w14:paraId="59A3FC22" w14:textId="77777777" w:rsidR="00127C75" w:rsidRDefault="00127C75" w:rsidP="00127C75">
      <w:pPr>
        <w:pStyle w:val="REG-Pa"/>
      </w:pPr>
    </w:p>
    <w:p w14:paraId="5E66CC49" w14:textId="756C5FCC" w:rsidR="008D3B45" w:rsidRPr="008D3B45" w:rsidRDefault="008D3B45" w:rsidP="00127C75">
      <w:pPr>
        <w:pStyle w:val="REG-Pa"/>
      </w:pPr>
      <w:r w:rsidRPr="008D3B45">
        <w:t xml:space="preserve">(c) </w:t>
      </w:r>
      <w:r w:rsidR="00127C75">
        <w:tab/>
      </w:r>
      <w:r w:rsidRPr="008D3B45">
        <w:t>a committee member, other than the treasurer.</w:t>
      </w:r>
    </w:p>
    <w:p w14:paraId="52C17785" w14:textId="77777777" w:rsidR="00127C75" w:rsidRDefault="00127C75" w:rsidP="00127C75">
      <w:pPr>
        <w:pStyle w:val="REG-Pa"/>
      </w:pPr>
    </w:p>
    <w:p w14:paraId="28B7F5A5" w14:textId="795F2954" w:rsidR="008D3B45" w:rsidRPr="008D3B45" w:rsidRDefault="008D3B45" w:rsidP="00127C75">
      <w:pPr>
        <w:pStyle w:val="REG-P1"/>
      </w:pPr>
      <w:r w:rsidRPr="008D3B45">
        <w:t xml:space="preserve">(18) </w:t>
      </w:r>
      <w:r w:rsidR="00127C75">
        <w:tab/>
      </w:r>
      <w:r w:rsidRPr="008D3B45">
        <w:t xml:space="preserve">A person who contrary to these regulations </w:t>
      </w:r>
      <w:r w:rsidR="001D1E86">
        <w:rPr>
          <w:rFonts w:hint="eastAsia"/>
        </w:rPr>
        <w:t>-</w:t>
      </w:r>
    </w:p>
    <w:p w14:paraId="5B53A247" w14:textId="77777777" w:rsidR="00127C75" w:rsidRDefault="00127C75" w:rsidP="00127C75">
      <w:pPr>
        <w:pStyle w:val="REG-Pa"/>
      </w:pPr>
    </w:p>
    <w:p w14:paraId="1E0AB8CE" w14:textId="562EC54B" w:rsidR="008D3B45" w:rsidRPr="008D3B45" w:rsidRDefault="008D3B45" w:rsidP="00127C75">
      <w:pPr>
        <w:pStyle w:val="REG-Pa"/>
      </w:pPr>
      <w:r w:rsidRPr="008D3B45">
        <w:t xml:space="preserve">(a) </w:t>
      </w:r>
      <w:r w:rsidR="00127C75">
        <w:tab/>
      </w:r>
      <w:r w:rsidRPr="008D3B45">
        <w:t>approves, authorises or incurs any expenditure from a service point development</w:t>
      </w:r>
      <w:r w:rsidR="00127C75">
        <w:t xml:space="preserve"> </w:t>
      </w:r>
      <w:r w:rsidRPr="008D3B45">
        <w:t>fund; or</w:t>
      </w:r>
    </w:p>
    <w:p w14:paraId="791E275F" w14:textId="77777777" w:rsidR="00127C75" w:rsidRDefault="00127C75" w:rsidP="00127C75">
      <w:pPr>
        <w:pStyle w:val="REG-Pa"/>
      </w:pPr>
    </w:p>
    <w:p w14:paraId="1C6084C4" w14:textId="776A7A40" w:rsidR="008D3B45" w:rsidRDefault="008D3B45" w:rsidP="00127C75">
      <w:pPr>
        <w:pStyle w:val="REG-Pa"/>
      </w:pPr>
      <w:r w:rsidRPr="008D3B45">
        <w:t xml:space="preserve">(b) </w:t>
      </w:r>
      <w:r w:rsidR="00127C75">
        <w:tab/>
      </w:r>
      <w:r w:rsidRPr="008D3B45">
        <w:t>approves, authorises or makes any payment from a service point development fund,</w:t>
      </w:r>
    </w:p>
    <w:p w14:paraId="4AE0E674" w14:textId="77777777" w:rsidR="00127C75" w:rsidRPr="008D3B45" w:rsidRDefault="00127C75" w:rsidP="00127C75">
      <w:pPr>
        <w:pStyle w:val="REG-Pa"/>
      </w:pPr>
    </w:p>
    <w:p w14:paraId="3CCD1917" w14:textId="73EB7C8A" w:rsidR="008D3B45" w:rsidRDefault="008D3B45" w:rsidP="00127C75">
      <w:pPr>
        <w:pStyle w:val="REG-P0"/>
      </w:pPr>
      <w:r w:rsidRPr="008D3B45">
        <w:t>may be held liable for any loss suffered by the service point development fund and such loss may</w:t>
      </w:r>
      <w:r w:rsidR="00127C75">
        <w:t xml:space="preserve"> </w:t>
      </w:r>
      <w:r w:rsidRPr="008D3B45">
        <w:t>be recovered from that person.</w:t>
      </w:r>
    </w:p>
    <w:p w14:paraId="2C159DDD" w14:textId="77777777" w:rsidR="00127C75" w:rsidRPr="008D3B45" w:rsidRDefault="00127C75" w:rsidP="00127C75">
      <w:pPr>
        <w:pStyle w:val="REG-P0"/>
      </w:pPr>
    </w:p>
    <w:p w14:paraId="234866BE" w14:textId="77777777" w:rsidR="008D3B45" w:rsidRPr="008D3B45" w:rsidRDefault="008D3B45" w:rsidP="008D3B45">
      <w:pPr>
        <w:pStyle w:val="REG-P0"/>
        <w:rPr>
          <w:b/>
          <w:bCs/>
        </w:rPr>
      </w:pPr>
      <w:r w:rsidRPr="008D3B45">
        <w:rPr>
          <w:b/>
          <w:bCs/>
        </w:rPr>
        <w:t>Handover of accounts and other financial documents</w:t>
      </w:r>
    </w:p>
    <w:p w14:paraId="281F2A6D" w14:textId="77777777" w:rsidR="00127C75" w:rsidRDefault="00127C75" w:rsidP="008D3B45">
      <w:pPr>
        <w:pStyle w:val="REG-P0"/>
        <w:rPr>
          <w:b/>
          <w:bCs/>
        </w:rPr>
      </w:pPr>
    </w:p>
    <w:p w14:paraId="5813630A" w14:textId="0A1AAFF6" w:rsidR="008D3B45" w:rsidRPr="008D3B45" w:rsidRDefault="008D3B45" w:rsidP="00127C75">
      <w:pPr>
        <w:pStyle w:val="REG-P1"/>
      </w:pPr>
      <w:r w:rsidRPr="008D3B45">
        <w:rPr>
          <w:b/>
          <w:bCs/>
        </w:rPr>
        <w:t xml:space="preserve">35. </w:t>
      </w:r>
      <w:r w:rsidR="00127C75">
        <w:rPr>
          <w:b/>
          <w:bCs/>
        </w:rPr>
        <w:tab/>
      </w:r>
      <w:r w:rsidRPr="008D3B45">
        <w:t xml:space="preserve">(1) </w:t>
      </w:r>
      <w:r w:rsidR="00127C75">
        <w:tab/>
      </w:r>
      <w:r w:rsidRPr="008D3B45">
        <w:t>When a new head of service point is appointed to a service point, the</w:t>
      </w:r>
      <w:r w:rsidR="00127C75">
        <w:t xml:space="preserve"> </w:t>
      </w:r>
      <w:r w:rsidRPr="008D3B45">
        <w:t xml:space="preserve">outgoing head must arrange for </w:t>
      </w:r>
      <w:r w:rsidR="001D1E86">
        <w:rPr>
          <w:rFonts w:hint="eastAsia"/>
        </w:rPr>
        <w:t>-</w:t>
      </w:r>
    </w:p>
    <w:p w14:paraId="7F87D703" w14:textId="77777777" w:rsidR="00127C75" w:rsidRDefault="00127C75" w:rsidP="00127C75">
      <w:pPr>
        <w:pStyle w:val="REG-P1"/>
      </w:pPr>
    </w:p>
    <w:p w14:paraId="674507D2" w14:textId="523CC48F" w:rsidR="008D3B45" w:rsidRDefault="008D3B45" w:rsidP="00127C75">
      <w:pPr>
        <w:pStyle w:val="REG-Pa"/>
      </w:pPr>
      <w:r w:rsidRPr="008D3B45">
        <w:t xml:space="preserve">(a) </w:t>
      </w:r>
      <w:r w:rsidR="00127C75">
        <w:tab/>
      </w:r>
      <w:r w:rsidRPr="008D3B45">
        <w:t>the handover of all monies, account books, bank statements and documents relating</w:t>
      </w:r>
      <w:r w:rsidR="00127C75">
        <w:t xml:space="preserve"> </w:t>
      </w:r>
      <w:r w:rsidRPr="008D3B45">
        <w:t>to the development fund; and</w:t>
      </w:r>
    </w:p>
    <w:p w14:paraId="004D8815" w14:textId="77777777" w:rsidR="00127C75" w:rsidRPr="008D3B45" w:rsidRDefault="00127C75" w:rsidP="00127C75">
      <w:pPr>
        <w:pStyle w:val="REG-Pa"/>
      </w:pPr>
    </w:p>
    <w:p w14:paraId="50ACFAB5" w14:textId="674C76D1" w:rsidR="008D3B45" w:rsidRDefault="008D3B45" w:rsidP="00127C75">
      <w:pPr>
        <w:pStyle w:val="REG-Pa"/>
      </w:pPr>
      <w:r w:rsidRPr="008D3B45">
        <w:t xml:space="preserve">(b) </w:t>
      </w:r>
      <w:r w:rsidR="00127C75">
        <w:tab/>
      </w:r>
      <w:r w:rsidRPr="008D3B45">
        <w:t>the signing of a certificate of handover by him or herself and the incoming head of</w:t>
      </w:r>
      <w:r w:rsidR="00127C75">
        <w:t xml:space="preserve"> </w:t>
      </w:r>
      <w:r w:rsidRPr="008D3B45">
        <w:t>service point in a form determined by the service point, after having jointly checked</w:t>
      </w:r>
      <w:r w:rsidR="00127C75">
        <w:t xml:space="preserve"> </w:t>
      </w:r>
      <w:r w:rsidRPr="008D3B45">
        <w:t>all finacial records contemplated in paragraph (a).</w:t>
      </w:r>
    </w:p>
    <w:p w14:paraId="7B771167" w14:textId="23D6C323" w:rsidR="00127C75" w:rsidRDefault="00127C75" w:rsidP="00127C75">
      <w:pPr>
        <w:pStyle w:val="REG-Pa"/>
      </w:pPr>
    </w:p>
    <w:p w14:paraId="0108CE97" w14:textId="1D2E1BA4" w:rsidR="000A7033" w:rsidRDefault="000A7033" w:rsidP="000A7033">
      <w:pPr>
        <w:pStyle w:val="REG-Amend"/>
      </w:pPr>
      <w:r>
        <w:t xml:space="preserve">[The word “financial” is misspelt in the </w:t>
      </w:r>
      <w:r w:rsidRPr="000A7033">
        <w:rPr>
          <w:i/>
        </w:rPr>
        <w:t>Government Gazette</w:t>
      </w:r>
      <w:r>
        <w:t xml:space="preserve">, as reproduced above.] </w:t>
      </w:r>
    </w:p>
    <w:p w14:paraId="3707A57C" w14:textId="77777777" w:rsidR="000A7033" w:rsidRPr="008D3B45" w:rsidRDefault="000A7033" w:rsidP="00127C75">
      <w:pPr>
        <w:pStyle w:val="REG-Pa"/>
      </w:pPr>
    </w:p>
    <w:p w14:paraId="1A839BB5" w14:textId="0EC80DBE" w:rsidR="008D3B45" w:rsidRDefault="008D3B45" w:rsidP="00127C75">
      <w:pPr>
        <w:pStyle w:val="REG-P1"/>
      </w:pPr>
      <w:r w:rsidRPr="008D3B45">
        <w:t xml:space="preserve">(2) </w:t>
      </w:r>
      <w:r w:rsidR="00127C75">
        <w:tab/>
      </w:r>
      <w:r w:rsidRPr="008D3B45">
        <w:t>If, due to death or incapacity, the head of a service point is unable to perform the</w:t>
      </w:r>
      <w:r w:rsidR="00127C75">
        <w:t xml:space="preserve"> </w:t>
      </w:r>
      <w:r w:rsidRPr="008D3B45">
        <w:t>hand over, the treasurer of the committee of service point must perform the hand over to the incoming</w:t>
      </w:r>
      <w:r w:rsidR="00127C75">
        <w:t xml:space="preserve"> </w:t>
      </w:r>
      <w:r w:rsidRPr="008D3B45">
        <w:t>head of a service point as contemplated in subregulation (1).</w:t>
      </w:r>
    </w:p>
    <w:p w14:paraId="2BC3E13B" w14:textId="2664D9F2" w:rsidR="00127C75" w:rsidRDefault="00127C75" w:rsidP="00127C75">
      <w:pPr>
        <w:pStyle w:val="REG-P1"/>
      </w:pPr>
    </w:p>
    <w:p w14:paraId="1580F463" w14:textId="650554A9" w:rsidR="00B1675E" w:rsidRDefault="00B1675E" w:rsidP="00B1675E">
      <w:pPr>
        <w:pStyle w:val="REG-Amend"/>
      </w:pPr>
      <w:r>
        <w:t xml:space="preserve">[The word “the” appears to have been omitted before the term “service point” </w:t>
      </w:r>
      <w:r w:rsidRPr="00B1675E">
        <w:t xml:space="preserve">in the phrase </w:t>
      </w:r>
      <w:r>
        <w:br/>
      </w:r>
      <w:r w:rsidRPr="00B1675E">
        <w:t xml:space="preserve">“the treasurer of the committee of service point”. The term “handover” should be </w:t>
      </w:r>
      <w:r>
        <w:br/>
      </w:r>
      <w:r w:rsidRPr="00B1675E">
        <w:t>written as one word instead</w:t>
      </w:r>
      <w:r>
        <w:t xml:space="preserve"> </w:t>
      </w:r>
      <w:r w:rsidRPr="00B1675E">
        <w:t>of two.</w:t>
      </w:r>
      <w:r>
        <w:t>]</w:t>
      </w:r>
    </w:p>
    <w:p w14:paraId="0609EF16" w14:textId="77777777" w:rsidR="00B1675E" w:rsidRPr="008D3B45" w:rsidRDefault="00B1675E" w:rsidP="00127C75">
      <w:pPr>
        <w:pStyle w:val="REG-P1"/>
      </w:pPr>
    </w:p>
    <w:p w14:paraId="02BECD96" w14:textId="127D7D9E" w:rsidR="008D3B45" w:rsidRDefault="008D3B45" w:rsidP="00127C75">
      <w:pPr>
        <w:pStyle w:val="REG-P1"/>
      </w:pPr>
      <w:r w:rsidRPr="008D3B45">
        <w:t xml:space="preserve">(3) </w:t>
      </w:r>
      <w:r w:rsidR="00127C75">
        <w:tab/>
      </w:r>
      <w:r w:rsidRPr="008D3B45">
        <w:t>The new head of service point must forward copies of the certificate referred to</w:t>
      </w:r>
      <w:r w:rsidR="00127C75">
        <w:t xml:space="preserve"> </w:t>
      </w:r>
      <w:r w:rsidRPr="008D3B45">
        <w:t>in subregulation (1)(b) to the chairperson of the committee of the service point concerned and</w:t>
      </w:r>
      <w:r w:rsidR="00127C75">
        <w:t xml:space="preserve"> </w:t>
      </w:r>
      <w:r w:rsidRPr="008D3B45">
        <w:t>the Executive Director.</w:t>
      </w:r>
    </w:p>
    <w:p w14:paraId="7348D4E3" w14:textId="37115EA8" w:rsidR="00127C75" w:rsidRDefault="00127C75" w:rsidP="008D3B45">
      <w:pPr>
        <w:pStyle w:val="REG-P0"/>
      </w:pPr>
    </w:p>
    <w:p w14:paraId="3069271A" w14:textId="1D98FB94" w:rsidR="00A73907" w:rsidRDefault="00A73907" w:rsidP="00A73907">
      <w:pPr>
        <w:pStyle w:val="REG-Amend"/>
      </w:pPr>
      <w:r>
        <w:t>[The word “the” appears to have been omitted before the first use of the term “service point”.]</w:t>
      </w:r>
    </w:p>
    <w:p w14:paraId="4DEE139C" w14:textId="77777777" w:rsidR="00A73907" w:rsidRPr="008D3B45" w:rsidRDefault="00A73907" w:rsidP="008D3B45">
      <w:pPr>
        <w:pStyle w:val="REG-P0"/>
      </w:pPr>
    </w:p>
    <w:p w14:paraId="6CE1B786" w14:textId="77777777" w:rsidR="008D3B45" w:rsidRPr="008D3B45" w:rsidRDefault="008D3B45" w:rsidP="008D3B45">
      <w:pPr>
        <w:pStyle w:val="REG-P0"/>
        <w:rPr>
          <w:b/>
          <w:bCs/>
        </w:rPr>
      </w:pPr>
      <w:r w:rsidRPr="008D3B45">
        <w:rPr>
          <w:b/>
          <w:bCs/>
        </w:rPr>
        <w:t>Closure of service point</w:t>
      </w:r>
    </w:p>
    <w:p w14:paraId="39146627" w14:textId="77777777" w:rsidR="00127C75" w:rsidRDefault="00127C75" w:rsidP="008D3B45">
      <w:pPr>
        <w:pStyle w:val="REG-P0"/>
        <w:rPr>
          <w:b/>
          <w:bCs/>
        </w:rPr>
      </w:pPr>
    </w:p>
    <w:p w14:paraId="5BC2F38D" w14:textId="1F07269B" w:rsidR="008D3B45" w:rsidRPr="008D3B45" w:rsidRDefault="008D3B45" w:rsidP="00127C75">
      <w:pPr>
        <w:pStyle w:val="REG-P1"/>
      </w:pPr>
      <w:r w:rsidRPr="008D3B45">
        <w:rPr>
          <w:b/>
          <w:bCs/>
        </w:rPr>
        <w:lastRenderedPageBreak/>
        <w:t xml:space="preserve">36. </w:t>
      </w:r>
      <w:r w:rsidR="00127C75">
        <w:rPr>
          <w:b/>
          <w:bCs/>
        </w:rPr>
        <w:tab/>
      </w:r>
      <w:r w:rsidRPr="008D3B45">
        <w:t xml:space="preserve">(1) </w:t>
      </w:r>
      <w:r w:rsidR="00127C75">
        <w:tab/>
      </w:r>
      <w:r w:rsidRPr="008D3B45">
        <w:t>If a service point is closed for any reason, the head of the service point, on</w:t>
      </w:r>
      <w:r w:rsidR="00127C75">
        <w:t xml:space="preserve"> </w:t>
      </w:r>
      <w:r w:rsidRPr="008D3B45">
        <w:t>a date and in the manner determined by the Executive Director, must hand over to the Executive</w:t>
      </w:r>
      <w:r w:rsidR="00127C75">
        <w:t xml:space="preserve"> </w:t>
      </w:r>
      <w:r w:rsidRPr="008D3B45">
        <w:t xml:space="preserve">Director or a staff member designated by the Executive Director </w:t>
      </w:r>
      <w:r w:rsidR="001D1E86">
        <w:rPr>
          <w:rFonts w:hint="eastAsia"/>
        </w:rPr>
        <w:t>-</w:t>
      </w:r>
    </w:p>
    <w:p w14:paraId="5B0169B1" w14:textId="77777777" w:rsidR="00127C75" w:rsidRDefault="00127C75" w:rsidP="008D3B45">
      <w:pPr>
        <w:pStyle w:val="REG-P0"/>
      </w:pPr>
    </w:p>
    <w:p w14:paraId="3829FEE2" w14:textId="354B7BE1" w:rsidR="008D3B45" w:rsidRDefault="008D3B45" w:rsidP="00127C75">
      <w:pPr>
        <w:pStyle w:val="REG-Pa"/>
      </w:pPr>
      <w:r w:rsidRPr="008D3B45">
        <w:t xml:space="preserve">(a) </w:t>
      </w:r>
      <w:r w:rsidR="00127C75">
        <w:tab/>
      </w:r>
      <w:r w:rsidRPr="008D3B45">
        <w:t>all books of accounts, receipt books, registers, vouchers, accounts, certificates,</w:t>
      </w:r>
      <w:r w:rsidR="00127C75">
        <w:t xml:space="preserve"> </w:t>
      </w:r>
      <w:r w:rsidRPr="008D3B45">
        <w:t>proofs of payment, bank</w:t>
      </w:r>
      <w:r w:rsidR="001D1E86">
        <w:rPr>
          <w:rFonts w:hint="eastAsia"/>
        </w:rPr>
        <w:t>-</w:t>
      </w:r>
      <w:r w:rsidRPr="008D3B45">
        <w:t>books and statements and other documents connected to</w:t>
      </w:r>
      <w:r w:rsidR="00127C75">
        <w:t xml:space="preserve"> </w:t>
      </w:r>
      <w:r w:rsidRPr="008D3B45">
        <w:t>the service point development fund; and</w:t>
      </w:r>
    </w:p>
    <w:p w14:paraId="2BDC23E2" w14:textId="77777777" w:rsidR="00127C75" w:rsidRPr="008D3B45" w:rsidRDefault="00127C75" w:rsidP="00127C75">
      <w:pPr>
        <w:pStyle w:val="REG-Pa"/>
      </w:pPr>
    </w:p>
    <w:p w14:paraId="0322D723" w14:textId="7620E534" w:rsidR="008D3B45" w:rsidRPr="008D3B45" w:rsidRDefault="008D3B45" w:rsidP="00127C75">
      <w:pPr>
        <w:pStyle w:val="REG-Pa"/>
      </w:pPr>
      <w:r w:rsidRPr="008D3B45">
        <w:t xml:space="preserve">(b) </w:t>
      </w:r>
      <w:r w:rsidR="00127C75">
        <w:tab/>
      </w:r>
      <w:r w:rsidRPr="008D3B45">
        <w:t>all cash in hand, stores, equipment and other movable property over which the</w:t>
      </w:r>
      <w:r w:rsidR="00127C75">
        <w:t xml:space="preserve"> </w:t>
      </w:r>
      <w:r w:rsidRPr="008D3B45">
        <w:t>committee of service point concerned exercises control.</w:t>
      </w:r>
    </w:p>
    <w:p w14:paraId="6AA4003A" w14:textId="794785A2" w:rsidR="008D3B45" w:rsidRPr="008D3B45" w:rsidRDefault="008D3B45" w:rsidP="00127C75">
      <w:pPr>
        <w:pStyle w:val="REG-Pa"/>
      </w:pPr>
    </w:p>
    <w:p w14:paraId="09F30AC7" w14:textId="67B839BE" w:rsidR="008D3B45" w:rsidRDefault="008D3B45" w:rsidP="00127C75">
      <w:pPr>
        <w:pStyle w:val="REG-P1"/>
      </w:pPr>
      <w:r w:rsidRPr="008D3B45">
        <w:t xml:space="preserve">(2) </w:t>
      </w:r>
      <w:r w:rsidR="00127C75">
        <w:tab/>
      </w:r>
      <w:r w:rsidRPr="008D3B45">
        <w:t>If, due to death or other serious cause, the head of a service point is unable to</w:t>
      </w:r>
      <w:r w:rsidR="00127C75">
        <w:t xml:space="preserve"> </w:t>
      </w:r>
      <w:r w:rsidRPr="008D3B45">
        <w:t>perform the handover as contemplated in this regulation, the treasurer of the committee of the service</w:t>
      </w:r>
      <w:r w:rsidR="00127C75">
        <w:t xml:space="preserve"> </w:t>
      </w:r>
      <w:r w:rsidRPr="008D3B45">
        <w:t>point must perform such function on behalf of the head of the service point.</w:t>
      </w:r>
    </w:p>
    <w:p w14:paraId="218C1294" w14:textId="77777777" w:rsidR="00127C75" w:rsidRPr="008D3B45" w:rsidRDefault="00127C75" w:rsidP="00127C75">
      <w:pPr>
        <w:pStyle w:val="REG-P1"/>
      </w:pPr>
    </w:p>
    <w:p w14:paraId="00A8DE8C" w14:textId="0EE4F485" w:rsidR="008D3B45" w:rsidRDefault="008D3B45" w:rsidP="00127C75">
      <w:pPr>
        <w:pStyle w:val="REG-P1"/>
      </w:pPr>
      <w:r w:rsidRPr="008D3B45">
        <w:t xml:space="preserve">(3) </w:t>
      </w:r>
      <w:r w:rsidR="00127C75">
        <w:tab/>
      </w:r>
      <w:r w:rsidRPr="008D3B45">
        <w:t>The Executive Director must in writing acknowledge receipt of all documents and</w:t>
      </w:r>
      <w:r w:rsidR="00127C75">
        <w:t xml:space="preserve"> </w:t>
      </w:r>
      <w:r w:rsidRPr="008D3B45">
        <w:t>money referred to in subregulation (1).</w:t>
      </w:r>
    </w:p>
    <w:p w14:paraId="00854486" w14:textId="77777777" w:rsidR="00127C75" w:rsidRPr="008D3B45" w:rsidRDefault="00127C75" w:rsidP="00127C75">
      <w:pPr>
        <w:pStyle w:val="REG-P1"/>
      </w:pPr>
    </w:p>
    <w:p w14:paraId="35C28066" w14:textId="3576626B" w:rsidR="008D3B45" w:rsidRDefault="008D3B45" w:rsidP="00127C75">
      <w:pPr>
        <w:pStyle w:val="REG-P1"/>
      </w:pPr>
      <w:r w:rsidRPr="008D3B45">
        <w:t xml:space="preserve">(4) </w:t>
      </w:r>
      <w:r w:rsidR="00127C75">
        <w:tab/>
      </w:r>
      <w:r w:rsidRPr="008D3B45">
        <w:t>Any costs incurred in connection with a handover in terms of this regulation must</w:t>
      </w:r>
      <w:r w:rsidR="00127C75">
        <w:t xml:space="preserve"> </w:t>
      </w:r>
      <w:r w:rsidRPr="008D3B45">
        <w:t>be paid from the service point development fund concerned.</w:t>
      </w:r>
    </w:p>
    <w:p w14:paraId="5F4DDE87" w14:textId="1A45DB56" w:rsidR="008D3B45" w:rsidRDefault="008D3B45" w:rsidP="008D3B45">
      <w:pPr>
        <w:pStyle w:val="REG-P0"/>
      </w:pPr>
    </w:p>
    <w:p w14:paraId="7C8B7DDB" w14:textId="6C189677" w:rsidR="008D3B45" w:rsidRDefault="008D3B45" w:rsidP="00127C75">
      <w:pPr>
        <w:pStyle w:val="REG-P0"/>
        <w:jc w:val="center"/>
      </w:pPr>
      <w:r w:rsidRPr="008D3B45">
        <w:t>PART 5</w:t>
      </w:r>
    </w:p>
    <w:p w14:paraId="06515203" w14:textId="77777777" w:rsidR="00127C75" w:rsidRPr="008D3B45" w:rsidRDefault="00127C75" w:rsidP="00127C75">
      <w:pPr>
        <w:pStyle w:val="REG-P0"/>
        <w:jc w:val="center"/>
      </w:pPr>
    </w:p>
    <w:p w14:paraId="4EB76731" w14:textId="605BB439" w:rsidR="008D3B45" w:rsidRDefault="008D3B45" w:rsidP="00127C75">
      <w:pPr>
        <w:pStyle w:val="REG-P0"/>
        <w:jc w:val="center"/>
      </w:pPr>
      <w:r w:rsidRPr="008D3B45">
        <w:t>INSPECTIONS AND INVESTIGATIONS OF STATE SCHOOLS</w:t>
      </w:r>
      <w:r w:rsidR="00127C75">
        <w:t xml:space="preserve"> </w:t>
      </w:r>
      <w:r w:rsidRPr="008D3B45">
        <w:t>AND HOSTELS</w:t>
      </w:r>
    </w:p>
    <w:p w14:paraId="391DCDF1" w14:textId="77777777" w:rsidR="00127C75" w:rsidRPr="008D3B45" w:rsidRDefault="00127C75" w:rsidP="00127C75">
      <w:pPr>
        <w:pStyle w:val="REG-P0"/>
        <w:jc w:val="center"/>
      </w:pPr>
    </w:p>
    <w:p w14:paraId="6CFE9BD0" w14:textId="4E17D099" w:rsidR="008D3B45" w:rsidRDefault="008D3B45" w:rsidP="008D3B45">
      <w:pPr>
        <w:pStyle w:val="REG-P0"/>
        <w:rPr>
          <w:b/>
          <w:bCs/>
        </w:rPr>
      </w:pPr>
      <w:r w:rsidRPr="008D3B45">
        <w:rPr>
          <w:b/>
          <w:bCs/>
        </w:rPr>
        <w:t>Designation of quality assurance officers</w:t>
      </w:r>
    </w:p>
    <w:p w14:paraId="02AA516E" w14:textId="77777777" w:rsidR="00127C75" w:rsidRPr="008D3B45" w:rsidRDefault="00127C75" w:rsidP="008D3B45">
      <w:pPr>
        <w:pStyle w:val="REG-P0"/>
        <w:rPr>
          <w:b/>
          <w:bCs/>
        </w:rPr>
      </w:pPr>
    </w:p>
    <w:p w14:paraId="38B810EB" w14:textId="4459A0DB" w:rsidR="008D3B45" w:rsidRPr="008D3B45" w:rsidRDefault="008D3B45" w:rsidP="009F6449">
      <w:pPr>
        <w:pStyle w:val="REG-P1"/>
      </w:pPr>
      <w:r w:rsidRPr="008D3B45">
        <w:rPr>
          <w:b/>
          <w:bCs/>
        </w:rPr>
        <w:t xml:space="preserve">37. </w:t>
      </w:r>
      <w:r w:rsidR="009F6449">
        <w:rPr>
          <w:b/>
          <w:bCs/>
        </w:rPr>
        <w:tab/>
      </w:r>
      <w:r w:rsidRPr="008D3B45">
        <w:t xml:space="preserve">(1) </w:t>
      </w:r>
      <w:r w:rsidR="009F6449">
        <w:tab/>
      </w:r>
      <w:r w:rsidRPr="008D3B45">
        <w:t>The Executive Director, when designating a staff member of the Ministry</w:t>
      </w:r>
      <w:r w:rsidR="009F6449">
        <w:t xml:space="preserve"> </w:t>
      </w:r>
      <w:r w:rsidRPr="008D3B45">
        <w:t xml:space="preserve">as a quality assurance officer under section 48(3) of the Act, must have consideration </w:t>
      </w:r>
      <w:r w:rsidR="001D1E86">
        <w:rPr>
          <w:rFonts w:hint="eastAsia"/>
        </w:rPr>
        <w:t>-</w:t>
      </w:r>
    </w:p>
    <w:p w14:paraId="671E111C" w14:textId="77777777" w:rsidR="009F6449" w:rsidRDefault="009F6449" w:rsidP="009F6449">
      <w:pPr>
        <w:pStyle w:val="REG-Pa"/>
      </w:pPr>
    </w:p>
    <w:p w14:paraId="30C142F5" w14:textId="4930C187" w:rsidR="008D3B45" w:rsidRDefault="008D3B45" w:rsidP="009F6449">
      <w:pPr>
        <w:pStyle w:val="REG-Pa"/>
      </w:pPr>
      <w:r w:rsidRPr="008D3B45">
        <w:t xml:space="preserve">(a) </w:t>
      </w:r>
      <w:r w:rsidR="009F6449">
        <w:tab/>
      </w:r>
      <w:r w:rsidRPr="008D3B45">
        <w:t>to his or her knowledge and experience in specific aspects of inspections,</w:t>
      </w:r>
      <w:r w:rsidR="009F6449">
        <w:t xml:space="preserve"> </w:t>
      </w:r>
      <w:r w:rsidRPr="008D3B45">
        <w:t>investigations and monitoring and evaluation of schools, including home schools,</w:t>
      </w:r>
      <w:r w:rsidR="009F6449">
        <w:t xml:space="preserve"> </w:t>
      </w:r>
      <w:r w:rsidRPr="008D3B45">
        <w:t>classes, hostels, support centres and programmes; and</w:t>
      </w:r>
    </w:p>
    <w:p w14:paraId="6E7D2C1C" w14:textId="77777777" w:rsidR="009F6449" w:rsidRPr="008D3B45" w:rsidRDefault="009F6449" w:rsidP="009F6449">
      <w:pPr>
        <w:pStyle w:val="REG-Pa"/>
      </w:pPr>
    </w:p>
    <w:p w14:paraId="08872EDB" w14:textId="59D32D72" w:rsidR="008D3B45" w:rsidRDefault="008D3B45" w:rsidP="009F6449">
      <w:pPr>
        <w:pStyle w:val="REG-Pa"/>
      </w:pPr>
      <w:r w:rsidRPr="008D3B45">
        <w:t xml:space="preserve">(b) </w:t>
      </w:r>
      <w:r w:rsidR="009F6449">
        <w:tab/>
      </w:r>
      <w:r w:rsidRPr="008D3B45">
        <w:t>to the requirements and procedures contemplated in sections 91, 92 and 93 of the</w:t>
      </w:r>
      <w:r w:rsidR="009F6449">
        <w:t xml:space="preserve"> </w:t>
      </w:r>
      <w:r w:rsidRPr="008D3B45">
        <w:t>Act.</w:t>
      </w:r>
    </w:p>
    <w:p w14:paraId="158361A8" w14:textId="77777777" w:rsidR="009F6449" w:rsidRPr="008D3B45" w:rsidRDefault="009F6449" w:rsidP="009F6449">
      <w:pPr>
        <w:pStyle w:val="REG-Pa"/>
      </w:pPr>
    </w:p>
    <w:p w14:paraId="451D34BE" w14:textId="15E0E8DF" w:rsidR="008D3B45" w:rsidRPr="008D3B45" w:rsidRDefault="008D3B45" w:rsidP="009F6449">
      <w:pPr>
        <w:pStyle w:val="REG-P1"/>
      </w:pPr>
      <w:r w:rsidRPr="008D3B45">
        <w:t xml:space="preserve">(2) </w:t>
      </w:r>
      <w:r w:rsidR="009F6449">
        <w:tab/>
      </w:r>
      <w:r w:rsidRPr="008D3B45">
        <w:t xml:space="preserve">A person who </w:t>
      </w:r>
      <w:r w:rsidR="001D1E86">
        <w:rPr>
          <w:rFonts w:hint="eastAsia"/>
        </w:rPr>
        <w:t>-</w:t>
      </w:r>
    </w:p>
    <w:p w14:paraId="583F831F" w14:textId="77777777" w:rsidR="009F6449" w:rsidRDefault="009F6449" w:rsidP="009F6449">
      <w:pPr>
        <w:pStyle w:val="REG-Pa"/>
      </w:pPr>
    </w:p>
    <w:p w14:paraId="24762807" w14:textId="2CB93553" w:rsidR="008D3B45" w:rsidRDefault="008D3B45" w:rsidP="009F6449">
      <w:pPr>
        <w:pStyle w:val="REG-Pa"/>
      </w:pPr>
      <w:r w:rsidRPr="008D3B45">
        <w:t xml:space="preserve">(a) </w:t>
      </w:r>
      <w:r w:rsidR="009F6449">
        <w:tab/>
      </w:r>
      <w:r w:rsidRPr="008D3B45">
        <w:t>obstructs or interferes with a quality assurance officer in the course of exercising or</w:t>
      </w:r>
      <w:r w:rsidR="009F6449">
        <w:t xml:space="preserve"> </w:t>
      </w:r>
      <w:r w:rsidRPr="008D3B45">
        <w:t>performing the powers or functions conferred or imposed on the quality assurance</w:t>
      </w:r>
      <w:r w:rsidR="009F6449">
        <w:t xml:space="preserve"> </w:t>
      </w:r>
      <w:r w:rsidRPr="008D3B45">
        <w:t>officer under the Act; or</w:t>
      </w:r>
    </w:p>
    <w:p w14:paraId="2C9DF4DD" w14:textId="77777777" w:rsidR="009F6449" w:rsidRPr="008D3B45" w:rsidRDefault="009F6449" w:rsidP="009F6449">
      <w:pPr>
        <w:pStyle w:val="REG-Pa"/>
      </w:pPr>
    </w:p>
    <w:p w14:paraId="30213F3D" w14:textId="0781FDAE" w:rsidR="008D3B45" w:rsidRDefault="008D3B45" w:rsidP="009F6449">
      <w:pPr>
        <w:pStyle w:val="REG-Pa"/>
      </w:pPr>
      <w:r w:rsidRPr="008D3B45">
        <w:t xml:space="preserve">(b) </w:t>
      </w:r>
      <w:r w:rsidR="009F6449">
        <w:tab/>
      </w:r>
      <w:r w:rsidRPr="008D3B45">
        <w:t>impedes the exercise or performance by the quality assurance officer of the powers</w:t>
      </w:r>
      <w:r w:rsidR="009F6449">
        <w:t xml:space="preserve"> </w:t>
      </w:r>
      <w:r w:rsidRPr="008D3B45">
        <w:t>or functions referred to in paragraph (a),</w:t>
      </w:r>
    </w:p>
    <w:p w14:paraId="20EDC1AC" w14:textId="77777777" w:rsidR="009F6449" w:rsidRPr="008D3B45" w:rsidRDefault="009F6449" w:rsidP="009F6449">
      <w:pPr>
        <w:pStyle w:val="REG-Pa"/>
      </w:pPr>
    </w:p>
    <w:p w14:paraId="0683C19C" w14:textId="77777777" w:rsidR="008D3B45" w:rsidRPr="008D3B45" w:rsidRDefault="008D3B45" w:rsidP="008D3B45">
      <w:pPr>
        <w:pStyle w:val="REG-P0"/>
      </w:pPr>
      <w:r w:rsidRPr="008D3B45">
        <w:t>commits an offence and is liable to a fine not exceeding N$6 000 or imprisonment not exceeding</w:t>
      </w:r>
    </w:p>
    <w:p w14:paraId="07A724DD" w14:textId="77777777" w:rsidR="008D3B45" w:rsidRPr="008D3B45" w:rsidRDefault="008D3B45" w:rsidP="008D3B45">
      <w:pPr>
        <w:pStyle w:val="REG-P0"/>
      </w:pPr>
      <w:r w:rsidRPr="008D3B45">
        <w:t>a period of 12 months, or to both such fine and such imprisonment.</w:t>
      </w:r>
    </w:p>
    <w:p w14:paraId="3C33510D" w14:textId="77777777" w:rsidR="0049505D" w:rsidRDefault="0049505D" w:rsidP="008D3B45">
      <w:pPr>
        <w:pStyle w:val="REG-P0"/>
        <w:rPr>
          <w:b/>
          <w:bCs/>
        </w:rPr>
      </w:pPr>
    </w:p>
    <w:p w14:paraId="323DE5B0" w14:textId="358EA3EB" w:rsidR="008D3B45" w:rsidRPr="008D3B45" w:rsidRDefault="008D3B45" w:rsidP="008D3B45">
      <w:pPr>
        <w:pStyle w:val="REG-P0"/>
        <w:rPr>
          <w:b/>
          <w:bCs/>
        </w:rPr>
      </w:pPr>
      <w:r w:rsidRPr="008D3B45">
        <w:rPr>
          <w:b/>
          <w:bCs/>
        </w:rPr>
        <w:t>Purpose of inspections</w:t>
      </w:r>
    </w:p>
    <w:p w14:paraId="2E198C9C" w14:textId="77777777" w:rsidR="009F6449" w:rsidRDefault="009F6449" w:rsidP="008D3B45">
      <w:pPr>
        <w:pStyle w:val="REG-P0"/>
        <w:rPr>
          <w:b/>
          <w:bCs/>
        </w:rPr>
      </w:pPr>
    </w:p>
    <w:p w14:paraId="48458017" w14:textId="27EF06BA" w:rsidR="008D3B45" w:rsidRPr="008D3B45" w:rsidRDefault="008D3B45" w:rsidP="009F6449">
      <w:pPr>
        <w:pStyle w:val="REG-P1"/>
      </w:pPr>
      <w:r w:rsidRPr="008D3B45">
        <w:rPr>
          <w:b/>
          <w:bCs/>
        </w:rPr>
        <w:t xml:space="preserve">38. </w:t>
      </w:r>
      <w:r w:rsidR="009F6449">
        <w:rPr>
          <w:b/>
          <w:bCs/>
        </w:rPr>
        <w:tab/>
      </w:r>
      <w:r w:rsidRPr="008D3B45">
        <w:t xml:space="preserve">(1) </w:t>
      </w:r>
      <w:r w:rsidR="009F6449">
        <w:tab/>
      </w:r>
      <w:r w:rsidRPr="008D3B45">
        <w:t>Subject to sections 48, 91, 92 and 93 of the Act, the purpose of inspections</w:t>
      </w:r>
      <w:r w:rsidR="009F6449">
        <w:t xml:space="preserve"> is to </w:t>
      </w:r>
      <w:r w:rsidR="001D1E86">
        <w:rPr>
          <w:rFonts w:hint="eastAsia"/>
        </w:rPr>
        <w:t>-</w:t>
      </w:r>
    </w:p>
    <w:p w14:paraId="1D533512" w14:textId="77777777" w:rsidR="009F6449" w:rsidRDefault="009F6449" w:rsidP="008D3B45">
      <w:pPr>
        <w:pStyle w:val="REG-P0"/>
      </w:pPr>
    </w:p>
    <w:p w14:paraId="678D8087" w14:textId="6DDCDD76" w:rsidR="008D3B45" w:rsidRPr="008D3B45" w:rsidRDefault="008D3B45" w:rsidP="009F6449">
      <w:pPr>
        <w:pStyle w:val="REG-Pa"/>
      </w:pPr>
      <w:r w:rsidRPr="008D3B45">
        <w:t xml:space="preserve">(a) </w:t>
      </w:r>
      <w:r w:rsidR="009F6449">
        <w:tab/>
      </w:r>
      <w:r w:rsidRPr="008D3B45">
        <w:t>assess the implementation of policies, circulars, and other directives made by the</w:t>
      </w:r>
      <w:r w:rsidR="009F6449">
        <w:t xml:space="preserve"> </w:t>
      </w:r>
      <w:r w:rsidRPr="008D3B45">
        <w:t>Minister or the Executive Director;</w:t>
      </w:r>
    </w:p>
    <w:p w14:paraId="74D1894B" w14:textId="77777777" w:rsidR="009F6449" w:rsidRDefault="009F6449" w:rsidP="009F6449">
      <w:pPr>
        <w:pStyle w:val="REG-Pa"/>
      </w:pPr>
    </w:p>
    <w:p w14:paraId="645B867A" w14:textId="7675E4E0" w:rsidR="008D3B45" w:rsidRDefault="008D3B45" w:rsidP="009F6449">
      <w:pPr>
        <w:pStyle w:val="REG-Pa"/>
      </w:pPr>
      <w:r w:rsidRPr="008D3B45">
        <w:t xml:space="preserve">(b) </w:t>
      </w:r>
      <w:r w:rsidR="009F6449">
        <w:tab/>
      </w:r>
      <w:r w:rsidRPr="008D3B45">
        <w:t>collect information on factors that can be used to identify schools including home</w:t>
      </w:r>
      <w:r w:rsidR="009F6449">
        <w:t xml:space="preserve"> </w:t>
      </w:r>
      <w:r w:rsidRPr="008D3B45">
        <w:t>schools, classes, hostels, support centres and programmes that would benefit from</w:t>
      </w:r>
      <w:r w:rsidR="009F6449">
        <w:t xml:space="preserve"> </w:t>
      </w:r>
      <w:r w:rsidRPr="008D3B45">
        <w:t>further inspections;</w:t>
      </w:r>
    </w:p>
    <w:p w14:paraId="23DA691A" w14:textId="77777777" w:rsidR="009F6449" w:rsidRPr="008D3B45" w:rsidRDefault="009F6449" w:rsidP="009F6449">
      <w:pPr>
        <w:pStyle w:val="REG-Pa"/>
      </w:pPr>
    </w:p>
    <w:p w14:paraId="6F88806A" w14:textId="0EC02A7B" w:rsidR="008D3B45" w:rsidRDefault="008D3B45" w:rsidP="009F6449">
      <w:pPr>
        <w:pStyle w:val="REG-Pa"/>
      </w:pPr>
      <w:r w:rsidRPr="008D3B45">
        <w:t xml:space="preserve">(c) </w:t>
      </w:r>
      <w:r w:rsidR="009F6449">
        <w:tab/>
      </w:r>
      <w:r w:rsidRPr="008D3B45">
        <w:t>monitor the progress made by a school in implementing the recommendations of</w:t>
      </w:r>
      <w:r w:rsidR="009F6449">
        <w:t xml:space="preserve"> </w:t>
      </w:r>
      <w:r w:rsidRPr="008D3B45">
        <w:t>earlier inspections; and</w:t>
      </w:r>
    </w:p>
    <w:p w14:paraId="7D2A6EDF" w14:textId="77777777" w:rsidR="009F6449" w:rsidRPr="008D3B45" w:rsidRDefault="009F6449" w:rsidP="009F6449">
      <w:pPr>
        <w:pStyle w:val="REG-Pa"/>
      </w:pPr>
    </w:p>
    <w:p w14:paraId="5398ED06" w14:textId="204CC730" w:rsidR="008D3B45" w:rsidRDefault="008D3B45" w:rsidP="009F6449">
      <w:pPr>
        <w:pStyle w:val="REG-Pa"/>
      </w:pPr>
      <w:r w:rsidRPr="008D3B45">
        <w:t xml:space="preserve">(d) </w:t>
      </w:r>
      <w:r w:rsidR="009F6449">
        <w:tab/>
      </w:r>
      <w:r w:rsidRPr="008D3B45">
        <w:t>collect information on the operation and effectiveness of schools for research or</w:t>
      </w:r>
      <w:r w:rsidR="009F6449">
        <w:t xml:space="preserve"> </w:t>
      </w:r>
      <w:r w:rsidRPr="008D3B45">
        <w:t>other purposes, including the provision of information to other sections of the Ministry.</w:t>
      </w:r>
    </w:p>
    <w:p w14:paraId="3C823FCC" w14:textId="77777777" w:rsidR="009F6449" w:rsidRPr="008D3B45" w:rsidRDefault="009F6449" w:rsidP="009F6449">
      <w:pPr>
        <w:pStyle w:val="REG-Pa"/>
      </w:pPr>
    </w:p>
    <w:p w14:paraId="04FC43D8" w14:textId="10A6D674" w:rsidR="008D3B45" w:rsidRDefault="008D3B45" w:rsidP="009F6449">
      <w:pPr>
        <w:pStyle w:val="REG-P1"/>
      </w:pPr>
      <w:r w:rsidRPr="008D3B45">
        <w:t xml:space="preserve">(2) </w:t>
      </w:r>
      <w:r w:rsidR="009F6449">
        <w:tab/>
      </w:r>
      <w:r w:rsidRPr="008D3B45">
        <w:t>Hostel inspection is undertaken annually and the quality assurance officer must</w:t>
      </w:r>
      <w:r w:rsidR="009F6449">
        <w:t xml:space="preserve"> </w:t>
      </w:r>
      <w:r w:rsidRPr="008D3B45">
        <w:t>submit a report as contemplated in section 93(1) of the Act.</w:t>
      </w:r>
    </w:p>
    <w:p w14:paraId="6B7DC7ED" w14:textId="77777777" w:rsidR="009F6449" w:rsidRDefault="009F6449" w:rsidP="008D3B45">
      <w:pPr>
        <w:pStyle w:val="REG-P0"/>
      </w:pPr>
    </w:p>
    <w:p w14:paraId="3FF17EF0" w14:textId="6C2DD605" w:rsidR="008D3B45" w:rsidRDefault="008D3B45" w:rsidP="0049505D">
      <w:pPr>
        <w:pStyle w:val="REG-P0"/>
        <w:jc w:val="center"/>
      </w:pPr>
      <w:r w:rsidRPr="008D3B45">
        <w:t>PART 6</w:t>
      </w:r>
    </w:p>
    <w:p w14:paraId="35785D80" w14:textId="77777777" w:rsidR="0049505D" w:rsidRPr="008D3B45" w:rsidRDefault="0049505D" w:rsidP="0049505D">
      <w:pPr>
        <w:pStyle w:val="REG-P0"/>
        <w:jc w:val="center"/>
      </w:pPr>
    </w:p>
    <w:p w14:paraId="2E9FA198" w14:textId="53D3E0FF" w:rsidR="008D3B45" w:rsidRDefault="008D3B45" w:rsidP="0049505D">
      <w:pPr>
        <w:pStyle w:val="REG-P0"/>
        <w:jc w:val="center"/>
      </w:pPr>
      <w:r w:rsidRPr="008D3B45">
        <w:t>SCHOOL BOARD OF STATE SCHOOL</w:t>
      </w:r>
    </w:p>
    <w:p w14:paraId="026B7773" w14:textId="77777777" w:rsidR="0049505D" w:rsidRPr="008D3B45" w:rsidRDefault="0049505D" w:rsidP="0049505D">
      <w:pPr>
        <w:pStyle w:val="REG-P0"/>
        <w:jc w:val="center"/>
      </w:pPr>
    </w:p>
    <w:p w14:paraId="3D0706FB" w14:textId="77777777" w:rsidR="008D3B45" w:rsidRPr="008D3B45" w:rsidRDefault="008D3B45" w:rsidP="008D3B45">
      <w:pPr>
        <w:pStyle w:val="REG-P0"/>
        <w:rPr>
          <w:b/>
          <w:bCs/>
        </w:rPr>
      </w:pPr>
      <w:r w:rsidRPr="008D3B45">
        <w:rPr>
          <w:b/>
          <w:bCs/>
        </w:rPr>
        <w:t>Determination of constitution of school board of State school</w:t>
      </w:r>
    </w:p>
    <w:p w14:paraId="54FD2950" w14:textId="77777777" w:rsidR="009F6449" w:rsidRDefault="009F6449" w:rsidP="008D3B45">
      <w:pPr>
        <w:pStyle w:val="REG-P0"/>
        <w:rPr>
          <w:b/>
          <w:bCs/>
        </w:rPr>
      </w:pPr>
    </w:p>
    <w:p w14:paraId="0D15D355" w14:textId="5F4227D8" w:rsidR="008D3B45" w:rsidRDefault="008D3B45" w:rsidP="009F6449">
      <w:pPr>
        <w:pStyle w:val="REG-P1"/>
      </w:pPr>
      <w:r w:rsidRPr="008D3B45">
        <w:rPr>
          <w:b/>
          <w:bCs/>
        </w:rPr>
        <w:t xml:space="preserve">39. </w:t>
      </w:r>
      <w:r w:rsidR="009F6449">
        <w:rPr>
          <w:b/>
          <w:bCs/>
        </w:rPr>
        <w:tab/>
      </w:r>
      <w:r w:rsidRPr="008D3B45">
        <w:t>The number of school board members of a State school is determined in accordance</w:t>
      </w:r>
      <w:r w:rsidR="009F6449">
        <w:t xml:space="preserve"> </w:t>
      </w:r>
      <w:r w:rsidRPr="008D3B45">
        <w:t>with the total number of learners enrolled at the school as set out in Annexure 2.</w:t>
      </w:r>
    </w:p>
    <w:p w14:paraId="07FF6F4D" w14:textId="77777777" w:rsidR="009F6449" w:rsidRPr="008D3B45" w:rsidRDefault="009F6449" w:rsidP="008D3B45">
      <w:pPr>
        <w:pStyle w:val="REG-P0"/>
      </w:pPr>
    </w:p>
    <w:p w14:paraId="19590B72" w14:textId="3899BFD8" w:rsidR="008D3B45" w:rsidRPr="008D3B45" w:rsidRDefault="008D3B45" w:rsidP="008D3B45">
      <w:pPr>
        <w:pStyle w:val="REG-P0"/>
        <w:rPr>
          <w:b/>
          <w:bCs/>
        </w:rPr>
      </w:pPr>
      <w:r w:rsidRPr="008D3B45">
        <w:rPr>
          <w:b/>
          <w:bCs/>
        </w:rPr>
        <w:t>Qualification as member of school board of State school</w:t>
      </w:r>
    </w:p>
    <w:p w14:paraId="0D9DE2A6" w14:textId="77777777" w:rsidR="009F6449" w:rsidRDefault="009F6449" w:rsidP="008D3B45">
      <w:pPr>
        <w:pStyle w:val="REG-P0"/>
        <w:rPr>
          <w:b/>
          <w:bCs/>
        </w:rPr>
      </w:pPr>
    </w:p>
    <w:p w14:paraId="392F4DB5" w14:textId="13A18772" w:rsidR="008D3B45" w:rsidRPr="008D3B45" w:rsidRDefault="008D3B45" w:rsidP="00D661CB">
      <w:pPr>
        <w:pStyle w:val="REG-P1"/>
      </w:pPr>
      <w:r w:rsidRPr="008D3B45">
        <w:rPr>
          <w:b/>
          <w:bCs/>
        </w:rPr>
        <w:t>40</w:t>
      </w:r>
      <w:r w:rsidRPr="008D3B45">
        <w:t xml:space="preserve">. </w:t>
      </w:r>
      <w:r w:rsidR="009F6449">
        <w:tab/>
      </w:r>
      <w:r w:rsidRPr="008D3B45">
        <w:t xml:space="preserve">(1) </w:t>
      </w:r>
      <w:r w:rsidR="009F6449">
        <w:tab/>
      </w:r>
      <w:r w:rsidRPr="008D3B45">
        <w:t>Subject to sections 54(2) and 55(1) of the Act, a person does not qualify</w:t>
      </w:r>
      <w:r w:rsidR="009F6449">
        <w:t xml:space="preserve"> </w:t>
      </w:r>
      <w:r w:rsidRPr="008D3B45">
        <w:t xml:space="preserve">for election as a member of a school board in terms of regulation 41 or 42, if the person </w:t>
      </w:r>
      <w:r w:rsidR="001D1E86">
        <w:rPr>
          <w:rFonts w:hint="eastAsia"/>
        </w:rPr>
        <w:t>-</w:t>
      </w:r>
    </w:p>
    <w:p w14:paraId="7056B1D5" w14:textId="77777777" w:rsidR="009F6449" w:rsidRDefault="009F6449" w:rsidP="00D661CB">
      <w:pPr>
        <w:pStyle w:val="REG-Pa"/>
      </w:pPr>
    </w:p>
    <w:p w14:paraId="0E37C61A" w14:textId="13A93381" w:rsidR="008D3B45" w:rsidRDefault="008D3B45" w:rsidP="00D661CB">
      <w:pPr>
        <w:pStyle w:val="REG-Pa"/>
      </w:pPr>
      <w:r w:rsidRPr="008D3B45">
        <w:t xml:space="preserve">(a) </w:t>
      </w:r>
      <w:r w:rsidR="009F6449">
        <w:tab/>
      </w:r>
      <w:r w:rsidRPr="008D3B45">
        <w:t>has been convicted of an offence and sentenced to a period of imprisonment</w:t>
      </w:r>
      <w:r w:rsidR="00D661CB">
        <w:t xml:space="preserve"> </w:t>
      </w:r>
      <w:r w:rsidRPr="008D3B45">
        <w:t>without the option of a fine in Namibia or in a foreign country, except that he or</w:t>
      </w:r>
      <w:r w:rsidR="00D661CB">
        <w:t xml:space="preserve"> </w:t>
      </w:r>
      <w:r w:rsidRPr="008D3B45">
        <w:t>she has received a free pardon in respect of such offence, or such period of</w:t>
      </w:r>
      <w:r w:rsidR="00D661CB">
        <w:t xml:space="preserve"> </w:t>
      </w:r>
      <w:r w:rsidRPr="008D3B45">
        <w:t>imprisonment has expired at least five years prior to the date of his or her election</w:t>
      </w:r>
      <w:r w:rsidR="00D661CB">
        <w:t xml:space="preserve"> </w:t>
      </w:r>
      <w:r w:rsidRPr="008D3B45">
        <w:t>as a member of the school board;</w:t>
      </w:r>
    </w:p>
    <w:p w14:paraId="5D29A045" w14:textId="77777777" w:rsidR="00D661CB" w:rsidRPr="008D3B45" w:rsidRDefault="00D661CB" w:rsidP="00D661CB">
      <w:pPr>
        <w:pStyle w:val="REG-Pa"/>
      </w:pPr>
    </w:p>
    <w:p w14:paraId="7721C484" w14:textId="0979BD52" w:rsidR="008D3B45" w:rsidRDefault="008D3B45" w:rsidP="00D661CB">
      <w:pPr>
        <w:pStyle w:val="REG-Pa"/>
      </w:pPr>
      <w:r w:rsidRPr="008D3B45">
        <w:t xml:space="preserve">(b) </w:t>
      </w:r>
      <w:r w:rsidR="009F6449">
        <w:tab/>
      </w:r>
      <w:r w:rsidRPr="008D3B45">
        <w:t>is employed as a staff member in the management cadre in the Ministry or as an</w:t>
      </w:r>
      <w:r w:rsidR="00D661CB">
        <w:t xml:space="preserve"> </w:t>
      </w:r>
      <w:r w:rsidRPr="008D3B45">
        <w:t>inspector of education at national or regional level;</w:t>
      </w:r>
    </w:p>
    <w:p w14:paraId="1E60A632" w14:textId="77777777" w:rsidR="00D661CB" w:rsidRPr="008D3B45" w:rsidRDefault="00D661CB" w:rsidP="00D661CB">
      <w:pPr>
        <w:pStyle w:val="REG-Pa"/>
      </w:pPr>
    </w:p>
    <w:p w14:paraId="064A0336" w14:textId="24407118" w:rsidR="008D3B45" w:rsidRDefault="008D3B45" w:rsidP="00D661CB">
      <w:pPr>
        <w:pStyle w:val="REG-Pa"/>
      </w:pPr>
      <w:r w:rsidRPr="008D3B45">
        <w:t xml:space="preserve">(c) </w:t>
      </w:r>
      <w:r w:rsidR="009F6449">
        <w:tab/>
      </w:r>
      <w:r w:rsidRPr="008D3B45">
        <w:t>is the spouse of a teacher or other staff member who is attached to the State school</w:t>
      </w:r>
      <w:r w:rsidR="00D661CB">
        <w:t xml:space="preserve"> </w:t>
      </w:r>
      <w:r w:rsidRPr="008D3B45">
        <w:t>for which the school board is to be elected;</w:t>
      </w:r>
    </w:p>
    <w:p w14:paraId="573F75BE" w14:textId="77777777" w:rsidR="00D661CB" w:rsidRPr="008D3B45" w:rsidRDefault="00D661CB" w:rsidP="00D661CB">
      <w:pPr>
        <w:pStyle w:val="REG-Pa"/>
      </w:pPr>
    </w:p>
    <w:p w14:paraId="5955A16A" w14:textId="6BE815F6" w:rsidR="008D3B45" w:rsidRDefault="008D3B45" w:rsidP="00D661CB">
      <w:pPr>
        <w:pStyle w:val="REG-Pa"/>
      </w:pPr>
      <w:r w:rsidRPr="008D3B45">
        <w:t xml:space="preserve">(d) </w:t>
      </w:r>
      <w:r w:rsidR="009F6449">
        <w:tab/>
      </w:r>
      <w:r w:rsidRPr="008D3B45">
        <w:t>despite the fact that he or she has a child at the school for which the school board</w:t>
      </w:r>
      <w:r w:rsidR="00D661CB">
        <w:t xml:space="preserve"> </w:t>
      </w:r>
      <w:r w:rsidRPr="008D3B45">
        <w:t>is to be elected, is a member of a school board of another State school;</w:t>
      </w:r>
    </w:p>
    <w:p w14:paraId="419F7115" w14:textId="77777777" w:rsidR="00D661CB" w:rsidRPr="008D3B45" w:rsidRDefault="00D661CB" w:rsidP="00D661CB">
      <w:pPr>
        <w:pStyle w:val="REG-Pa"/>
      </w:pPr>
    </w:p>
    <w:p w14:paraId="451E4D34" w14:textId="15B44812" w:rsidR="008D3B45" w:rsidRDefault="008D3B45" w:rsidP="00D661CB">
      <w:pPr>
        <w:pStyle w:val="REG-Pa"/>
      </w:pPr>
      <w:r w:rsidRPr="008D3B45">
        <w:t xml:space="preserve">(e) </w:t>
      </w:r>
      <w:r w:rsidR="009F6449">
        <w:tab/>
      </w:r>
      <w:r w:rsidRPr="008D3B45">
        <w:t>does not read or write;</w:t>
      </w:r>
    </w:p>
    <w:p w14:paraId="403DA95D" w14:textId="77777777" w:rsidR="00D661CB" w:rsidRPr="008D3B45" w:rsidRDefault="00D661CB" w:rsidP="00D661CB">
      <w:pPr>
        <w:pStyle w:val="REG-Pa"/>
      </w:pPr>
    </w:p>
    <w:p w14:paraId="36849ABC" w14:textId="251D776D" w:rsidR="008D3B45" w:rsidRDefault="008D3B45" w:rsidP="00D661CB">
      <w:pPr>
        <w:pStyle w:val="REG-Pa"/>
      </w:pPr>
      <w:r w:rsidRPr="008D3B45">
        <w:t xml:space="preserve">(f) </w:t>
      </w:r>
      <w:r w:rsidR="009F6449">
        <w:tab/>
      </w:r>
      <w:r w:rsidRPr="008D3B45">
        <w:t>is an unrehabilitated insolvent;</w:t>
      </w:r>
    </w:p>
    <w:p w14:paraId="767B5C59" w14:textId="77777777" w:rsidR="00D661CB" w:rsidRPr="008D3B45" w:rsidRDefault="00D661CB" w:rsidP="00D661CB">
      <w:pPr>
        <w:pStyle w:val="REG-Pa"/>
      </w:pPr>
    </w:p>
    <w:p w14:paraId="26EBE813" w14:textId="5AFAF203" w:rsidR="008D3B45" w:rsidRDefault="008D3B45" w:rsidP="00D661CB">
      <w:pPr>
        <w:pStyle w:val="REG-Pa"/>
      </w:pPr>
      <w:r w:rsidRPr="008D3B45">
        <w:t xml:space="preserve">(g) </w:t>
      </w:r>
      <w:r w:rsidR="009F6449">
        <w:tab/>
      </w:r>
      <w:r w:rsidRPr="008D3B45">
        <w:t>has been convicted of an offence contemplated in section 238(8) of the Child Care</w:t>
      </w:r>
      <w:r w:rsidR="00D661CB">
        <w:t xml:space="preserve"> </w:t>
      </w:r>
      <w:r w:rsidRPr="008D3B45">
        <w:t>and Protection Act, 2015 (Act No. 3 of 2015);</w:t>
      </w:r>
    </w:p>
    <w:p w14:paraId="682337FA" w14:textId="77777777" w:rsidR="00D661CB" w:rsidRPr="008D3B45" w:rsidRDefault="00D661CB" w:rsidP="00D661CB">
      <w:pPr>
        <w:pStyle w:val="REG-Pa"/>
      </w:pPr>
    </w:p>
    <w:p w14:paraId="11CDAA9C" w14:textId="7D153A5A" w:rsidR="008D3B45" w:rsidRDefault="008D3B45" w:rsidP="00D661CB">
      <w:pPr>
        <w:pStyle w:val="REG-Pa"/>
      </w:pPr>
      <w:r w:rsidRPr="008D3B45">
        <w:t xml:space="preserve">(h) </w:t>
      </w:r>
      <w:r w:rsidR="009F6449">
        <w:tab/>
      </w:r>
      <w:r w:rsidRPr="008D3B45">
        <w:t>is subject to an order of a competent court declaring the person to be mentally ill</w:t>
      </w:r>
      <w:r w:rsidR="00D661CB">
        <w:t xml:space="preserve"> </w:t>
      </w:r>
      <w:r w:rsidRPr="008D3B45">
        <w:t>or disordered;</w:t>
      </w:r>
    </w:p>
    <w:p w14:paraId="326C7E6A" w14:textId="77777777" w:rsidR="00D661CB" w:rsidRPr="008D3B45" w:rsidRDefault="00D661CB" w:rsidP="00D661CB">
      <w:pPr>
        <w:pStyle w:val="REG-Pa"/>
      </w:pPr>
    </w:p>
    <w:p w14:paraId="4754F604" w14:textId="77777777" w:rsidR="00D661CB" w:rsidRDefault="008D3B45" w:rsidP="00D661CB">
      <w:pPr>
        <w:pStyle w:val="REG-Pa"/>
      </w:pPr>
      <w:r w:rsidRPr="008D3B45">
        <w:t xml:space="preserve">(i) </w:t>
      </w:r>
      <w:r w:rsidR="009F6449">
        <w:tab/>
      </w:r>
      <w:r w:rsidRPr="008D3B45">
        <w:t>has been removed from an office of trust as a result of improper conduct; or</w:t>
      </w:r>
      <w:r w:rsidR="00D661CB">
        <w:t xml:space="preserve"> </w:t>
      </w:r>
    </w:p>
    <w:p w14:paraId="13CA4258" w14:textId="77777777" w:rsidR="00D661CB" w:rsidRDefault="00D661CB" w:rsidP="00D661CB">
      <w:pPr>
        <w:pStyle w:val="REG-Pa"/>
      </w:pPr>
    </w:p>
    <w:p w14:paraId="252579C1" w14:textId="4E99C91F" w:rsidR="008D3B45" w:rsidRDefault="008D3B45" w:rsidP="00D661CB">
      <w:pPr>
        <w:pStyle w:val="REG-Pa"/>
      </w:pPr>
      <w:r w:rsidRPr="008D3B45">
        <w:t xml:space="preserve">(j) </w:t>
      </w:r>
      <w:r w:rsidR="009F6449">
        <w:tab/>
      </w:r>
      <w:r w:rsidRPr="008D3B45">
        <w:t>has been convicted, whether in Namibia or elsewhere, of theft, fraud, forgery or</w:t>
      </w:r>
      <w:r w:rsidR="00D661CB">
        <w:t xml:space="preserve"> </w:t>
      </w:r>
      <w:r w:rsidRPr="008D3B45">
        <w:t>uttering a forged document, perjury, an offence under any law for the prevention</w:t>
      </w:r>
      <w:r w:rsidR="00D661CB">
        <w:t xml:space="preserve"> </w:t>
      </w:r>
      <w:r w:rsidRPr="008D3B45">
        <w:t>of corruption, or any offence involving dishonesty and has been sentenced to</w:t>
      </w:r>
      <w:r w:rsidR="00D661CB">
        <w:t xml:space="preserve"> </w:t>
      </w:r>
      <w:r w:rsidRPr="008D3B45">
        <w:t>imprisonment without the option of a fine, or to a fine of N$1 000 or more.</w:t>
      </w:r>
    </w:p>
    <w:p w14:paraId="7CC5806D" w14:textId="77777777" w:rsidR="00D661CB" w:rsidRDefault="00D661CB" w:rsidP="008D3B45">
      <w:pPr>
        <w:pStyle w:val="REG-P0"/>
      </w:pPr>
    </w:p>
    <w:p w14:paraId="4D1BB7FE" w14:textId="14A4EC73" w:rsidR="008D3B45" w:rsidRPr="008D3B45" w:rsidRDefault="008D3B45" w:rsidP="008D3B45">
      <w:pPr>
        <w:pStyle w:val="REG-P0"/>
        <w:rPr>
          <w:b/>
          <w:bCs/>
        </w:rPr>
      </w:pPr>
      <w:r w:rsidRPr="008D3B45">
        <w:rPr>
          <w:b/>
          <w:bCs/>
        </w:rPr>
        <w:t>Election of members of school board of State school</w:t>
      </w:r>
    </w:p>
    <w:p w14:paraId="2A993707" w14:textId="77777777" w:rsidR="00D661CB" w:rsidRPr="00C143C2" w:rsidRDefault="00D661CB" w:rsidP="00D661CB">
      <w:pPr>
        <w:pStyle w:val="REG-P1"/>
        <w:rPr>
          <w:b/>
        </w:rPr>
      </w:pPr>
    </w:p>
    <w:p w14:paraId="0DD04391" w14:textId="3DBDDC48" w:rsidR="008D3B45" w:rsidRPr="008D3B45" w:rsidRDefault="008D3B45" w:rsidP="00D661CB">
      <w:pPr>
        <w:pStyle w:val="REG-P1"/>
      </w:pPr>
      <w:r w:rsidRPr="00C143C2">
        <w:rPr>
          <w:b/>
        </w:rPr>
        <w:t>41.</w:t>
      </w:r>
      <w:r w:rsidRPr="008D3B45">
        <w:t xml:space="preserve"> </w:t>
      </w:r>
      <w:r w:rsidR="00D661CB">
        <w:tab/>
      </w:r>
      <w:r w:rsidRPr="008D3B45">
        <w:t xml:space="preserve">(1) </w:t>
      </w:r>
      <w:r w:rsidR="00D661CB">
        <w:tab/>
      </w:r>
      <w:r w:rsidRPr="008D3B45">
        <w:t>Subject to section 127 of the Act, the Executive Director must determine the</w:t>
      </w:r>
      <w:r w:rsidR="00D661CB">
        <w:t xml:space="preserve"> </w:t>
      </w:r>
      <w:r w:rsidRPr="008D3B45">
        <w:t>date for the election of members of school boards, and subsequent elections are held at least 30 days</w:t>
      </w:r>
      <w:r w:rsidR="00D661CB">
        <w:t xml:space="preserve"> </w:t>
      </w:r>
      <w:r w:rsidRPr="008D3B45">
        <w:t>before the expiry of a term of office of a school board.</w:t>
      </w:r>
    </w:p>
    <w:p w14:paraId="720D0929" w14:textId="77777777" w:rsidR="00D661CB" w:rsidRDefault="00D661CB" w:rsidP="00D661CB">
      <w:pPr>
        <w:pStyle w:val="REG-P1"/>
      </w:pPr>
    </w:p>
    <w:p w14:paraId="27C7D328" w14:textId="5063A3E0" w:rsidR="008D3B45" w:rsidRDefault="008D3B45" w:rsidP="00D661CB">
      <w:pPr>
        <w:pStyle w:val="REG-P1"/>
      </w:pPr>
      <w:r w:rsidRPr="008D3B45">
        <w:t xml:space="preserve">(2) </w:t>
      </w:r>
      <w:r w:rsidR="00D661CB">
        <w:tab/>
      </w:r>
      <w:r w:rsidRPr="008D3B45">
        <w:t>The election of members of a school board is conducted by a staff member</w:t>
      </w:r>
      <w:r w:rsidR="00D661CB">
        <w:t xml:space="preserve"> </w:t>
      </w:r>
      <w:r w:rsidRPr="008D3B45">
        <w:t>designated by the Executive Director and who is not employed at the school concerned.</w:t>
      </w:r>
    </w:p>
    <w:p w14:paraId="7452020C" w14:textId="77777777" w:rsidR="00D661CB" w:rsidRPr="008D3B45" w:rsidRDefault="00D661CB" w:rsidP="00D661CB">
      <w:pPr>
        <w:pStyle w:val="REG-P1"/>
      </w:pPr>
    </w:p>
    <w:p w14:paraId="37FC600D" w14:textId="1E68230F" w:rsidR="008D3B45" w:rsidRPr="008D3B45" w:rsidRDefault="008D3B45" w:rsidP="00D661CB">
      <w:pPr>
        <w:pStyle w:val="REG-P1"/>
      </w:pPr>
      <w:r w:rsidRPr="008D3B45">
        <w:t xml:space="preserve">(3) </w:t>
      </w:r>
      <w:r w:rsidR="00D661CB">
        <w:tab/>
      </w:r>
      <w:r w:rsidRPr="008D3B45">
        <w:t xml:space="preserve">An election referred to in subregulation (1) is conducted </w:t>
      </w:r>
      <w:r w:rsidR="001D1E86">
        <w:rPr>
          <w:rFonts w:hint="eastAsia"/>
        </w:rPr>
        <w:t>-</w:t>
      </w:r>
    </w:p>
    <w:p w14:paraId="5707672F" w14:textId="77777777" w:rsidR="00D661CB" w:rsidRDefault="00D661CB" w:rsidP="00D661CB">
      <w:pPr>
        <w:pStyle w:val="REG-P1"/>
      </w:pPr>
    </w:p>
    <w:p w14:paraId="67FDA73D" w14:textId="2E266BD9" w:rsidR="008D3B45" w:rsidRDefault="008D3B45" w:rsidP="00D661CB">
      <w:pPr>
        <w:pStyle w:val="REG-Pa"/>
      </w:pPr>
      <w:r w:rsidRPr="008D3B45">
        <w:t xml:space="preserve">(a) </w:t>
      </w:r>
      <w:r w:rsidR="00D661CB">
        <w:tab/>
      </w:r>
      <w:r w:rsidRPr="008D3B45">
        <w:t>by secret ballot; or</w:t>
      </w:r>
    </w:p>
    <w:p w14:paraId="13044278" w14:textId="77777777" w:rsidR="00D661CB" w:rsidRPr="008D3B45" w:rsidRDefault="00D661CB" w:rsidP="00D661CB">
      <w:pPr>
        <w:pStyle w:val="REG-Pa"/>
      </w:pPr>
    </w:p>
    <w:p w14:paraId="0905CB2C" w14:textId="30D1F95A" w:rsidR="008D3B45" w:rsidRDefault="008D3B45" w:rsidP="00D661CB">
      <w:pPr>
        <w:pStyle w:val="REG-Pa"/>
      </w:pPr>
      <w:r w:rsidRPr="008D3B45">
        <w:t xml:space="preserve">(b) </w:t>
      </w:r>
      <w:r w:rsidR="00D661CB">
        <w:tab/>
      </w:r>
      <w:r w:rsidRPr="008D3B45">
        <w:t>where appropriate, with the approval of the Executive Director, by a show of hands.</w:t>
      </w:r>
    </w:p>
    <w:p w14:paraId="0257D055" w14:textId="77777777" w:rsidR="00D661CB" w:rsidRPr="008D3B45" w:rsidRDefault="00D661CB" w:rsidP="00D661CB">
      <w:pPr>
        <w:pStyle w:val="REG-Pa"/>
      </w:pPr>
    </w:p>
    <w:p w14:paraId="1D77DC05" w14:textId="4E385F21" w:rsidR="008D3B45" w:rsidRDefault="008D3B45" w:rsidP="00D661CB">
      <w:pPr>
        <w:pStyle w:val="REG-P1"/>
      </w:pPr>
      <w:r w:rsidRPr="008D3B45">
        <w:t xml:space="preserve">(4) </w:t>
      </w:r>
      <w:r w:rsidR="00D661CB">
        <w:tab/>
      </w:r>
      <w:r w:rsidRPr="008D3B45">
        <w:t>Subject to section 63 of the Act, a member of a school board holds office for a</w:t>
      </w:r>
      <w:r w:rsidR="00D661CB">
        <w:t xml:space="preserve"> </w:t>
      </w:r>
      <w:r w:rsidRPr="008D3B45">
        <w:t>term of three years and is eligible for re</w:t>
      </w:r>
      <w:r w:rsidR="001D1E86">
        <w:rPr>
          <w:rFonts w:hint="eastAsia"/>
        </w:rPr>
        <w:t>-</w:t>
      </w:r>
      <w:r w:rsidRPr="008D3B45">
        <w:t>election at the expiration of that term.</w:t>
      </w:r>
    </w:p>
    <w:p w14:paraId="63A66082" w14:textId="77777777" w:rsidR="00D661CB" w:rsidRPr="008D3B45" w:rsidRDefault="00D661CB" w:rsidP="00D661CB">
      <w:pPr>
        <w:pStyle w:val="REG-P1"/>
      </w:pPr>
    </w:p>
    <w:p w14:paraId="3371E7F6" w14:textId="31538A04" w:rsidR="008D3B45" w:rsidRDefault="008D3B45" w:rsidP="00D661CB">
      <w:pPr>
        <w:pStyle w:val="REG-P1"/>
      </w:pPr>
      <w:r w:rsidRPr="008D3B45">
        <w:t xml:space="preserve">(5) </w:t>
      </w:r>
      <w:r w:rsidR="00D661CB">
        <w:tab/>
      </w:r>
      <w:r w:rsidRPr="008D3B45">
        <w:t>A member of a school board must sign the prescribed oath of secrecy on the date</w:t>
      </w:r>
      <w:r w:rsidR="00D661CB">
        <w:t xml:space="preserve"> </w:t>
      </w:r>
      <w:r w:rsidRPr="008D3B45">
        <w:t>of assumption of his or her duty as member.</w:t>
      </w:r>
    </w:p>
    <w:p w14:paraId="6CE28D46" w14:textId="77777777" w:rsidR="00D661CB" w:rsidRPr="008D3B45" w:rsidRDefault="00D661CB" w:rsidP="00D661CB">
      <w:pPr>
        <w:pStyle w:val="REG-P1"/>
      </w:pPr>
    </w:p>
    <w:p w14:paraId="0A7A0F58" w14:textId="1C6A83D5" w:rsidR="008D3B45" w:rsidRPr="008D3B45" w:rsidRDefault="008D3B45" w:rsidP="00D661CB">
      <w:pPr>
        <w:pStyle w:val="REG-P1"/>
      </w:pPr>
      <w:r w:rsidRPr="008D3B45">
        <w:t xml:space="preserve">(6) </w:t>
      </w:r>
      <w:r w:rsidR="00D661CB">
        <w:tab/>
      </w:r>
      <w:r w:rsidRPr="008D3B45">
        <w:t>If the subsequent election contemplated in subregulation (1) is due, the chairperson</w:t>
      </w:r>
      <w:r w:rsidR="00D661CB">
        <w:t xml:space="preserve"> </w:t>
      </w:r>
      <w:r w:rsidRPr="008D3B45">
        <w:t>of the school board concerned must inform the Executive Director in writing of the expiry date of</w:t>
      </w:r>
      <w:r w:rsidR="00D661CB">
        <w:t xml:space="preserve"> </w:t>
      </w:r>
      <w:r w:rsidRPr="008D3B45">
        <w:t>the term of office of the school board.</w:t>
      </w:r>
    </w:p>
    <w:p w14:paraId="2E20B0CD" w14:textId="77777777" w:rsidR="00D661CB" w:rsidRDefault="00D661CB" w:rsidP="00D661CB">
      <w:pPr>
        <w:pStyle w:val="REG-P1"/>
      </w:pPr>
    </w:p>
    <w:p w14:paraId="4AF21906" w14:textId="399C4D69" w:rsidR="008D3B45" w:rsidRPr="008D3B45" w:rsidRDefault="008D3B45" w:rsidP="00D661CB">
      <w:pPr>
        <w:pStyle w:val="REG-P1"/>
      </w:pPr>
      <w:r w:rsidRPr="008D3B45">
        <w:t xml:space="preserve">(7) </w:t>
      </w:r>
      <w:r w:rsidR="00D661CB">
        <w:tab/>
      </w:r>
      <w:r w:rsidRPr="008D3B45">
        <w:t>For the purpose of holding an election of school parents and teachers for</w:t>
      </w:r>
      <w:r w:rsidR="00D661CB">
        <w:t xml:space="preserve"> </w:t>
      </w:r>
      <w:r w:rsidRPr="008D3B45">
        <w:t>representation on a school board, the presiding officer, as soon as possible after his or her</w:t>
      </w:r>
      <w:r w:rsidR="00D661CB">
        <w:t xml:space="preserve"> </w:t>
      </w:r>
      <w:r w:rsidRPr="008D3B45">
        <w:t>appointment, must convene a meeting of the parents and teachers of the State school concerned</w:t>
      </w:r>
      <w:r w:rsidR="00D661CB">
        <w:t xml:space="preserve"> </w:t>
      </w:r>
      <w:r w:rsidRPr="008D3B45">
        <w:t>by means of a 14 days</w:t>
      </w:r>
      <w:r w:rsidRPr="008D3B45">
        <w:rPr>
          <w:rFonts w:hint="eastAsia"/>
        </w:rPr>
        <w:t>’</w:t>
      </w:r>
      <w:r w:rsidRPr="008D3B45">
        <w:t xml:space="preserve"> written notice </w:t>
      </w:r>
      <w:r w:rsidR="001D1E86">
        <w:rPr>
          <w:rFonts w:hint="eastAsia"/>
        </w:rPr>
        <w:t>-</w:t>
      </w:r>
    </w:p>
    <w:p w14:paraId="5E3FB5F5" w14:textId="77777777" w:rsidR="00D661CB" w:rsidRDefault="00D661CB" w:rsidP="00D661CB">
      <w:pPr>
        <w:pStyle w:val="REG-P1"/>
      </w:pPr>
    </w:p>
    <w:p w14:paraId="44B6E4E7" w14:textId="48001AFD" w:rsidR="008D3B45" w:rsidRDefault="008D3B45" w:rsidP="00D661CB">
      <w:pPr>
        <w:pStyle w:val="REG-Pa"/>
      </w:pPr>
      <w:r w:rsidRPr="008D3B45">
        <w:t xml:space="preserve">(a) </w:t>
      </w:r>
      <w:r w:rsidR="00D661CB">
        <w:tab/>
      </w:r>
      <w:r w:rsidRPr="008D3B45">
        <w:t>served on the school and delivered to the parents; and</w:t>
      </w:r>
    </w:p>
    <w:p w14:paraId="47183885" w14:textId="77777777" w:rsidR="00D661CB" w:rsidRPr="008D3B45" w:rsidRDefault="00D661CB" w:rsidP="00D661CB">
      <w:pPr>
        <w:pStyle w:val="REG-Pa"/>
      </w:pPr>
    </w:p>
    <w:p w14:paraId="0E7CB7B0" w14:textId="3D7B245E" w:rsidR="008D3B45" w:rsidRDefault="008D3B45" w:rsidP="00D661CB">
      <w:pPr>
        <w:pStyle w:val="REG-Pa"/>
      </w:pPr>
      <w:r w:rsidRPr="008D3B45">
        <w:t xml:space="preserve">(b) </w:t>
      </w:r>
      <w:r w:rsidR="00D661CB">
        <w:tab/>
      </w:r>
      <w:r w:rsidRPr="008D3B45">
        <w:t>if necessary, broadcasted over the radio, announced in church or any appropriate</w:t>
      </w:r>
      <w:r w:rsidR="00D661CB">
        <w:t xml:space="preserve"> </w:t>
      </w:r>
      <w:r w:rsidRPr="008D3B45">
        <w:t>forum, or published in newspapers circulating in the area, indicating the date,</w:t>
      </w:r>
      <w:r w:rsidR="00D661CB">
        <w:t xml:space="preserve"> </w:t>
      </w:r>
      <w:r w:rsidRPr="008D3B45">
        <w:t>time, purpose and venue of the meeting.</w:t>
      </w:r>
    </w:p>
    <w:p w14:paraId="382EF813" w14:textId="567F8C10" w:rsidR="00D661CB" w:rsidRDefault="00D661CB" w:rsidP="008D3B45">
      <w:pPr>
        <w:pStyle w:val="REG-P0"/>
      </w:pPr>
    </w:p>
    <w:p w14:paraId="762D2278" w14:textId="1450D9D5" w:rsidR="00C143C2" w:rsidRDefault="00C143C2" w:rsidP="00C143C2">
      <w:pPr>
        <w:pStyle w:val="REG-Amend"/>
      </w:pPr>
      <w:r>
        <w:t>[The word “broadcasted” should be “broadcast” to be grammatically correct.]</w:t>
      </w:r>
    </w:p>
    <w:p w14:paraId="61FD646B" w14:textId="77777777" w:rsidR="00C143C2" w:rsidRPr="008D3B45" w:rsidRDefault="00C143C2" w:rsidP="008D3B45">
      <w:pPr>
        <w:pStyle w:val="REG-P0"/>
      </w:pPr>
    </w:p>
    <w:p w14:paraId="42243ECD" w14:textId="609CEC63" w:rsidR="008D3B45" w:rsidRDefault="008D3B45" w:rsidP="00D661CB">
      <w:pPr>
        <w:pStyle w:val="REG-P1"/>
      </w:pPr>
      <w:r w:rsidRPr="008D3B45">
        <w:t xml:space="preserve">(8) </w:t>
      </w:r>
      <w:r w:rsidR="00D661CB">
        <w:tab/>
      </w:r>
      <w:r w:rsidRPr="008D3B45">
        <w:t>The quorum of a meeting referred to in subregulation (7) must be 10 per cent of</w:t>
      </w:r>
      <w:r w:rsidR="00D661CB">
        <w:t xml:space="preserve"> </w:t>
      </w:r>
      <w:r w:rsidRPr="008D3B45">
        <w:t>the school parents and the majority of the teachers of the school.</w:t>
      </w:r>
    </w:p>
    <w:p w14:paraId="7F258460" w14:textId="77777777" w:rsidR="00D661CB" w:rsidRPr="008D3B45" w:rsidRDefault="00D661CB" w:rsidP="00D661CB">
      <w:pPr>
        <w:pStyle w:val="REG-P1"/>
      </w:pPr>
    </w:p>
    <w:p w14:paraId="61276583" w14:textId="6C41401F" w:rsidR="008D3B45" w:rsidRDefault="008D3B45" w:rsidP="00D661CB">
      <w:pPr>
        <w:pStyle w:val="REG-P1"/>
      </w:pPr>
      <w:r w:rsidRPr="008D3B45">
        <w:lastRenderedPageBreak/>
        <w:t>(9)</w:t>
      </w:r>
      <w:r w:rsidR="00D661CB">
        <w:tab/>
      </w:r>
      <w:r w:rsidRPr="008D3B45">
        <w:t>If a quorum is not present at the meeting contemplated in subregulation (8), the</w:t>
      </w:r>
      <w:r w:rsidR="00D661CB">
        <w:t xml:space="preserve"> </w:t>
      </w:r>
      <w:r w:rsidRPr="008D3B45">
        <w:t>presiding officer must convene a second meeting within 30 days from the date of the meeting.</w:t>
      </w:r>
    </w:p>
    <w:p w14:paraId="1E45D2A9" w14:textId="77777777" w:rsidR="00D661CB" w:rsidRPr="008D3B45" w:rsidRDefault="00D661CB" w:rsidP="00D661CB">
      <w:pPr>
        <w:pStyle w:val="REG-P1"/>
      </w:pPr>
    </w:p>
    <w:p w14:paraId="1C521E31" w14:textId="1B804E95" w:rsidR="008D3B45" w:rsidRDefault="008D3B45" w:rsidP="00D661CB">
      <w:pPr>
        <w:pStyle w:val="REG-P1"/>
      </w:pPr>
      <w:r w:rsidRPr="008D3B45">
        <w:t xml:space="preserve">(10) </w:t>
      </w:r>
      <w:r w:rsidR="00D661CB">
        <w:tab/>
      </w:r>
      <w:r w:rsidRPr="008D3B45">
        <w:t>If the quorum requirement referred to in subregulation (8) is not met at the second</w:t>
      </w:r>
      <w:r w:rsidR="00D661CB">
        <w:t xml:space="preserve"> </w:t>
      </w:r>
      <w:r w:rsidRPr="008D3B45">
        <w:t>meeting referred to in subregulation (9), the parents and teachers of the school present at the</w:t>
      </w:r>
      <w:r w:rsidR="00D661CB">
        <w:t xml:space="preserve"> </w:t>
      </w:r>
      <w:r w:rsidRPr="008D3B45">
        <w:t>meeting constitute a quorum for the parents and teachers, respectively.</w:t>
      </w:r>
    </w:p>
    <w:p w14:paraId="24535CDB" w14:textId="77777777" w:rsidR="00D661CB" w:rsidRPr="008D3B45" w:rsidRDefault="00D661CB" w:rsidP="00D661CB">
      <w:pPr>
        <w:pStyle w:val="REG-P1"/>
      </w:pPr>
    </w:p>
    <w:p w14:paraId="71321844" w14:textId="764475F9" w:rsidR="008D3B45" w:rsidRDefault="008D3B45" w:rsidP="00D661CB">
      <w:pPr>
        <w:pStyle w:val="REG-P1"/>
      </w:pPr>
      <w:r w:rsidRPr="008D3B45">
        <w:t xml:space="preserve">(11) </w:t>
      </w:r>
      <w:r w:rsidR="00D661CB">
        <w:tab/>
      </w:r>
      <w:r w:rsidRPr="008D3B45">
        <w:t>If at meeting convened under this regulation the parents and teachers of the school</w:t>
      </w:r>
      <w:r w:rsidR="00D661CB">
        <w:t xml:space="preserve"> </w:t>
      </w:r>
      <w:r w:rsidRPr="008D3B45">
        <w:t>both form quorums as required under this regulation, the elections of parents and teachers as</w:t>
      </w:r>
      <w:r w:rsidR="00D661CB">
        <w:t xml:space="preserve"> </w:t>
      </w:r>
      <w:r w:rsidRPr="008D3B45">
        <w:t>members of the school board are held simultaneously.</w:t>
      </w:r>
    </w:p>
    <w:p w14:paraId="3B6EBBEE" w14:textId="629CA420" w:rsidR="00D661CB" w:rsidRDefault="00D661CB" w:rsidP="00D661CB">
      <w:pPr>
        <w:pStyle w:val="REG-P1"/>
      </w:pPr>
    </w:p>
    <w:p w14:paraId="2E515B1C" w14:textId="49CE8F02" w:rsidR="00C143C2" w:rsidRPr="008D3B45" w:rsidRDefault="00C143C2" w:rsidP="00C143C2">
      <w:pPr>
        <w:pStyle w:val="REG-Amend"/>
      </w:pPr>
      <w:r>
        <w:t>[The word “a” appears to have been omitted before the word “meeting”.]</w:t>
      </w:r>
    </w:p>
    <w:p w14:paraId="69CB6796" w14:textId="77777777" w:rsidR="00C143C2" w:rsidRDefault="00C143C2" w:rsidP="00D661CB">
      <w:pPr>
        <w:pStyle w:val="REG-P1"/>
      </w:pPr>
    </w:p>
    <w:p w14:paraId="00A2974C" w14:textId="25EC0012" w:rsidR="008D3B45" w:rsidRPr="008D3B45" w:rsidRDefault="008D3B45" w:rsidP="00D661CB">
      <w:pPr>
        <w:pStyle w:val="REG-P1"/>
      </w:pPr>
      <w:r w:rsidRPr="008D3B45">
        <w:t xml:space="preserve">(12) </w:t>
      </w:r>
      <w:r w:rsidR="00D661CB">
        <w:tab/>
      </w:r>
      <w:r w:rsidRPr="008D3B45">
        <w:t>After a notice of a meeting of school parents and teachers has been given in terms of</w:t>
      </w:r>
      <w:r w:rsidR="00D661CB">
        <w:t xml:space="preserve"> </w:t>
      </w:r>
      <w:r w:rsidRPr="008D3B45">
        <w:t>subregulation (7), the school parents and teachers, respectively, may submit to the presiding officer</w:t>
      </w:r>
      <w:r w:rsidR="00D661CB">
        <w:t xml:space="preserve"> </w:t>
      </w:r>
      <w:r w:rsidRPr="008D3B45">
        <w:t>the names of school parents and teachers, respectively, as their nominated candidates for the election</w:t>
      </w:r>
      <w:r w:rsidR="00D661CB">
        <w:t xml:space="preserve"> </w:t>
      </w:r>
      <w:r w:rsidRPr="008D3B45">
        <w:t>as members of the school board.</w:t>
      </w:r>
    </w:p>
    <w:p w14:paraId="7892FBE6" w14:textId="5DE584C5" w:rsidR="008D3B45" w:rsidRPr="008D3B45" w:rsidRDefault="008D3B45" w:rsidP="00D661CB">
      <w:pPr>
        <w:pStyle w:val="REG-P1"/>
      </w:pPr>
    </w:p>
    <w:p w14:paraId="7861196F" w14:textId="2D683DCB" w:rsidR="008D3B45" w:rsidRPr="008D3B45" w:rsidRDefault="008D3B45" w:rsidP="00D661CB">
      <w:pPr>
        <w:pStyle w:val="REG-P1"/>
      </w:pPr>
      <w:r w:rsidRPr="008D3B45">
        <w:t xml:space="preserve">(13) </w:t>
      </w:r>
      <w:r w:rsidR="00D661CB">
        <w:tab/>
      </w:r>
      <w:r w:rsidRPr="008D3B45">
        <w:t>A nomination of a parent or teacher of a school for election as member of a</w:t>
      </w:r>
      <w:r w:rsidR="00D661CB">
        <w:t xml:space="preserve"> </w:t>
      </w:r>
      <w:r w:rsidRPr="008D3B45">
        <w:t xml:space="preserve">school board </w:t>
      </w:r>
      <w:r w:rsidR="001D1E86">
        <w:rPr>
          <w:rFonts w:hint="eastAsia"/>
        </w:rPr>
        <w:t>-</w:t>
      </w:r>
    </w:p>
    <w:p w14:paraId="74BD5875" w14:textId="77777777" w:rsidR="00D661CB" w:rsidRDefault="00D661CB" w:rsidP="00D661CB">
      <w:pPr>
        <w:pStyle w:val="REG-Pa"/>
      </w:pPr>
    </w:p>
    <w:p w14:paraId="4019BC8C" w14:textId="4CF233B8" w:rsidR="008D3B45" w:rsidRPr="008D3B45" w:rsidRDefault="008D3B45" w:rsidP="00D661CB">
      <w:pPr>
        <w:pStyle w:val="REG-Pa"/>
      </w:pPr>
      <w:r w:rsidRPr="008D3B45">
        <w:t xml:space="preserve">(a) </w:t>
      </w:r>
      <w:r w:rsidR="00D661CB">
        <w:tab/>
      </w:r>
      <w:r w:rsidRPr="008D3B45">
        <w:t>is made on Form 4 set out in Annexure 4; and</w:t>
      </w:r>
    </w:p>
    <w:p w14:paraId="1A8E5477" w14:textId="77777777" w:rsidR="00D661CB" w:rsidRDefault="00D661CB" w:rsidP="00D661CB">
      <w:pPr>
        <w:pStyle w:val="REG-Pa"/>
      </w:pPr>
    </w:p>
    <w:p w14:paraId="13B0C74A" w14:textId="678E4C35" w:rsidR="008D3B45" w:rsidRDefault="008D3B45" w:rsidP="00D661CB">
      <w:pPr>
        <w:pStyle w:val="REG-Pa"/>
      </w:pPr>
      <w:r w:rsidRPr="008D3B45">
        <w:t xml:space="preserve">(b) </w:t>
      </w:r>
      <w:r w:rsidR="00D661CB">
        <w:tab/>
      </w:r>
      <w:r w:rsidRPr="008D3B45">
        <w:t>is signed by the nominator and two seconders who must provide their names and</w:t>
      </w:r>
      <w:r w:rsidR="00D661CB">
        <w:t xml:space="preserve"> </w:t>
      </w:r>
      <w:r w:rsidRPr="008D3B45">
        <w:t>the names of their children enrolled as learners at the school.</w:t>
      </w:r>
    </w:p>
    <w:p w14:paraId="590E78C6" w14:textId="77777777" w:rsidR="00D661CB" w:rsidRPr="008D3B45" w:rsidRDefault="00D661CB" w:rsidP="00D661CB">
      <w:pPr>
        <w:pStyle w:val="REG-Pa"/>
      </w:pPr>
    </w:p>
    <w:p w14:paraId="6D3B730A" w14:textId="23194354" w:rsidR="008D3B45" w:rsidRDefault="008D3B45" w:rsidP="00D661CB">
      <w:pPr>
        <w:pStyle w:val="REG-P1"/>
      </w:pPr>
      <w:r w:rsidRPr="008D3B45">
        <w:t xml:space="preserve">(14) </w:t>
      </w:r>
      <w:r w:rsidR="00D661CB">
        <w:tab/>
      </w:r>
      <w:r w:rsidRPr="008D3B45">
        <w:t>A person, other than a school parent or teacher of the school, may not nominate a</w:t>
      </w:r>
      <w:r w:rsidR="00D661CB">
        <w:t xml:space="preserve"> </w:t>
      </w:r>
      <w:r w:rsidRPr="008D3B45">
        <w:t>parent or teacher candidate for election as member of a school board or second such nomination.</w:t>
      </w:r>
    </w:p>
    <w:p w14:paraId="1B38B261" w14:textId="77777777" w:rsidR="00D661CB" w:rsidRPr="008D3B45" w:rsidRDefault="00D661CB" w:rsidP="00D661CB">
      <w:pPr>
        <w:pStyle w:val="REG-P1"/>
      </w:pPr>
    </w:p>
    <w:p w14:paraId="07D174AB" w14:textId="37120520" w:rsidR="008D3B45" w:rsidRDefault="008D3B45" w:rsidP="00D661CB">
      <w:pPr>
        <w:pStyle w:val="REG-P1"/>
      </w:pPr>
      <w:r w:rsidRPr="008D3B45">
        <w:t xml:space="preserve">(15) </w:t>
      </w:r>
      <w:r w:rsidR="00D661CB">
        <w:tab/>
      </w:r>
      <w:r w:rsidRPr="008D3B45">
        <w:t>A nominee who accepts the nomination as a candidate for election as member of</w:t>
      </w:r>
      <w:r w:rsidR="00D661CB">
        <w:t xml:space="preserve"> </w:t>
      </w:r>
      <w:r w:rsidRPr="008D3B45">
        <w:t>a school board must sign the acceptance of nomination on Form 4 set out in Annexure 4.</w:t>
      </w:r>
    </w:p>
    <w:p w14:paraId="495B7F88" w14:textId="77777777" w:rsidR="00D661CB" w:rsidRPr="008D3B45" w:rsidRDefault="00D661CB" w:rsidP="00D661CB">
      <w:pPr>
        <w:pStyle w:val="REG-P1"/>
      </w:pPr>
    </w:p>
    <w:p w14:paraId="5B00EC1D" w14:textId="271F40BE" w:rsidR="008D3B45" w:rsidRDefault="008D3B45" w:rsidP="00D661CB">
      <w:pPr>
        <w:pStyle w:val="REG-P1"/>
      </w:pPr>
      <w:r w:rsidRPr="008D3B45">
        <w:t xml:space="preserve">(16) </w:t>
      </w:r>
      <w:r w:rsidR="00D661CB">
        <w:tab/>
      </w:r>
      <w:r w:rsidRPr="008D3B45">
        <w:t>If on a date of the election of members of a school board at a meeting properly</w:t>
      </w:r>
      <w:r w:rsidR="00D661CB">
        <w:t xml:space="preserve"> </w:t>
      </w:r>
      <w:r w:rsidRPr="008D3B45">
        <w:t>constituted in terms of subregulation (7) the presiding officer realised that the nominees for that</w:t>
      </w:r>
      <w:r w:rsidR="00D661CB">
        <w:t xml:space="preserve"> </w:t>
      </w:r>
      <w:r w:rsidRPr="008D3B45">
        <w:t>election do not meet the required number of candidates, the presiding officer must call for further</w:t>
      </w:r>
      <w:r w:rsidR="00D661CB">
        <w:t xml:space="preserve"> </w:t>
      </w:r>
      <w:r w:rsidRPr="008D3B45">
        <w:t>nominations of school parents or teachers, and any nomination so made must comply with</w:t>
      </w:r>
      <w:r w:rsidR="00D661CB">
        <w:t xml:space="preserve"> </w:t>
      </w:r>
      <w:r w:rsidRPr="008D3B45">
        <w:t>subregulation (14) and (15).</w:t>
      </w:r>
    </w:p>
    <w:p w14:paraId="7503939C" w14:textId="77777777" w:rsidR="00D661CB" w:rsidRPr="008D3B45" w:rsidRDefault="00D661CB" w:rsidP="00D661CB">
      <w:pPr>
        <w:pStyle w:val="REG-P1"/>
      </w:pPr>
    </w:p>
    <w:p w14:paraId="4D6EEBE7" w14:textId="39EF6977" w:rsidR="008D3B45" w:rsidRPr="008D3B45" w:rsidRDefault="008D3B45" w:rsidP="00D661CB">
      <w:pPr>
        <w:pStyle w:val="REG-P1"/>
      </w:pPr>
      <w:r w:rsidRPr="008D3B45">
        <w:t xml:space="preserve">(17) </w:t>
      </w:r>
      <w:r w:rsidR="00D661CB">
        <w:tab/>
      </w:r>
      <w:r w:rsidRPr="008D3B45">
        <w:t xml:space="preserve">After having satisfied himself or herself that </w:t>
      </w:r>
      <w:r w:rsidR="001D1E86">
        <w:rPr>
          <w:rFonts w:hint="eastAsia"/>
        </w:rPr>
        <w:t>-</w:t>
      </w:r>
    </w:p>
    <w:p w14:paraId="558B6B20" w14:textId="77777777" w:rsidR="00D661CB" w:rsidRDefault="00D661CB" w:rsidP="00D661CB">
      <w:pPr>
        <w:pStyle w:val="REG-Pa"/>
      </w:pPr>
    </w:p>
    <w:p w14:paraId="0A76EFDC" w14:textId="2B33C394" w:rsidR="008D3B45" w:rsidRDefault="008D3B45" w:rsidP="00D661CB">
      <w:pPr>
        <w:pStyle w:val="REG-Pa"/>
      </w:pPr>
      <w:r w:rsidRPr="008D3B45">
        <w:t xml:space="preserve">(a) </w:t>
      </w:r>
      <w:r w:rsidR="00D661CB">
        <w:tab/>
      </w:r>
      <w:r w:rsidRPr="008D3B45">
        <w:t>every school parent or teacher nominated in terms of subregulation (13) is qualified</w:t>
      </w:r>
      <w:r w:rsidR="00D661CB">
        <w:t xml:space="preserve"> </w:t>
      </w:r>
      <w:r w:rsidRPr="008D3B45">
        <w:t>to be elected as member of the school board; and</w:t>
      </w:r>
    </w:p>
    <w:p w14:paraId="7BE2C833" w14:textId="77777777" w:rsidR="00D661CB" w:rsidRPr="008D3B45" w:rsidRDefault="00D661CB" w:rsidP="00D661CB">
      <w:pPr>
        <w:pStyle w:val="REG-Pa"/>
      </w:pPr>
    </w:p>
    <w:p w14:paraId="0FDC8CCA" w14:textId="5877F09B" w:rsidR="008D3B45" w:rsidRDefault="008D3B45" w:rsidP="00D661CB">
      <w:pPr>
        <w:pStyle w:val="REG-Pa"/>
      </w:pPr>
      <w:r w:rsidRPr="008D3B45">
        <w:t xml:space="preserve">(b) </w:t>
      </w:r>
      <w:r w:rsidR="00D661CB">
        <w:tab/>
      </w:r>
      <w:r w:rsidRPr="008D3B45">
        <w:t>the nominees meet the required number of candidates,</w:t>
      </w:r>
    </w:p>
    <w:p w14:paraId="0C563F6E" w14:textId="77777777" w:rsidR="00D661CB" w:rsidRPr="008D3B45" w:rsidRDefault="00D661CB" w:rsidP="00D661CB">
      <w:pPr>
        <w:pStyle w:val="REG-Pa"/>
      </w:pPr>
    </w:p>
    <w:p w14:paraId="142E83F8" w14:textId="53F1EA21" w:rsidR="008D3B45" w:rsidRDefault="008D3B45" w:rsidP="008D3B45">
      <w:pPr>
        <w:pStyle w:val="REG-P0"/>
      </w:pPr>
      <w:r w:rsidRPr="008D3B45">
        <w:t>the presiding officer must declare the nominations closed, and announce the names of the duly</w:t>
      </w:r>
      <w:r w:rsidR="00D661CB">
        <w:t xml:space="preserve"> </w:t>
      </w:r>
      <w:r w:rsidRPr="008D3B45">
        <w:t>nominated candidates.</w:t>
      </w:r>
    </w:p>
    <w:p w14:paraId="02AFDE9E" w14:textId="77777777" w:rsidR="00D661CB" w:rsidRPr="008D3B45" w:rsidRDefault="00D661CB" w:rsidP="008D3B45">
      <w:pPr>
        <w:pStyle w:val="REG-P0"/>
      </w:pPr>
    </w:p>
    <w:p w14:paraId="529410D1" w14:textId="554BD547" w:rsidR="008D3B45" w:rsidRPr="008D3B45" w:rsidRDefault="008D3B45" w:rsidP="00D661CB">
      <w:pPr>
        <w:pStyle w:val="REG-P1"/>
      </w:pPr>
      <w:r w:rsidRPr="008D3B45">
        <w:t xml:space="preserve">(18) </w:t>
      </w:r>
      <w:r w:rsidR="00D661CB">
        <w:tab/>
      </w:r>
      <w:r w:rsidRPr="008D3B45">
        <w:t>If, after the closing of nominations, the number of candidates for election as</w:t>
      </w:r>
      <w:r w:rsidR="00D661CB">
        <w:t xml:space="preserve"> </w:t>
      </w:r>
      <w:r w:rsidRPr="008D3B45">
        <w:t xml:space="preserve">members of the school board </w:t>
      </w:r>
      <w:r w:rsidR="001D1E86">
        <w:rPr>
          <w:rFonts w:hint="eastAsia"/>
        </w:rPr>
        <w:t>-</w:t>
      </w:r>
    </w:p>
    <w:p w14:paraId="23D44192" w14:textId="77777777" w:rsidR="00D661CB" w:rsidRDefault="00D661CB" w:rsidP="00D661CB">
      <w:pPr>
        <w:pStyle w:val="REG-Pa"/>
      </w:pPr>
    </w:p>
    <w:p w14:paraId="06C9B703" w14:textId="13A1A893" w:rsidR="008D3B45" w:rsidRDefault="008D3B45" w:rsidP="00D661CB">
      <w:pPr>
        <w:pStyle w:val="REG-Pa"/>
      </w:pPr>
      <w:r w:rsidRPr="008D3B45">
        <w:lastRenderedPageBreak/>
        <w:t xml:space="preserve">(a) </w:t>
      </w:r>
      <w:r w:rsidR="00D661CB">
        <w:tab/>
      </w:r>
      <w:r w:rsidRPr="008D3B45">
        <w:t>is equal to the number of members determined in terms of regulation 39, the presiding</w:t>
      </w:r>
      <w:r w:rsidR="00D661CB">
        <w:t xml:space="preserve"> </w:t>
      </w:r>
      <w:r w:rsidRPr="008D3B45">
        <w:t>officer must declare the candidates as duly elected members of the school board;</w:t>
      </w:r>
      <w:r w:rsidR="00D661CB">
        <w:t xml:space="preserve"> </w:t>
      </w:r>
      <w:r w:rsidRPr="008D3B45">
        <w:t>and</w:t>
      </w:r>
    </w:p>
    <w:p w14:paraId="3BCCC161" w14:textId="77777777" w:rsidR="00D661CB" w:rsidRPr="008D3B45" w:rsidRDefault="00D661CB" w:rsidP="00D661CB">
      <w:pPr>
        <w:pStyle w:val="REG-Pa"/>
      </w:pPr>
    </w:p>
    <w:p w14:paraId="0CED4703" w14:textId="3CC31558" w:rsidR="008D3B45" w:rsidRDefault="008D3B45" w:rsidP="00D661CB">
      <w:pPr>
        <w:pStyle w:val="REG-Pa"/>
      </w:pPr>
      <w:r w:rsidRPr="008D3B45">
        <w:t xml:space="preserve">(b) </w:t>
      </w:r>
      <w:r w:rsidR="00D661CB">
        <w:tab/>
      </w:r>
      <w:r w:rsidRPr="008D3B45">
        <w:t>is more than the number of members determined in terms of subregulation (4) for</w:t>
      </w:r>
      <w:r w:rsidR="00D661CB">
        <w:t xml:space="preserve"> </w:t>
      </w:r>
      <w:r w:rsidRPr="008D3B45">
        <w:t>the school parents and teachers, the presiding officer must conduct an election for</w:t>
      </w:r>
      <w:r w:rsidR="00D661CB">
        <w:t xml:space="preserve"> </w:t>
      </w:r>
      <w:r w:rsidRPr="008D3B45">
        <w:t>school parents or teachers, or both such parents and teachers, in accordance with</w:t>
      </w:r>
      <w:r w:rsidR="00D661CB">
        <w:t xml:space="preserve"> </w:t>
      </w:r>
      <w:r w:rsidRPr="008D3B45">
        <w:t>subregulations (19), (20) and (21).</w:t>
      </w:r>
    </w:p>
    <w:p w14:paraId="23169B4D" w14:textId="77777777" w:rsidR="00D661CB" w:rsidRPr="008D3B45" w:rsidRDefault="00D661CB" w:rsidP="00D661CB">
      <w:pPr>
        <w:pStyle w:val="REG-Pa"/>
      </w:pPr>
    </w:p>
    <w:p w14:paraId="301F8F85" w14:textId="10DAAD66" w:rsidR="008D3B45" w:rsidRPr="008D3B45" w:rsidRDefault="008D3B45" w:rsidP="00D661CB">
      <w:pPr>
        <w:pStyle w:val="REG-P1"/>
      </w:pPr>
      <w:r w:rsidRPr="008D3B45">
        <w:t xml:space="preserve">(19) </w:t>
      </w:r>
      <w:r w:rsidR="00D661CB">
        <w:tab/>
      </w:r>
      <w:r w:rsidRPr="008D3B45">
        <w:t>At an election of school board members, every school parent present at a meeting</w:t>
      </w:r>
      <w:r w:rsidR="00D661CB">
        <w:t xml:space="preserve"> </w:t>
      </w:r>
      <w:r w:rsidRPr="008D3B45">
        <w:t xml:space="preserve">properly constituted in terms of subregulation (8) or (10) </w:t>
      </w:r>
      <w:r w:rsidR="001D1E86">
        <w:rPr>
          <w:rFonts w:hint="eastAsia"/>
        </w:rPr>
        <w:t>-</w:t>
      </w:r>
    </w:p>
    <w:p w14:paraId="68DC0C3E" w14:textId="77777777" w:rsidR="00D661CB" w:rsidRDefault="00D661CB" w:rsidP="00D661CB">
      <w:pPr>
        <w:pStyle w:val="REG-Pa"/>
      </w:pPr>
    </w:p>
    <w:p w14:paraId="45D1B469" w14:textId="27F8360D" w:rsidR="008D3B45" w:rsidRDefault="008D3B45" w:rsidP="00D661CB">
      <w:pPr>
        <w:pStyle w:val="REG-Pa"/>
      </w:pPr>
      <w:r w:rsidRPr="008D3B45">
        <w:t xml:space="preserve">(a) </w:t>
      </w:r>
      <w:r w:rsidR="00D661CB">
        <w:tab/>
      </w:r>
      <w:r w:rsidRPr="008D3B45">
        <w:t>is entitled to vote in the election; and</w:t>
      </w:r>
    </w:p>
    <w:p w14:paraId="783E6696" w14:textId="77777777" w:rsidR="00D661CB" w:rsidRPr="008D3B45" w:rsidRDefault="00D661CB" w:rsidP="00D661CB">
      <w:pPr>
        <w:pStyle w:val="REG-Pa"/>
      </w:pPr>
    </w:p>
    <w:p w14:paraId="24C3CD1F" w14:textId="00251BD2" w:rsidR="008D3B45" w:rsidRDefault="008D3B45" w:rsidP="00D661CB">
      <w:pPr>
        <w:pStyle w:val="REG-Pa"/>
      </w:pPr>
      <w:r w:rsidRPr="008D3B45">
        <w:t xml:space="preserve">(b) </w:t>
      </w:r>
      <w:r w:rsidR="00D661CB">
        <w:tab/>
      </w:r>
      <w:r w:rsidRPr="008D3B45">
        <w:t>may cast a number of votes equal to the number of members to be elected, but may</w:t>
      </w:r>
      <w:r w:rsidR="00D661CB">
        <w:t xml:space="preserve"> </w:t>
      </w:r>
      <w:r w:rsidRPr="008D3B45">
        <w:t>not cast more than one vote in respect of any particular candidate.</w:t>
      </w:r>
    </w:p>
    <w:p w14:paraId="2AA9082E" w14:textId="77777777" w:rsidR="00D661CB" w:rsidRPr="008D3B45" w:rsidRDefault="00D661CB" w:rsidP="00D661CB">
      <w:pPr>
        <w:pStyle w:val="REG-Pa"/>
      </w:pPr>
    </w:p>
    <w:p w14:paraId="06A0F123" w14:textId="0BFE732D" w:rsidR="008D3B45" w:rsidRPr="008D3B45" w:rsidRDefault="008D3B45" w:rsidP="00D661CB">
      <w:pPr>
        <w:pStyle w:val="REG-P1"/>
      </w:pPr>
      <w:r w:rsidRPr="008D3B45">
        <w:t xml:space="preserve">(20) </w:t>
      </w:r>
      <w:r w:rsidR="00D661CB">
        <w:tab/>
      </w:r>
      <w:r w:rsidRPr="008D3B45">
        <w:t xml:space="preserve">The presiding officer in the election held in terms of subregulation (18)(b), must </w:t>
      </w:r>
      <w:r w:rsidR="001D1E86">
        <w:rPr>
          <w:rFonts w:hint="eastAsia"/>
        </w:rPr>
        <w:t>-</w:t>
      </w:r>
    </w:p>
    <w:p w14:paraId="1C07D3F8" w14:textId="77777777" w:rsidR="00D661CB" w:rsidRDefault="00D661CB" w:rsidP="00D661CB">
      <w:pPr>
        <w:pStyle w:val="REG-Pa"/>
      </w:pPr>
    </w:p>
    <w:p w14:paraId="3BDB4140" w14:textId="7CDF238E" w:rsidR="008D3B45" w:rsidRPr="008D3B45" w:rsidRDefault="008D3B45" w:rsidP="00D661CB">
      <w:pPr>
        <w:pStyle w:val="REG-Pa"/>
      </w:pPr>
      <w:r w:rsidRPr="008D3B45">
        <w:t xml:space="preserve">(a) </w:t>
      </w:r>
      <w:r w:rsidR="00D661CB">
        <w:tab/>
      </w:r>
      <w:r w:rsidRPr="008D3B45">
        <w:t>announce whether the election is to be conducted by secret ballot or whether there</w:t>
      </w:r>
      <w:r w:rsidR="00D661CB">
        <w:t xml:space="preserve"> </w:t>
      </w:r>
      <w:r w:rsidRPr="008D3B45">
        <w:t>is a prior approval of the Executive Director for the election to be conducted by a</w:t>
      </w:r>
      <w:r w:rsidR="00D661CB">
        <w:t xml:space="preserve"> </w:t>
      </w:r>
      <w:r w:rsidRPr="008D3B45">
        <w:t>show of hands; and</w:t>
      </w:r>
    </w:p>
    <w:p w14:paraId="656314AE" w14:textId="74AB244C" w:rsidR="008D3B45" w:rsidRPr="008D3B45" w:rsidRDefault="008D3B45" w:rsidP="00D661CB">
      <w:pPr>
        <w:pStyle w:val="REG-Pa"/>
      </w:pPr>
    </w:p>
    <w:p w14:paraId="705EFE4F" w14:textId="677A3CA8" w:rsidR="008D3B45" w:rsidRDefault="008D3B45" w:rsidP="00D661CB">
      <w:pPr>
        <w:pStyle w:val="REG-Pa"/>
      </w:pPr>
      <w:r w:rsidRPr="008D3B45">
        <w:t xml:space="preserve">(b) </w:t>
      </w:r>
      <w:r w:rsidR="00D661CB">
        <w:tab/>
      </w:r>
      <w:r w:rsidRPr="008D3B45">
        <w:t>determine the procedure to be followed in that election and assign a sufficient</w:t>
      </w:r>
      <w:r w:rsidR="00D661CB">
        <w:t xml:space="preserve"> </w:t>
      </w:r>
      <w:r w:rsidRPr="008D3B45">
        <w:t>number of persons to count the votes.</w:t>
      </w:r>
    </w:p>
    <w:p w14:paraId="5775F842" w14:textId="77777777" w:rsidR="00D661CB" w:rsidRPr="008D3B45" w:rsidRDefault="00D661CB" w:rsidP="00D661CB">
      <w:pPr>
        <w:pStyle w:val="REG-Pa"/>
      </w:pPr>
    </w:p>
    <w:p w14:paraId="7E8818F1" w14:textId="1CC5D3FE" w:rsidR="008D3B45" w:rsidRPr="008D3B45" w:rsidRDefault="008D3B45" w:rsidP="00D661CB">
      <w:pPr>
        <w:pStyle w:val="REG-P1"/>
      </w:pPr>
      <w:r w:rsidRPr="008D3B45">
        <w:t xml:space="preserve">(21) </w:t>
      </w:r>
      <w:r w:rsidR="00D661CB">
        <w:tab/>
      </w:r>
      <w:r w:rsidRPr="008D3B45">
        <w:t>After ascertaining the results of an election held in terms of this regulation, the</w:t>
      </w:r>
      <w:r w:rsidR="00D661CB">
        <w:t xml:space="preserve"> </w:t>
      </w:r>
      <w:r w:rsidRPr="008D3B45">
        <w:t xml:space="preserve">presiding officer </w:t>
      </w:r>
      <w:r w:rsidR="001D1E86">
        <w:rPr>
          <w:rFonts w:hint="eastAsia"/>
        </w:rPr>
        <w:t>-</w:t>
      </w:r>
    </w:p>
    <w:p w14:paraId="2172F9A4" w14:textId="77777777" w:rsidR="00D661CB" w:rsidRDefault="00D661CB" w:rsidP="00D661CB">
      <w:pPr>
        <w:pStyle w:val="REG-Pa"/>
      </w:pPr>
    </w:p>
    <w:p w14:paraId="30B4DAE2" w14:textId="01C500D2" w:rsidR="008D3B45" w:rsidRDefault="008D3B45" w:rsidP="00D661CB">
      <w:pPr>
        <w:pStyle w:val="REG-Pa"/>
      </w:pPr>
      <w:r w:rsidRPr="008D3B45">
        <w:t xml:space="preserve">(a) </w:t>
      </w:r>
      <w:r w:rsidR="00D661CB">
        <w:tab/>
      </w:r>
      <w:r w:rsidRPr="008D3B45">
        <w:t>must declare the candidates who received the highest number of votes, but not</w:t>
      </w:r>
      <w:r w:rsidR="00D661CB">
        <w:t xml:space="preserve"> </w:t>
      </w:r>
      <w:r w:rsidRPr="008D3B45">
        <w:t>exceeding the number of members determined in terms of regulation 40 for</w:t>
      </w:r>
      <w:r w:rsidR="00D661CB">
        <w:t xml:space="preserve"> </w:t>
      </w:r>
      <w:r w:rsidRPr="008D3B45">
        <w:t>representation of school parents and teachers on the school board, as duly elected</w:t>
      </w:r>
      <w:r w:rsidR="00D661CB">
        <w:t xml:space="preserve"> </w:t>
      </w:r>
      <w:r w:rsidRPr="008D3B45">
        <w:t>members of the school board; and</w:t>
      </w:r>
    </w:p>
    <w:p w14:paraId="7DBD211F" w14:textId="77777777" w:rsidR="00D661CB" w:rsidRPr="008D3B45" w:rsidRDefault="00D661CB" w:rsidP="00D661CB">
      <w:pPr>
        <w:pStyle w:val="REG-Pa"/>
      </w:pPr>
    </w:p>
    <w:p w14:paraId="015B97D8" w14:textId="58B76FCC" w:rsidR="008D3B45" w:rsidRPr="008D3B45" w:rsidRDefault="008D3B45" w:rsidP="00D661CB">
      <w:pPr>
        <w:pStyle w:val="REG-Pa"/>
      </w:pPr>
      <w:r w:rsidRPr="008D3B45">
        <w:t xml:space="preserve">(b) </w:t>
      </w:r>
      <w:r w:rsidR="00D661CB">
        <w:tab/>
      </w:r>
      <w:r w:rsidRPr="008D3B45">
        <w:t>if there is an equality of votes resulting in more members than the number of</w:t>
      </w:r>
      <w:r w:rsidR="00D661CB">
        <w:t xml:space="preserve"> </w:t>
      </w:r>
      <w:r w:rsidRPr="008D3B45">
        <w:t>members determined in terms of regulation 40 for representation of school parents</w:t>
      </w:r>
      <w:r w:rsidR="00D661CB">
        <w:t xml:space="preserve"> </w:t>
      </w:r>
      <w:r w:rsidRPr="008D3B45">
        <w:t xml:space="preserve">and teachers on the school board, must </w:t>
      </w:r>
      <w:r w:rsidR="001D1E86">
        <w:rPr>
          <w:rFonts w:hint="eastAsia"/>
        </w:rPr>
        <w:t>-</w:t>
      </w:r>
    </w:p>
    <w:p w14:paraId="3406918F" w14:textId="77777777" w:rsidR="00D661CB" w:rsidRDefault="00D661CB" w:rsidP="00D661CB">
      <w:pPr>
        <w:pStyle w:val="REG-Pi"/>
      </w:pPr>
    </w:p>
    <w:p w14:paraId="05271E52" w14:textId="45A5228F" w:rsidR="008D3B45" w:rsidRDefault="008D3B45" w:rsidP="00D661CB">
      <w:pPr>
        <w:pStyle w:val="REG-Pi"/>
      </w:pPr>
      <w:r w:rsidRPr="008D3B45">
        <w:t xml:space="preserve">(i) </w:t>
      </w:r>
      <w:r w:rsidR="00D661CB">
        <w:tab/>
      </w:r>
      <w:r w:rsidRPr="008D3B45">
        <w:t>announce a re</w:t>
      </w:r>
      <w:r w:rsidR="001D1E86">
        <w:rPr>
          <w:rFonts w:hint="eastAsia"/>
        </w:rPr>
        <w:t>-</w:t>
      </w:r>
      <w:r w:rsidRPr="008D3B45">
        <w:t>election between the candidates who received equal number</w:t>
      </w:r>
      <w:r w:rsidR="00D661CB">
        <w:t xml:space="preserve"> </w:t>
      </w:r>
      <w:r w:rsidRPr="008D3B45">
        <w:t>of votes; and</w:t>
      </w:r>
    </w:p>
    <w:p w14:paraId="6B2B97D2" w14:textId="7EADBB66" w:rsidR="00D661CB" w:rsidRDefault="00D661CB" w:rsidP="00D661CB">
      <w:pPr>
        <w:pStyle w:val="REG-Pi"/>
      </w:pPr>
    </w:p>
    <w:p w14:paraId="26376A66" w14:textId="2CB14718" w:rsidR="00C143C2" w:rsidRPr="008D3B45" w:rsidRDefault="00C143C2" w:rsidP="00C143C2">
      <w:pPr>
        <w:pStyle w:val="REG-Amend"/>
      </w:pPr>
      <w:r>
        <w:t>[The word “an” appears to have been omitted before the phrase “</w:t>
      </w:r>
      <w:r w:rsidRPr="00C143C2">
        <w:t>equal number of votes</w:t>
      </w:r>
      <w:r>
        <w:t>”.]</w:t>
      </w:r>
    </w:p>
    <w:p w14:paraId="69FB36AE" w14:textId="77777777" w:rsidR="00C143C2" w:rsidRPr="008D3B45" w:rsidRDefault="00C143C2" w:rsidP="00D661CB">
      <w:pPr>
        <w:pStyle w:val="REG-Pi"/>
      </w:pPr>
    </w:p>
    <w:p w14:paraId="7B1CF680" w14:textId="0297050B" w:rsidR="008D3B45" w:rsidRDefault="008D3B45" w:rsidP="00D661CB">
      <w:pPr>
        <w:pStyle w:val="REG-Pi"/>
      </w:pPr>
      <w:r w:rsidRPr="008D3B45">
        <w:t xml:space="preserve">(ii) </w:t>
      </w:r>
      <w:r w:rsidR="00D661CB">
        <w:tab/>
      </w:r>
      <w:r w:rsidRPr="008D3B45">
        <w:t>declare the candidate, or where applicable the candidates, who receive</w:t>
      </w:r>
      <w:r w:rsidR="00D661CB">
        <w:t xml:space="preserve"> </w:t>
      </w:r>
      <w:r w:rsidRPr="008D3B45">
        <w:t>the highest number of votes in the re</w:t>
      </w:r>
      <w:r w:rsidR="001D1E86">
        <w:rPr>
          <w:rFonts w:hint="eastAsia"/>
        </w:rPr>
        <w:t>-</w:t>
      </w:r>
      <w:r w:rsidRPr="008D3B45">
        <w:t>election, as duly elected member or</w:t>
      </w:r>
      <w:r w:rsidR="00D661CB">
        <w:t xml:space="preserve"> </w:t>
      </w:r>
      <w:r w:rsidRPr="008D3B45">
        <w:t>members of the school board.</w:t>
      </w:r>
    </w:p>
    <w:p w14:paraId="76A91A0F" w14:textId="77777777" w:rsidR="00D661CB" w:rsidRPr="008D3B45" w:rsidRDefault="00D661CB" w:rsidP="00D661CB">
      <w:pPr>
        <w:pStyle w:val="REG-Pi"/>
      </w:pPr>
    </w:p>
    <w:p w14:paraId="10D4EAB2" w14:textId="358F4882" w:rsidR="008D3B45" w:rsidRDefault="008D3B45" w:rsidP="00D661CB">
      <w:pPr>
        <w:pStyle w:val="REG-P1"/>
      </w:pPr>
      <w:r w:rsidRPr="008D3B45">
        <w:t xml:space="preserve">(22) </w:t>
      </w:r>
      <w:r w:rsidR="00D661CB">
        <w:tab/>
      </w:r>
      <w:r w:rsidRPr="008D3B45">
        <w:t>Before an election for school board members starts, in the case of a secondary</w:t>
      </w:r>
      <w:r w:rsidR="00D661CB">
        <w:t xml:space="preserve"> </w:t>
      </w:r>
      <w:r w:rsidRPr="008D3B45">
        <w:t>school, the head of a learners</w:t>
      </w:r>
      <w:r w:rsidRPr="008D3B45">
        <w:rPr>
          <w:rFonts w:hint="eastAsia"/>
        </w:rPr>
        <w:t>’</w:t>
      </w:r>
      <w:r w:rsidRPr="008D3B45">
        <w:t xml:space="preserve"> representative council must furnish the presiding officer with the</w:t>
      </w:r>
      <w:r w:rsidR="00D661CB">
        <w:t xml:space="preserve"> </w:t>
      </w:r>
      <w:r w:rsidRPr="008D3B45">
        <w:t>names of two learners nominated to represent learners on the school board.</w:t>
      </w:r>
    </w:p>
    <w:p w14:paraId="54DD6AA2" w14:textId="77777777" w:rsidR="00D661CB" w:rsidRPr="008D3B45" w:rsidRDefault="00D661CB" w:rsidP="00D661CB">
      <w:pPr>
        <w:pStyle w:val="REG-P1"/>
      </w:pPr>
    </w:p>
    <w:p w14:paraId="7468853B" w14:textId="71A1D0B4" w:rsidR="008D3B45" w:rsidRDefault="008D3B45" w:rsidP="00D661CB">
      <w:pPr>
        <w:pStyle w:val="REG-P1"/>
      </w:pPr>
      <w:r w:rsidRPr="008D3B45">
        <w:lastRenderedPageBreak/>
        <w:t xml:space="preserve">(23) </w:t>
      </w:r>
      <w:r w:rsidR="00D661CB">
        <w:tab/>
      </w:r>
      <w:r w:rsidRPr="008D3B45">
        <w:t>A member of a school board must, on the date of assumption of his or her duty as</w:t>
      </w:r>
      <w:r w:rsidR="00D661CB">
        <w:t xml:space="preserve"> </w:t>
      </w:r>
      <w:r w:rsidRPr="008D3B45">
        <w:t>member, sign the prescribed oath of secrecy in the form of Form 5 set out in Annexure 4, and the</w:t>
      </w:r>
      <w:r w:rsidR="00D661CB">
        <w:t xml:space="preserve"> </w:t>
      </w:r>
      <w:r w:rsidRPr="008D3B45">
        <w:t>oath is kept on record with other classified documents.</w:t>
      </w:r>
    </w:p>
    <w:p w14:paraId="67D08B3D" w14:textId="77777777" w:rsidR="00D661CB" w:rsidRPr="008D3B45" w:rsidRDefault="00D661CB" w:rsidP="00D661CB">
      <w:pPr>
        <w:pStyle w:val="REG-P1"/>
      </w:pPr>
    </w:p>
    <w:p w14:paraId="7C8A5829" w14:textId="2A191251" w:rsidR="008D3B45" w:rsidRDefault="008D3B45" w:rsidP="00D661CB">
      <w:pPr>
        <w:pStyle w:val="REG-P1"/>
      </w:pPr>
      <w:r w:rsidRPr="008D3B45">
        <w:t xml:space="preserve">(24) </w:t>
      </w:r>
      <w:r w:rsidR="00D661CB">
        <w:tab/>
      </w:r>
      <w:r w:rsidRPr="008D3B45">
        <w:t>If a member of the school board dies or vacates office, the vacancy is filled for the</w:t>
      </w:r>
      <w:r w:rsidR="00D661CB">
        <w:t xml:space="preserve"> </w:t>
      </w:r>
      <w:r w:rsidRPr="008D3B45">
        <w:t>unexpired portion of the term of office of such member in accordance with these regulations.</w:t>
      </w:r>
    </w:p>
    <w:p w14:paraId="1EE07D9A" w14:textId="77777777" w:rsidR="00D661CB" w:rsidRPr="008D3B45" w:rsidRDefault="00D661CB" w:rsidP="008D3B45">
      <w:pPr>
        <w:pStyle w:val="REG-P0"/>
      </w:pPr>
    </w:p>
    <w:p w14:paraId="5C173A08" w14:textId="74689443" w:rsidR="008D3B45" w:rsidRPr="008D3B45" w:rsidRDefault="008D3B45" w:rsidP="008D3B45">
      <w:pPr>
        <w:pStyle w:val="REG-P0"/>
        <w:rPr>
          <w:b/>
          <w:bCs/>
        </w:rPr>
      </w:pPr>
      <w:r w:rsidRPr="008D3B45">
        <w:rPr>
          <w:b/>
          <w:bCs/>
        </w:rPr>
        <w:t>Election and nomination of members of school board of State school for learners with special</w:t>
      </w:r>
      <w:r w:rsidR="00D661CB">
        <w:rPr>
          <w:b/>
          <w:bCs/>
        </w:rPr>
        <w:t xml:space="preserve"> </w:t>
      </w:r>
      <w:r w:rsidRPr="008D3B45">
        <w:rPr>
          <w:b/>
          <w:bCs/>
        </w:rPr>
        <w:t>education needs</w:t>
      </w:r>
    </w:p>
    <w:p w14:paraId="34DCB0F3" w14:textId="77777777" w:rsidR="00D661CB" w:rsidRDefault="00D661CB" w:rsidP="008D3B45">
      <w:pPr>
        <w:pStyle w:val="REG-P0"/>
        <w:rPr>
          <w:b/>
          <w:bCs/>
        </w:rPr>
      </w:pPr>
    </w:p>
    <w:p w14:paraId="41BDD8AB" w14:textId="224F9070" w:rsidR="008D3B45" w:rsidRPr="008D3B45" w:rsidRDefault="008D3B45" w:rsidP="00435987">
      <w:pPr>
        <w:pStyle w:val="REG-P1"/>
      </w:pPr>
      <w:r w:rsidRPr="008D3B45">
        <w:rPr>
          <w:b/>
          <w:bCs/>
        </w:rPr>
        <w:t xml:space="preserve">42. </w:t>
      </w:r>
      <w:r w:rsidR="00D661CB">
        <w:rPr>
          <w:b/>
          <w:bCs/>
        </w:rPr>
        <w:tab/>
      </w:r>
      <w:r w:rsidRPr="008D3B45">
        <w:t xml:space="preserve">(1) </w:t>
      </w:r>
      <w:r w:rsidR="00D661CB">
        <w:tab/>
      </w:r>
      <w:r w:rsidRPr="008D3B45">
        <w:t>Regulation 41 applies with the necessary changes to the election of the</w:t>
      </w:r>
      <w:r w:rsidR="00D661CB">
        <w:t xml:space="preserve"> </w:t>
      </w:r>
      <w:r w:rsidRPr="008D3B45">
        <w:t>members referred to in section 55(1)(a) to (d) of the Act.</w:t>
      </w:r>
    </w:p>
    <w:p w14:paraId="5D42990D" w14:textId="77777777" w:rsidR="00435987" w:rsidRDefault="00435987" w:rsidP="00435987">
      <w:pPr>
        <w:pStyle w:val="REG-P1"/>
      </w:pPr>
    </w:p>
    <w:p w14:paraId="1B2FC3FC" w14:textId="308E4F3E" w:rsidR="008D3B45" w:rsidRPr="008D3B45" w:rsidRDefault="008D3B45" w:rsidP="00435987">
      <w:pPr>
        <w:pStyle w:val="REG-P1"/>
      </w:pPr>
      <w:r w:rsidRPr="008D3B45">
        <w:t xml:space="preserve">(2) </w:t>
      </w:r>
      <w:r w:rsidR="00435987">
        <w:tab/>
      </w:r>
      <w:r w:rsidRPr="008D3B45">
        <w:t>The Executive Director, for the purposes of selecting persons for appointment as</w:t>
      </w:r>
      <w:r w:rsidR="00435987">
        <w:t xml:space="preserve"> </w:t>
      </w:r>
      <w:r w:rsidRPr="008D3B45">
        <w:t xml:space="preserve">members of school boards, must through announcement </w:t>
      </w:r>
      <w:r w:rsidR="001D1E86">
        <w:rPr>
          <w:rFonts w:hint="eastAsia"/>
        </w:rPr>
        <w:t>-</w:t>
      </w:r>
    </w:p>
    <w:p w14:paraId="3DA8A28E" w14:textId="77777777" w:rsidR="00435987" w:rsidRDefault="00435987" w:rsidP="00435987">
      <w:pPr>
        <w:pStyle w:val="REG-Pa"/>
      </w:pPr>
    </w:p>
    <w:p w14:paraId="127E6DA5" w14:textId="3134F8BF" w:rsidR="008D3B45" w:rsidRDefault="008D3B45" w:rsidP="00435987">
      <w:pPr>
        <w:pStyle w:val="REG-Pa"/>
      </w:pPr>
      <w:r w:rsidRPr="008D3B45">
        <w:t xml:space="preserve">(a) </w:t>
      </w:r>
      <w:r w:rsidR="00435987">
        <w:tab/>
      </w:r>
      <w:r w:rsidRPr="008D3B45">
        <w:t>in at least two local newspapers circulating nationally;</w:t>
      </w:r>
    </w:p>
    <w:p w14:paraId="58378C0E" w14:textId="77777777" w:rsidR="00435987" w:rsidRPr="008D3B45" w:rsidRDefault="00435987" w:rsidP="00435987">
      <w:pPr>
        <w:pStyle w:val="REG-Pa"/>
      </w:pPr>
    </w:p>
    <w:p w14:paraId="17411747" w14:textId="3C593451" w:rsidR="008D3B45" w:rsidRDefault="008D3B45" w:rsidP="00435987">
      <w:pPr>
        <w:pStyle w:val="REG-Pa"/>
      </w:pPr>
      <w:r w:rsidRPr="008D3B45">
        <w:t xml:space="preserve">(b) </w:t>
      </w:r>
      <w:r w:rsidR="00435987">
        <w:tab/>
      </w:r>
      <w:r w:rsidRPr="008D3B45">
        <w:t>on local radios;</w:t>
      </w:r>
    </w:p>
    <w:p w14:paraId="4538ECF4" w14:textId="77777777" w:rsidR="00435987" w:rsidRPr="008D3B45" w:rsidRDefault="00435987" w:rsidP="00435987">
      <w:pPr>
        <w:pStyle w:val="REG-Pa"/>
      </w:pPr>
    </w:p>
    <w:p w14:paraId="3726CB72" w14:textId="0BCDAF68" w:rsidR="008D3B45" w:rsidRDefault="008D3B45" w:rsidP="00435987">
      <w:pPr>
        <w:pStyle w:val="REG-Pa"/>
      </w:pPr>
      <w:r w:rsidRPr="008D3B45">
        <w:t xml:space="preserve">(c) </w:t>
      </w:r>
      <w:r w:rsidR="00435987">
        <w:tab/>
      </w:r>
      <w:r w:rsidRPr="008D3B45">
        <w:t>where appropriate, in local churches; or</w:t>
      </w:r>
    </w:p>
    <w:p w14:paraId="6CCEEE9D" w14:textId="77777777" w:rsidR="00435987" w:rsidRPr="008D3B45" w:rsidRDefault="00435987" w:rsidP="00435987">
      <w:pPr>
        <w:pStyle w:val="REG-Pa"/>
      </w:pPr>
    </w:p>
    <w:p w14:paraId="5CCD116B" w14:textId="77777777" w:rsidR="00435987" w:rsidRDefault="008D3B45" w:rsidP="00435987">
      <w:pPr>
        <w:pStyle w:val="REG-Pa"/>
      </w:pPr>
      <w:r w:rsidRPr="008D3B45">
        <w:t xml:space="preserve">(d) </w:t>
      </w:r>
      <w:r w:rsidR="00435987">
        <w:tab/>
      </w:r>
      <w:r w:rsidRPr="008D3B45">
        <w:t>any other media that can reach a wider audience as possible,</w:t>
      </w:r>
      <w:r w:rsidR="00435987">
        <w:t xml:space="preserve"> </w:t>
      </w:r>
    </w:p>
    <w:p w14:paraId="2E3AC98C" w14:textId="6C79BEFC" w:rsidR="00435987" w:rsidRDefault="00435987" w:rsidP="00435987">
      <w:pPr>
        <w:pStyle w:val="REG-Pa"/>
      </w:pPr>
    </w:p>
    <w:p w14:paraId="15A0CA20" w14:textId="5875BED7" w:rsidR="00C143C2" w:rsidRDefault="00C143C2" w:rsidP="00C143C2">
      <w:pPr>
        <w:pStyle w:val="REG-Amend"/>
      </w:pPr>
      <w:r>
        <w:t>[The phrase “</w:t>
      </w:r>
      <w:r w:rsidRPr="008D3B45">
        <w:t xml:space="preserve">a wider audience </w:t>
      </w:r>
      <w:r>
        <w:t>as possible” is not grammatical. The intention may have been to refer simply to “</w:t>
      </w:r>
      <w:r w:rsidRPr="00C143C2">
        <w:t xml:space="preserve">any other media that can reach </w:t>
      </w:r>
      <w:r>
        <w:t>a wider audience”.]</w:t>
      </w:r>
    </w:p>
    <w:p w14:paraId="108AC938" w14:textId="77777777" w:rsidR="00C143C2" w:rsidRDefault="00C143C2" w:rsidP="00435987">
      <w:pPr>
        <w:pStyle w:val="REG-Pa"/>
      </w:pPr>
    </w:p>
    <w:p w14:paraId="0D17AD31" w14:textId="4DE68090" w:rsidR="008D3B45" w:rsidRDefault="008D3B45" w:rsidP="008D3B45">
      <w:pPr>
        <w:pStyle w:val="REG-P0"/>
      </w:pPr>
      <w:r w:rsidRPr="008D3B45">
        <w:t>request any interested person or body as contemplated in section 55(1)(e) to (i) to submit, within</w:t>
      </w:r>
      <w:r w:rsidR="00435987">
        <w:t xml:space="preserve"> </w:t>
      </w:r>
      <w:r w:rsidRPr="008D3B45">
        <w:t>30 days of the request, the names of persons complying with the relevant requirements for</w:t>
      </w:r>
      <w:r w:rsidR="00435987">
        <w:t xml:space="preserve"> a</w:t>
      </w:r>
      <w:r w:rsidRPr="008D3B45">
        <w:t>ppointment as members of the school board in their area of expertise or interest.</w:t>
      </w:r>
    </w:p>
    <w:p w14:paraId="1EDEF14D" w14:textId="77777777" w:rsidR="00435987" w:rsidRDefault="00435987" w:rsidP="00435987">
      <w:pPr>
        <w:pStyle w:val="REG-P1"/>
      </w:pPr>
    </w:p>
    <w:p w14:paraId="598B7F9B" w14:textId="20B54AB9" w:rsidR="008D3B45" w:rsidRDefault="008D3B45" w:rsidP="00435987">
      <w:pPr>
        <w:pStyle w:val="REG-P1"/>
      </w:pPr>
      <w:r w:rsidRPr="008D3B45">
        <w:t xml:space="preserve">(3) </w:t>
      </w:r>
      <w:r w:rsidR="00435987">
        <w:tab/>
      </w:r>
      <w:r w:rsidRPr="008D3B45">
        <w:t>If the names referred to in subregulation (2) are not submitted to the Executive</w:t>
      </w:r>
      <w:r w:rsidR="00435987">
        <w:t xml:space="preserve"> </w:t>
      </w:r>
      <w:r w:rsidRPr="008D3B45">
        <w:t>Director within the period referred to in that subsection, the Executive Director must appoint</w:t>
      </w:r>
      <w:r w:rsidR="00435987">
        <w:t xml:space="preserve"> </w:t>
      </w:r>
      <w:r w:rsidRPr="008D3B45">
        <w:t>suitably qualified persons as members of the school board and a person so appointed holds office</w:t>
      </w:r>
      <w:r w:rsidR="00435987">
        <w:t xml:space="preserve"> </w:t>
      </w:r>
      <w:r w:rsidRPr="008D3B45">
        <w:t>as if his or her name was submitted in accordance with that subregulation.</w:t>
      </w:r>
    </w:p>
    <w:p w14:paraId="6600513A" w14:textId="77777777" w:rsidR="00435987" w:rsidRPr="008D3B45" w:rsidRDefault="00435987" w:rsidP="00435987">
      <w:pPr>
        <w:pStyle w:val="REG-P1"/>
      </w:pPr>
    </w:p>
    <w:p w14:paraId="5D69EA3E" w14:textId="6309B013" w:rsidR="008D3B45" w:rsidRDefault="008D3B45" w:rsidP="00435987">
      <w:pPr>
        <w:pStyle w:val="REG-P1"/>
      </w:pPr>
      <w:r w:rsidRPr="008D3B45">
        <w:t xml:space="preserve">(4) </w:t>
      </w:r>
      <w:r w:rsidR="00435987">
        <w:tab/>
      </w:r>
      <w:r w:rsidRPr="008D3B45">
        <w:t>The Executive Director must provide all persons referred to in subregulation (2) or</w:t>
      </w:r>
      <w:r w:rsidR="00435987">
        <w:t xml:space="preserve"> </w:t>
      </w:r>
      <w:r w:rsidRPr="008D3B45">
        <w:t>(3) with letters of appointment stating their names, the name of the school board and term of office.</w:t>
      </w:r>
    </w:p>
    <w:p w14:paraId="05B4C776" w14:textId="77777777" w:rsidR="00435987" w:rsidRPr="008D3B45" w:rsidRDefault="00435987" w:rsidP="008D3B45">
      <w:pPr>
        <w:pStyle w:val="REG-P0"/>
      </w:pPr>
    </w:p>
    <w:p w14:paraId="434C43A9" w14:textId="2E708A9C" w:rsidR="008D3B45" w:rsidRPr="008D3B45" w:rsidRDefault="008D3B45" w:rsidP="008D3B45">
      <w:pPr>
        <w:pStyle w:val="REG-P0"/>
        <w:rPr>
          <w:b/>
          <w:bCs/>
        </w:rPr>
      </w:pPr>
      <w:r w:rsidRPr="008D3B45">
        <w:rPr>
          <w:b/>
          <w:bCs/>
        </w:rPr>
        <w:t>Election of school board office</w:t>
      </w:r>
      <w:r w:rsidR="001D1E86">
        <w:rPr>
          <w:b/>
          <w:bCs/>
        </w:rPr>
        <w:t>-</w:t>
      </w:r>
      <w:r w:rsidRPr="008D3B45">
        <w:rPr>
          <w:b/>
          <w:bCs/>
        </w:rPr>
        <w:t>bearers</w:t>
      </w:r>
    </w:p>
    <w:p w14:paraId="29031BC1" w14:textId="77777777" w:rsidR="00435987" w:rsidRDefault="00435987" w:rsidP="008D3B45">
      <w:pPr>
        <w:pStyle w:val="REG-P0"/>
        <w:rPr>
          <w:b/>
          <w:bCs/>
        </w:rPr>
      </w:pPr>
    </w:p>
    <w:p w14:paraId="28D822B3" w14:textId="2F978C0A" w:rsidR="008D3B45" w:rsidRDefault="008D3B45" w:rsidP="00435987">
      <w:pPr>
        <w:pStyle w:val="REG-P1"/>
      </w:pPr>
      <w:r w:rsidRPr="008D3B45">
        <w:rPr>
          <w:b/>
          <w:bCs/>
        </w:rPr>
        <w:t>43</w:t>
      </w:r>
      <w:r w:rsidRPr="008D3B45">
        <w:t xml:space="preserve">. </w:t>
      </w:r>
      <w:r w:rsidR="00435987">
        <w:tab/>
      </w:r>
      <w:r w:rsidRPr="008D3B45">
        <w:t xml:space="preserve">(1) </w:t>
      </w:r>
      <w:r w:rsidR="00435987">
        <w:tab/>
      </w:r>
      <w:r w:rsidRPr="008D3B45">
        <w:t>After having declared the candidates duly elected in terms of regulation</w:t>
      </w:r>
      <w:r w:rsidR="00435987">
        <w:t xml:space="preserve"> </w:t>
      </w:r>
      <w:r w:rsidRPr="008D3B45">
        <w:t>41(21), the presiding officer must then preside over the election of the school board office</w:t>
      </w:r>
      <w:r w:rsidR="001D1E86">
        <w:rPr>
          <w:rFonts w:hint="eastAsia"/>
        </w:rPr>
        <w:t>-</w:t>
      </w:r>
      <w:r w:rsidRPr="008D3B45">
        <w:t>bearers,</w:t>
      </w:r>
      <w:r w:rsidR="00435987">
        <w:t xml:space="preserve"> </w:t>
      </w:r>
      <w:r w:rsidRPr="008D3B45">
        <w:t>the chairperson, secretary and treasurer as referred to in section 61 of the Act.</w:t>
      </w:r>
    </w:p>
    <w:p w14:paraId="63E41806" w14:textId="77777777" w:rsidR="00435987" w:rsidRPr="008D3B45" w:rsidRDefault="00435987" w:rsidP="00435987">
      <w:pPr>
        <w:pStyle w:val="REG-P1"/>
      </w:pPr>
    </w:p>
    <w:p w14:paraId="2470D3B9" w14:textId="2B51E83A" w:rsidR="008D3B45" w:rsidRDefault="008D3B45" w:rsidP="00435987">
      <w:pPr>
        <w:pStyle w:val="REG-P1"/>
      </w:pPr>
      <w:r w:rsidRPr="008D3B45">
        <w:t xml:space="preserve">(2) </w:t>
      </w:r>
      <w:r w:rsidR="00435987">
        <w:tab/>
      </w:r>
      <w:r w:rsidRPr="008D3B45">
        <w:t>The secretary of the school board, within 14 days of the election of the school</w:t>
      </w:r>
      <w:r w:rsidR="00435987">
        <w:t xml:space="preserve"> </w:t>
      </w:r>
      <w:r w:rsidRPr="008D3B45">
        <w:t>board concerned, must submit to the Executive Director the names and addresses of the chairperson,</w:t>
      </w:r>
      <w:r w:rsidR="00435987">
        <w:t xml:space="preserve"> </w:t>
      </w:r>
      <w:r w:rsidRPr="008D3B45">
        <w:t>secretary, treasurer and other school board members.</w:t>
      </w:r>
    </w:p>
    <w:p w14:paraId="0046CFD7" w14:textId="77777777" w:rsidR="00435987" w:rsidRPr="008D3B45" w:rsidRDefault="00435987" w:rsidP="008D3B45">
      <w:pPr>
        <w:pStyle w:val="REG-P0"/>
      </w:pPr>
    </w:p>
    <w:p w14:paraId="177722F9" w14:textId="77777777" w:rsidR="008D3B45" w:rsidRPr="008D3B45" w:rsidRDefault="008D3B45" w:rsidP="008D3B45">
      <w:pPr>
        <w:pStyle w:val="REG-P0"/>
        <w:rPr>
          <w:b/>
          <w:bCs/>
        </w:rPr>
      </w:pPr>
      <w:r w:rsidRPr="008D3B45">
        <w:rPr>
          <w:b/>
          <w:bCs/>
        </w:rPr>
        <w:t>Meetings of school board and committees of school board</w:t>
      </w:r>
    </w:p>
    <w:p w14:paraId="3830B2BE" w14:textId="77777777" w:rsidR="00435987" w:rsidRDefault="00435987" w:rsidP="00435987">
      <w:pPr>
        <w:pStyle w:val="REG-P1"/>
      </w:pPr>
    </w:p>
    <w:p w14:paraId="60EE3F61" w14:textId="1A6AF404" w:rsidR="008D3B45" w:rsidRPr="008D3B45" w:rsidRDefault="008D3B45" w:rsidP="00435987">
      <w:pPr>
        <w:pStyle w:val="REG-P1"/>
      </w:pPr>
      <w:r w:rsidRPr="00435987">
        <w:rPr>
          <w:b/>
        </w:rPr>
        <w:lastRenderedPageBreak/>
        <w:t>44.</w:t>
      </w:r>
      <w:r w:rsidRPr="008D3B45">
        <w:t xml:space="preserve"> </w:t>
      </w:r>
      <w:r w:rsidR="00435987">
        <w:tab/>
      </w:r>
      <w:r w:rsidRPr="008D3B45">
        <w:t xml:space="preserve">(1) </w:t>
      </w:r>
      <w:r w:rsidR="00435987">
        <w:tab/>
      </w:r>
      <w:r w:rsidRPr="008D3B45">
        <w:t>The chairperson, with the concurrance of the principal, must convene the</w:t>
      </w:r>
      <w:r w:rsidR="00435987">
        <w:t xml:space="preserve"> </w:t>
      </w:r>
      <w:r w:rsidRPr="008D3B45">
        <w:t>first meeting of the school board, and any subsequent meeting must be held on a date and at a time</w:t>
      </w:r>
      <w:r w:rsidR="00435987">
        <w:t xml:space="preserve"> </w:t>
      </w:r>
      <w:r w:rsidRPr="008D3B45">
        <w:t>and place determined by the school board.</w:t>
      </w:r>
    </w:p>
    <w:p w14:paraId="6B073404" w14:textId="0DCD2B19" w:rsidR="00435987" w:rsidRDefault="00435987" w:rsidP="00435987">
      <w:pPr>
        <w:pStyle w:val="REG-P1"/>
      </w:pPr>
    </w:p>
    <w:p w14:paraId="12FB063F" w14:textId="1D9663C9" w:rsidR="00DB2903" w:rsidRDefault="00DB2903" w:rsidP="00DB2903">
      <w:pPr>
        <w:pStyle w:val="REG-Amend"/>
      </w:pPr>
      <w:r>
        <w:t xml:space="preserve">[The word “concurrence” is misspelt in the </w:t>
      </w:r>
      <w:r w:rsidRPr="00DB2903">
        <w:rPr>
          <w:i/>
        </w:rPr>
        <w:t>Government Gazette</w:t>
      </w:r>
      <w:r>
        <w:t>, as reproduced above.]</w:t>
      </w:r>
    </w:p>
    <w:p w14:paraId="55884F7F" w14:textId="77777777" w:rsidR="00DB2903" w:rsidRDefault="00DB2903" w:rsidP="00435987">
      <w:pPr>
        <w:pStyle w:val="REG-P1"/>
      </w:pPr>
    </w:p>
    <w:p w14:paraId="0A7D02EF" w14:textId="08763475" w:rsidR="008D3B45" w:rsidRPr="008D3B45" w:rsidRDefault="008D3B45" w:rsidP="00435987">
      <w:pPr>
        <w:pStyle w:val="REG-P1"/>
      </w:pPr>
      <w:r w:rsidRPr="008D3B45">
        <w:t xml:space="preserve">(2) </w:t>
      </w:r>
      <w:r w:rsidR="00435987">
        <w:tab/>
      </w:r>
      <w:r w:rsidRPr="008D3B45">
        <w:t>The chairperson of the school board or committee of school board may convene a</w:t>
      </w:r>
      <w:r w:rsidR="00435987">
        <w:t xml:space="preserve"> </w:t>
      </w:r>
      <w:r w:rsidRPr="008D3B45">
        <w:t xml:space="preserve">special meeting of the school board or committee </w:t>
      </w:r>
      <w:r w:rsidR="001D1E86">
        <w:rPr>
          <w:rFonts w:hint="eastAsia"/>
        </w:rPr>
        <w:t>-</w:t>
      </w:r>
    </w:p>
    <w:p w14:paraId="6AF563E0" w14:textId="614DD6B3" w:rsidR="00435987" w:rsidRDefault="00435987" w:rsidP="008D3B45">
      <w:pPr>
        <w:pStyle w:val="REG-P0"/>
      </w:pPr>
    </w:p>
    <w:p w14:paraId="4F17D937" w14:textId="6970F400" w:rsidR="006C6DFC" w:rsidRDefault="006C6DFC" w:rsidP="006C6DFC">
      <w:pPr>
        <w:pStyle w:val="REG-Amend"/>
      </w:pPr>
      <w:r>
        <w:t xml:space="preserve">[The word “the” appears to have been omitted before </w:t>
      </w:r>
      <w:r>
        <w:br/>
        <w:t>the second appearance of the phrase “school board”.]</w:t>
      </w:r>
    </w:p>
    <w:p w14:paraId="02326CE5" w14:textId="77777777" w:rsidR="006C6DFC" w:rsidRDefault="006C6DFC" w:rsidP="008D3B45">
      <w:pPr>
        <w:pStyle w:val="REG-P0"/>
      </w:pPr>
    </w:p>
    <w:p w14:paraId="78E643D7" w14:textId="150CED12" w:rsidR="008D3B45" w:rsidRDefault="008D3B45" w:rsidP="00435987">
      <w:pPr>
        <w:pStyle w:val="REG-Pa"/>
      </w:pPr>
      <w:r w:rsidRPr="008D3B45">
        <w:t xml:space="preserve">(a) </w:t>
      </w:r>
      <w:r w:rsidR="00435987">
        <w:tab/>
      </w:r>
      <w:r w:rsidRPr="008D3B45">
        <w:t>on his or her own initiative; or</w:t>
      </w:r>
    </w:p>
    <w:p w14:paraId="2BEF889B" w14:textId="77777777" w:rsidR="00435987" w:rsidRPr="008D3B45" w:rsidRDefault="00435987" w:rsidP="00435987">
      <w:pPr>
        <w:pStyle w:val="REG-Pa"/>
      </w:pPr>
    </w:p>
    <w:p w14:paraId="1B67EC3E" w14:textId="3B56CA40" w:rsidR="008D3B45" w:rsidRDefault="008D3B45" w:rsidP="00435987">
      <w:pPr>
        <w:pStyle w:val="REG-Pa"/>
      </w:pPr>
      <w:r w:rsidRPr="008D3B45">
        <w:t xml:space="preserve">(b) </w:t>
      </w:r>
      <w:r w:rsidR="00435987">
        <w:tab/>
      </w:r>
      <w:r w:rsidRPr="008D3B45">
        <w:t>on written request of at least one</w:t>
      </w:r>
      <w:r w:rsidR="001D1E86">
        <w:rPr>
          <w:rFonts w:hint="eastAsia"/>
        </w:rPr>
        <w:t>-</w:t>
      </w:r>
      <w:r w:rsidRPr="008D3B45">
        <w:t>third of the members of the school board or</w:t>
      </w:r>
      <w:r w:rsidR="00435987">
        <w:t xml:space="preserve"> </w:t>
      </w:r>
      <w:r w:rsidRPr="008D3B45">
        <w:t>committee.</w:t>
      </w:r>
    </w:p>
    <w:p w14:paraId="0B99C515" w14:textId="77777777" w:rsidR="00435987" w:rsidRPr="008D3B45" w:rsidRDefault="00435987" w:rsidP="00435987">
      <w:pPr>
        <w:pStyle w:val="REG-Pa"/>
      </w:pPr>
    </w:p>
    <w:p w14:paraId="33298571" w14:textId="39798EDA" w:rsidR="008D3B45" w:rsidRDefault="008D3B45" w:rsidP="00435987">
      <w:pPr>
        <w:pStyle w:val="REG-P1"/>
      </w:pPr>
      <w:r w:rsidRPr="008D3B45">
        <w:t xml:space="preserve">(3) </w:t>
      </w:r>
      <w:r w:rsidR="00435987">
        <w:tab/>
      </w:r>
      <w:r w:rsidRPr="008D3B45">
        <w:t>The secretary must notify the members of a school board or committee of the</w:t>
      </w:r>
      <w:r w:rsidR="00435987">
        <w:t xml:space="preserve"> </w:t>
      </w:r>
      <w:r w:rsidRPr="008D3B45">
        <w:t>school board in writing of the date, time and place of any meeting of the school board at least</w:t>
      </w:r>
      <w:r w:rsidR="00435987">
        <w:t xml:space="preserve"> </w:t>
      </w:r>
      <w:r w:rsidRPr="008D3B45">
        <w:t>seven days before the meeting.</w:t>
      </w:r>
    </w:p>
    <w:p w14:paraId="076A1D83" w14:textId="77777777" w:rsidR="00435987" w:rsidRPr="008D3B45" w:rsidRDefault="00435987" w:rsidP="00435987">
      <w:pPr>
        <w:pStyle w:val="REG-P1"/>
      </w:pPr>
    </w:p>
    <w:p w14:paraId="4554A818" w14:textId="72C5D7A6" w:rsidR="008D3B45" w:rsidRDefault="008D3B45" w:rsidP="00435987">
      <w:pPr>
        <w:pStyle w:val="REG-P1"/>
      </w:pPr>
      <w:r w:rsidRPr="008D3B45">
        <w:t xml:space="preserve">(4) </w:t>
      </w:r>
      <w:r w:rsidR="00435987">
        <w:tab/>
      </w:r>
      <w:r w:rsidRPr="008D3B45">
        <w:t>If a school board has not made rules for conducting its meetings as contemplated</w:t>
      </w:r>
      <w:r w:rsidR="00435987">
        <w:t xml:space="preserve"> </w:t>
      </w:r>
      <w:r w:rsidRPr="008D3B45">
        <w:t>in section 59(8) of the Act, the chairperson or any other person who presides at the meeting must</w:t>
      </w:r>
      <w:r w:rsidR="00435987">
        <w:t xml:space="preserve"> </w:t>
      </w:r>
      <w:r w:rsidRPr="008D3B45">
        <w:t>determine the procedure at the meeting concerned.</w:t>
      </w:r>
    </w:p>
    <w:p w14:paraId="2AEEF058" w14:textId="77777777" w:rsidR="00435987" w:rsidRPr="008D3B45" w:rsidRDefault="00435987" w:rsidP="00435987">
      <w:pPr>
        <w:pStyle w:val="REG-P1"/>
      </w:pPr>
    </w:p>
    <w:p w14:paraId="52902E38" w14:textId="5AE6D90E" w:rsidR="008D3B45" w:rsidRDefault="008D3B45" w:rsidP="00435987">
      <w:pPr>
        <w:pStyle w:val="REG-P1"/>
      </w:pPr>
      <w:r w:rsidRPr="008D3B45">
        <w:t xml:space="preserve">(5) </w:t>
      </w:r>
      <w:r w:rsidR="00435987">
        <w:tab/>
      </w:r>
      <w:r w:rsidRPr="008D3B45">
        <w:t>If members of a school board or committee of a school board present at a meeting</w:t>
      </w:r>
      <w:r w:rsidR="00435987">
        <w:t xml:space="preserve"> </w:t>
      </w:r>
      <w:r w:rsidRPr="008D3B45">
        <w:t>which has been properly convened do not form a quorum, the school board or committee of the</w:t>
      </w:r>
      <w:r w:rsidR="00435987">
        <w:t xml:space="preserve"> </w:t>
      </w:r>
      <w:r w:rsidRPr="008D3B45">
        <w:t>school board must postpone the meeting to a venue and a date not less than seven days but not</w:t>
      </w:r>
      <w:r w:rsidR="00435987">
        <w:t xml:space="preserve"> </w:t>
      </w:r>
      <w:r w:rsidRPr="008D3B45">
        <w:t>exceeding 14 days.</w:t>
      </w:r>
    </w:p>
    <w:p w14:paraId="6521C560" w14:textId="77777777" w:rsidR="00435987" w:rsidRPr="008D3B45" w:rsidRDefault="00435987" w:rsidP="00435987">
      <w:pPr>
        <w:pStyle w:val="REG-P1"/>
      </w:pPr>
    </w:p>
    <w:p w14:paraId="74BB1015" w14:textId="0945C713" w:rsidR="008D3B45" w:rsidRDefault="008D3B45" w:rsidP="00435987">
      <w:pPr>
        <w:pStyle w:val="REG-P1"/>
      </w:pPr>
      <w:r w:rsidRPr="008D3B45">
        <w:t xml:space="preserve">(6) </w:t>
      </w:r>
      <w:r w:rsidR="00435987">
        <w:tab/>
      </w:r>
      <w:r w:rsidRPr="008D3B45">
        <w:t>The secretary must give all members of the school board or committee of the</w:t>
      </w:r>
      <w:r w:rsidR="00435987">
        <w:t xml:space="preserve"> </w:t>
      </w:r>
      <w:r w:rsidRPr="008D3B45">
        <w:t>school board notice in writing of the date and venue of a meeting determined in terms of</w:t>
      </w:r>
      <w:r w:rsidR="00435987">
        <w:t xml:space="preserve"> </w:t>
      </w:r>
      <w:r w:rsidRPr="008D3B45">
        <w:t>subregulation (5).</w:t>
      </w:r>
    </w:p>
    <w:p w14:paraId="54F2CE9C" w14:textId="77777777" w:rsidR="00435987" w:rsidRPr="008D3B45" w:rsidRDefault="00435987" w:rsidP="00435987">
      <w:pPr>
        <w:pStyle w:val="REG-P1"/>
      </w:pPr>
    </w:p>
    <w:p w14:paraId="43C02225" w14:textId="5C5CA026" w:rsidR="008D3B45" w:rsidRDefault="008D3B45" w:rsidP="00435987">
      <w:pPr>
        <w:pStyle w:val="REG-P1"/>
      </w:pPr>
      <w:r w:rsidRPr="008D3B45">
        <w:t xml:space="preserve">(7) </w:t>
      </w:r>
      <w:r w:rsidR="00435987">
        <w:tab/>
      </w:r>
      <w:r w:rsidRPr="008D3B45">
        <w:t>A school board or committee of a school board may allow any person, who in its</w:t>
      </w:r>
      <w:r w:rsidR="00435987">
        <w:t xml:space="preserve"> </w:t>
      </w:r>
      <w:r w:rsidRPr="008D3B45">
        <w:t>opinion is able to furnish it with information on a matter which falls within its powers, to attend a</w:t>
      </w:r>
      <w:r w:rsidR="00435987">
        <w:t xml:space="preserve"> </w:t>
      </w:r>
      <w:r w:rsidRPr="008D3B45">
        <w:t>meeting of the school board or committee of the school board, and while so attending such person</w:t>
      </w:r>
      <w:r w:rsidR="00435987">
        <w:t xml:space="preserve"> </w:t>
      </w:r>
      <w:r w:rsidRPr="008D3B45">
        <w:t>may take part in the deliberations of the matter, but is not entitled to vote.</w:t>
      </w:r>
    </w:p>
    <w:p w14:paraId="6878AF77" w14:textId="77777777" w:rsidR="00435987" w:rsidRPr="008D3B45" w:rsidRDefault="00435987" w:rsidP="00435987">
      <w:pPr>
        <w:pStyle w:val="REG-P1"/>
      </w:pPr>
    </w:p>
    <w:p w14:paraId="6DD7636D" w14:textId="5614A9E7" w:rsidR="008D3B45" w:rsidRDefault="008D3B45" w:rsidP="00435987">
      <w:pPr>
        <w:pStyle w:val="REG-P1"/>
      </w:pPr>
      <w:r w:rsidRPr="008D3B45">
        <w:t xml:space="preserve">(8) </w:t>
      </w:r>
      <w:r w:rsidR="00435987">
        <w:tab/>
      </w:r>
      <w:r w:rsidRPr="008D3B45">
        <w:t>A staff member of the State school concerned must attend a meeting of the school</w:t>
      </w:r>
      <w:r w:rsidR="00435987">
        <w:t xml:space="preserve"> </w:t>
      </w:r>
      <w:r w:rsidRPr="008D3B45">
        <w:t>board or committee of the school board when requested by a school board or committee of the</w:t>
      </w:r>
      <w:r w:rsidR="00435987">
        <w:t xml:space="preserve"> </w:t>
      </w:r>
      <w:r w:rsidRPr="008D3B45">
        <w:t>school board, but may not be compelled to furnish information or reply to a charge against him or</w:t>
      </w:r>
      <w:r w:rsidR="00435987">
        <w:t xml:space="preserve"> </w:t>
      </w:r>
      <w:r w:rsidRPr="008D3B45">
        <w:t>her.</w:t>
      </w:r>
    </w:p>
    <w:p w14:paraId="71C6EEBD" w14:textId="77777777" w:rsidR="00435987" w:rsidRPr="008D3B45" w:rsidRDefault="00435987" w:rsidP="00435987">
      <w:pPr>
        <w:pStyle w:val="REG-P1"/>
      </w:pPr>
    </w:p>
    <w:p w14:paraId="570B305F" w14:textId="361C80F9" w:rsidR="008D3B45" w:rsidRPr="008D3B45" w:rsidRDefault="008D3B45" w:rsidP="00435987">
      <w:pPr>
        <w:pStyle w:val="REG-P1"/>
      </w:pPr>
      <w:r w:rsidRPr="008D3B45">
        <w:t xml:space="preserve">(9) </w:t>
      </w:r>
      <w:r w:rsidR="00435987">
        <w:tab/>
      </w:r>
      <w:r w:rsidRPr="008D3B45">
        <w:t>The Executive Director may attend, or nominate a staff member in the Ministry, to</w:t>
      </w:r>
      <w:r w:rsidR="00435987">
        <w:t xml:space="preserve"> </w:t>
      </w:r>
      <w:r w:rsidRPr="008D3B45">
        <w:t>attend any meeting of a school board or committee of a school board as an observer or in an advisory</w:t>
      </w:r>
      <w:r w:rsidR="00435987">
        <w:t xml:space="preserve"> </w:t>
      </w:r>
      <w:r w:rsidRPr="008D3B45">
        <w:t>capacity.</w:t>
      </w:r>
    </w:p>
    <w:p w14:paraId="68A084AB" w14:textId="77777777" w:rsidR="00435987" w:rsidRDefault="00435987" w:rsidP="00435987">
      <w:pPr>
        <w:pStyle w:val="REG-P1"/>
      </w:pPr>
    </w:p>
    <w:p w14:paraId="634B9B54" w14:textId="39CBCFB3" w:rsidR="008D3B45" w:rsidRPr="008D3B45" w:rsidRDefault="008D3B45" w:rsidP="00435987">
      <w:pPr>
        <w:pStyle w:val="REG-P1"/>
      </w:pPr>
      <w:r w:rsidRPr="008D3B45">
        <w:t>(</w:t>
      </w:r>
      <w:r w:rsidRPr="00435987">
        <w:t>10</w:t>
      </w:r>
      <w:r w:rsidRPr="008D3B45">
        <w:t>)</w:t>
      </w:r>
      <w:r w:rsidR="00435987">
        <w:tab/>
      </w:r>
      <w:r w:rsidRPr="008D3B45">
        <w:t xml:space="preserve"> A secretary must </w:t>
      </w:r>
      <w:r w:rsidR="001D1E86">
        <w:rPr>
          <w:rFonts w:hint="eastAsia"/>
        </w:rPr>
        <w:t>-</w:t>
      </w:r>
    </w:p>
    <w:p w14:paraId="1E59F884" w14:textId="77777777" w:rsidR="00435987" w:rsidRDefault="00435987" w:rsidP="00435987">
      <w:pPr>
        <w:pStyle w:val="REG-Pa"/>
      </w:pPr>
    </w:p>
    <w:p w14:paraId="2A7B4CED" w14:textId="1D196338" w:rsidR="008D3B45" w:rsidRDefault="008D3B45" w:rsidP="00435987">
      <w:pPr>
        <w:pStyle w:val="REG-Pa"/>
      </w:pPr>
      <w:r w:rsidRPr="008D3B45">
        <w:t xml:space="preserve">(a) </w:t>
      </w:r>
      <w:r w:rsidR="00435987">
        <w:tab/>
      </w:r>
      <w:r w:rsidRPr="008D3B45">
        <w:t>keep minutes of every meeting of a school board or committee of a school board in</w:t>
      </w:r>
      <w:r w:rsidR="00435987">
        <w:t xml:space="preserve"> </w:t>
      </w:r>
      <w:r w:rsidRPr="008D3B45">
        <w:t>a file kept for that purpose; and</w:t>
      </w:r>
    </w:p>
    <w:p w14:paraId="720020CD" w14:textId="77777777" w:rsidR="00435987" w:rsidRPr="008D3B45" w:rsidRDefault="00435987" w:rsidP="00435987">
      <w:pPr>
        <w:pStyle w:val="REG-Pa"/>
      </w:pPr>
    </w:p>
    <w:p w14:paraId="3C36C37E" w14:textId="1AD6C527" w:rsidR="008D3B45" w:rsidRPr="008D3B45" w:rsidRDefault="008D3B45" w:rsidP="00435987">
      <w:pPr>
        <w:pStyle w:val="REG-Pa"/>
      </w:pPr>
      <w:r w:rsidRPr="008D3B45">
        <w:lastRenderedPageBreak/>
        <w:t>(b)</w:t>
      </w:r>
      <w:r w:rsidR="00435987">
        <w:tab/>
      </w:r>
      <w:r w:rsidRPr="008D3B45">
        <w:t>at every meeting of the school board or committee of the school board, record the</w:t>
      </w:r>
      <w:r w:rsidR="00435987">
        <w:t xml:space="preserve"> </w:t>
      </w:r>
      <w:r w:rsidRPr="008D3B45">
        <w:t xml:space="preserve">names of </w:t>
      </w:r>
      <w:r w:rsidR="001D1E86">
        <w:rPr>
          <w:rFonts w:hint="eastAsia"/>
        </w:rPr>
        <w:t>-</w:t>
      </w:r>
    </w:p>
    <w:p w14:paraId="6AE35C59" w14:textId="77777777" w:rsidR="00435987" w:rsidRDefault="00435987" w:rsidP="00435987">
      <w:pPr>
        <w:pStyle w:val="REG-Pa"/>
      </w:pPr>
    </w:p>
    <w:p w14:paraId="1BF69C22" w14:textId="71D29CE1" w:rsidR="008D3B45" w:rsidRDefault="008D3B45" w:rsidP="00435987">
      <w:pPr>
        <w:pStyle w:val="REG-Pi"/>
      </w:pPr>
      <w:r w:rsidRPr="008D3B45">
        <w:t xml:space="preserve">(i) </w:t>
      </w:r>
      <w:r w:rsidR="00435987">
        <w:tab/>
      </w:r>
      <w:r w:rsidRPr="008D3B45">
        <w:t>the members of the school board or committee of the school board present;</w:t>
      </w:r>
    </w:p>
    <w:p w14:paraId="37D9558E" w14:textId="77777777" w:rsidR="00435987" w:rsidRPr="008D3B45" w:rsidRDefault="00435987" w:rsidP="00435987">
      <w:pPr>
        <w:pStyle w:val="REG-Pi"/>
      </w:pPr>
    </w:p>
    <w:p w14:paraId="5ED07248" w14:textId="5C5E98DC" w:rsidR="008D3B45" w:rsidRDefault="008D3B45" w:rsidP="00435987">
      <w:pPr>
        <w:pStyle w:val="REG-Pi"/>
      </w:pPr>
      <w:r w:rsidRPr="008D3B45">
        <w:t xml:space="preserve">(ii) </w:t>
      </w:r>
      <w:r w:rsidR="00435987">
        <w:tab/>
      </w:r>
      <w:r w:rsidRPr="008D3B45">
        <w:t>any other invited person present; and</w:t>
      </w:r>
    </w:p>
    <w:p w14:paraId="341B19F2" w14:textId="77777777" w:rsidR="00435987" w:rsidRPr="008D3B45" w:rsidRDefault="00435987" w:rsidP="00435987">
      <w:pPr>
        <w:pStyle w:val="REG-Pi"/>
      </w:pPr>
    </w:p>
    <w:p w14:paraId="5ACB8A6B" w14:textId="4D8CD5BE" w:rsidR="008D3B45" w:rsidRDefault="008D3B45" w:rsidP="00435987">
      <w:pPr>
        <w:pStyle w:val="REG-Pi"/>
      </w:pPr>
      <w:r w:rsidRPr="008D3B45">
        <w:t xml:space="preserve">(iii) </w:t>
      </w:r>
      <w:r w:rsidR="00435987">
        <w:tab/>
      </w:r>
      <w:r w:rsidRPr="008D3B45">
        <w:t>the members of the school board or committee of the school board absent,</w:t>
      </w:r>
      <w:r w:rsidR="00435987">
        <w:t xml:space="preserve"> </w:t>
      </w:r>
      <w:r w:rsidRPr="008D3B45">
        <w:t>and indicate whether the absence is with apology or without apology.</w:t>
      </w:r>
    </w:p>
    <w:p w14:paraId="2EF0B357" w14:textId="77777777" w:rsidR="00435987" w:rsidRPr="008D3B45" w:rsidRDefault="00435987" w:rsidP="00435987">
      <w:pPr>
        <w:pStyle w:val="REG-Pi"/>
      </w:pPr>
    </w:p>
    <w:p w14:paraId="42C10D57" w14:textId="5D8FC1AC" w:rsidR="008D3B45" w:rsidRDefault="008D3B45" w:rsidP="00435987">
      <w:pPr>
        <w:pStyle w:val="REG-P1"/>
      </w:pPr>
      <w:r w:rsidRPr="008D3B45">
        <w:t xml:space="preserve">(11) </w:t>
      </w:r>
      <w:r w:rsidR="00435987">
        <w:tab/>
      </w:r>
      <w:r w:rsidRPr="008D3B45">
        <w:t>The secretary must lay the minutes of each meeting before the school board or</w:t>
      </w:r>
      <w:r w:rsidR="00435987">
        <w:t xml:space="preserve"> </w:t>
      </w:r>
      <w:r w:rsidRPr="008D3B45">
        <w:t>committee of the school board at its next meeting for adoption.</w:t>
      </w:r>
    </w:p>
    <w:p w14:paraId="6F05DB4B" w14:textId="77777777" w:rsidR="00435987" w:rsidRPr="008D3B45" w:rsidRDefault="00435987" w:rsidP="00435987">
      <w:pPr>
        <w:pStyle w:val="REG-P1"/>
      </w:pPr>
    </w:p>
    <w:p w14:paraId="6FFBC0B8" w14:textId="75550335" w:rsidR="008D3B45" w:rsidRDefault="008D3B45" w:rsidP="00435987">
      <w:pPr>
        <w:pStyle w:val="REG-P1"/>
      </w:pPr>
      <w:r w:rsidRPr="008D3B45">
        <w:t xml:space="preserve">(12) </w:t>
      </w:r>
      <w:r w:rsidR="00435987">
        <w:tab/>
      </w:r>
      <w:r w:rsidRPr="008D3B45">
        <w:t>If requested by the Executive Director, the secretary must forward to him or her a</w:t>
      </w:r>
      <w:r w:rsidR="00435987">
        <w:t xml:space="preserve"> </w:t>
      </w:r>
      <w:r w:rsidRPr="008D3B45">
        <w:t>copy of the minutes of any meeting referred to in subregulation (10).</w:t>
      </w:r>
    </w:p>
    <w:p w14:paraId="59690C0D" w14:textId="77777777" w:rsidR="00435987" w:rsidRPr="008D3B45" w:rsidRDefault="00435987" w:rsidP="00435987">
      <w:pPr>
        <w:pStyle w:val="REG-P1"/>
      </w:pPr>
    </w:p>
    <w:p w14:paraId="1B28D477" w14:textId="47A0178A" w:rsidR="008D3B45" w:rsidRDefault="008D3B45" w:rsidP="00435987">
      <w:pPr>
        <w:pStyle w:val="REG-P1"/>
      </w:pPr>
      <w:r w:rsidRPr="008D3B45">
        <w:t xml:space="preserve">(13) </w:t>
      </w:r>
      <w:r w:rsidR="00435987">
        <w:tab/>
      </w:r>
      <w:r w:rsidRPr="008D3B45">
        <w:t>A member of a school board or committee of a school board or a staff member in</w:t>
      </w:r>
      <w:r w:rsidR="00435987">
        <w:t xml:space="preserve"> </w:t>
      </w:r>
      <w:r w:rsidRPr="008D3B45">
        <w:t>the Ministry who is duly authorised in writing has access to the minutes of any meeting of the</w:t>
      </w:r>
      <w:r w:rsidR="00435987">
        <w:t xml:space="preserve"> </w:t>
      </w:r>
      <w:r w:rsidRPr="008D3B45">
        <w:t>school board or committee of the school board.</w:t>
      </w:r>
    </w:p>
    <w:p w14:paraId="63B3E059" w14:textId="77777777" w:rsidR="00435987" w:rsidRPr="008D3B45" w:rsidRDefault="00435987" w:rsidP="00435987">
      <w:pPr>
        <w:pStyle w:val="REG-P1"/>
      </w:pPr>
    </w:p>
    <w:p w14:paraId="04356220" w14:textId="52D204E5" w:rsidR="008D3B45" w:rsidRPr="008D3B45" w:rsidRDefault="008D3B45" w:rsidP="00435987">
      <w:pPr>
        <w:pStyle w:val="REG-P1"/>
      </w:pPr>
      <w:r w:rsidRPr="008D3B45">
        <w:t xml:space="preserve">(14) </w:t>
      </w:r>
      <w:r w:rsidR="00435987">
        <w:tab/>
      </w:r>
      <w:r w:rsidRPr="008D3B45">
        <w:t>Any act, decision or proceedings of a school board or committee of a school board</w:t>
      </w:r>
      <w:r w:rsidR="00435987">
        <w:t xml:space="preserve"> </w:t>
      </w:r>
      <w:r w:rsidRPr="008D3B45">
        <w:t>is not invalid by the reason that there was a vacancy amongst its members or by any defect in the</w:t>
      </w:r>
      <w:r w:rsidR="00435987">
        <w:t xml:space="preserve"> </w:t>
      </w:r>
      <w:r w:rsidRPr="008D3B45">
        <w:t>appointment of any of its members.</w:t>
      </w:r>
    </w:p>
    <w:p w14:paraId="1A1B0135" w14:textId="77777777" w:rsidR="00435987" w:rsidRDefault="00435987" w:rsidP="00435987">
      <w:pPr>
        <w:pStyle w:val="REG-P1"/>
      </w:pPr>
    </w:p>
    <w:p w14:paraId="5C874344" w14:textId="5977D12E" w:rsidR="008D3B45" w:rsidRPr="008D3B45" w:rsidRDefault="008D3B45" w:rsidP="00435987">
      <w:pPr>
        <w:pStyle w:val="REG-P1"/>
      </w:pPr>
      <w:r w:rsidRPr="008D3B45">
        <w:t xml:space="preserve">(15) </w:t>
      </w:r>
      <w:r w:rsidR="00435987">
        <w:tab/>
      </w:r>
      <w:r w:rsidRPr="008D3B45">
        <w:t>A member of a school board or committee of a school board provides school board</w:t>
      </w:r>
      <w:r w:rsidR="00435987">
        <w:t xml:space="preserve"> </w:t>
      </w:r>
      <w:r w:rsidRPr="008D3B45">
        <w:t xml:space="preserve">services on a voluntary basis for the interest of learners, and is not entitled </w:t>
      </w:r>
      <w:r w:rsidR="001D1E86">
        <w:rPr>
          <w:rFonts w:hint="eastAsia"/>
        </w:rPr>
        <w:t>-</w:t>
      </w:r>
    </w:p>
    <w:p w14:paraId="2AA98E88" w14:textId="77777777" w:rsidR="00435987" w:rsidRDefault="00435987" w:rsidP="008D3B45">
      <w:pPr>
        <w:pStyle w:val="REG-P0"/>
      </w:pPr>
    </w:p>
    <w:p w14:paraId="4C2C69DC" w14:textId="0773BA29" w:rsidR="008D3B45" w:rsidRDefault="008D3B45" w:rsidP="00435987">
      <w:pPr>
        <w:pStyle w:val="REG-Pa"/>
      </w:pPr>
      <w:r w:rsidRPr="008D3B45">
        <w:t xml:space="preserve">(a) </w:t>
      </w:r>
      <w:r w:rsidR="00435987">
        <w:tab/>
      </w:r>
      <w:r w:rsidRPr="008D3B45">
        <w:t>to remuneration for being such member; or</w:t>
      </w:r>
    </w:p>
    <w:p w14:paraId="7DB97B87" w14:textId="77777777" w:rsidR="00435987" w:rsidRPr="008D3B45" w:rsidRDefault="00435987" w:rsidP="00435987">
      <w:pPr>
        <w:pStyle w:val="REG-Pa"/>
      </w:pPr>
    </w:p>
    <w:p w14:paraId="5EE5F4D0" w14:textId="00BD2408" w:rsidR="008D3B45" w:rsidRDefault="008D3B45" w:rsidP="00435987">
      <w:pPr>
        <w:pStyle w:val="REG-Pa"/>
      </w:pPr>
      <w:r w:rsidRPr="008D3B45">
        <w:t xml:space="preserve">(b) </w:t>
      </w:r>
      <w:r w:rsidR="00435987">
        <w:tab/>
      </w:r>
      <w:r w:rsidRPr="008D3B45">
        <w:t>to transport or accommodation allowance for being such member,</w:t>
      </w:r>
    </w:p>
    <w:p w14:paraId="731BFA9B" w14:textId="77777777" w:rsidR="00435987" w:rsidRPr="008D3B45" w:rsidRDefault="00435987" w:rsidP="008D3B45">
      <w:pPr>
        <w:pStyle w:val="REG-P0"/>
      </w:pPr>
    </w:p>
    <w:p w14:paraId="56E781D2" w14:textId="08D7670A" w:rsidR="008D3B45" w:rsidRDefault="008D3B45" w:rsidP="008D3B45">
      <w:pPr>
        <w:pStyle w:val="REG-P0"/>
      </w:pPr>
      <w:r w:rsidRPr="008D3B45">
        <w:t>but such a member is reimbursed for travel and other expenses incurred by him or her, if the school</w:t>
      </w:r>
      <w:r w:rsidR="00435987">
        <w:t xml:space="preserve"> </w:t>
      </w:r>
      <w:r w:rsidRPr="008D3B45">
        <w:t>board or committee has given a prior approval based on valid grounds.</w:t>
      </w:r>
    </w:p>
    <w:p w14:paraId="4A98908C" w14:textId="77777777" w:rsidR="00435987" w:rsidRPr="008D3B45" w:rsidRDefault="00435987" w:rsidP="008D3B45">
      <w:pPr>
        <w:pStyle w:val="REG-P0"/>
      </w:pPr>
    </w:p>
    <w:p w14:paraId="0A6C4024" w14:textId="77777777" w:rsidR="008D3B45" w:rsidRPr="008D3B45" w:rsidRDefault="008D3B45" w:rsidP="008D3B45">
      <w:pPr>
        <w:pStyle w:val="REG-P0"/>
        <w:rPr>
          <w:b/>
          <w:bCs/>
        </w:rPr>
      </w:pPr>
      <w:r w:rsidRPr="008D3B45">
        <w:rPr>
          <w:b/>
          <w:bCs/>
        </w:rPr>
        <w:t>Confidentiality</w:t>
      </w:r>
    </w:p>
    <w:p w14:paraId="2D79102B" w14:textId="77777777" w:rsidR="00435987" w:rsidRDefault="00435987" w:rsidP="008D3B45">
      <w:pPr>
        <w:pStyle w:val="REG-P0"/>
        <w:rPr>
          <w:b/>
          <w:bCs/>
        </w:rPr>
      </w:pPr>
    </w:p>
    <w:p w14:paraId="41805DD1" w14:textId="745CA55E" w:rsidR="008D3B45" w:rsidRDefault="008D3B45" w:rsidP="00435987">
      <w:pPr>
        <w:pStyle w:val="REG-P1"/>
      </w:pPr>
      <w:r w:rsidRPr="008D3B45">
        <w:rPr>
          <w:b/>
          <w:bCs/>
        </w:rPr>
        <w:t xml:space="preserve">45. </w:t>
      </w:r>
      <w:r w:rsidR="00435987">
        <w:rPr>
          <w:b/>
          <w:bCs/>
        </w:rPr>
        <w:tab/>
      </w:r>
      <w:r w:rsidRPr="008D3B45">
        <w:t>If a school board or committee of a school board has decided that information before</w:t>
      </w:r>
      <w:r w:rsidR="00435987">
        <w:t xml:space="preserve"> </w:t>
      </w:r>
      <w:r w:rsidRPr="008D3B45">
        <w:t>it is of a confidential nature, a board or committee member, apart from the permission contemplated</w:t>
      </w:r>
      <w:r w:rsidR="00435987">
        <w:t xml:space="preserve"> </w:t>
      </w:r>
      <w:r w:rsidRPr="008D3B45">
        <w:t>in section 59(9)(a) of the Act, may disclose the information after having obtained permission of the</w:t>
      </w:r>
      <w:r w:rsidR="00435987">
        <w:t xml:space="preserve"> </w:t>
      </w:r>
      <w:r w:rsidRPr="008D3B45">
        <w:t>school board or committee of the school board in writing.</w:t>
      </w:r>
    </w:p>
    <w:p w14:paraId="2140F36C" w14:textId="77777777" w:rsidR="00435987" w:rsidRDefault="00435987" w:rsidP="008D3B45">
      <w:pPr>
        <w:pStyle w:val="REG-P0"/>
      </w:pPr>
    </w:p>
    <w:p w14:paraId="7CD0976D" w14:textId="77777777" w:rsidR="004D7801" w:rsidRPr="004D7801" w:rsidRDefault="004D7801" w:rsidP="004D7801">
      <w:pPr>
        <w:pStyle w:val="REG-P0"/>
        <w:rPr>
          <w:b/>
          <w:bCs/>
        </w:rPr>
      </w:pPr>
      <w:r w:rsidRPr="004D7801">
        <w:rPr>
          <w:b/>
          <w:bCs/>
        </w:rPr>
        <w:t>Powers and functions of school board</w:t>
      </w:r>
    </w:p>
    <w:p w14:paraId="5AB5BBF0" w14:textId="77777777" w:rsidR="00435987" w:rsidRDefault="00435987" w:rsidP="004D7801">
      <w:pPr>
        <w:pStyle w:val="REG-P0"/>
        <w:rPr>
          <w:b/>
          <w:bCs/>
        </w:rPr>
      </w:pPr>
    </w:p>
    <w:p w14:paraId="7423C34A" w14:textId="1303A31F" w:rsidR="004D7801" w:rsidRPr="004D7801" w:rsidRDefault="004D7801" w:rsidP="00435987">
      <w:pPr>
        <w:pStyle w:val="REG-P1"/>
      </w:pPr>
      <w:r w:rsidRPr="004D7801">
        <w:rPr>
          <w:b/>
          <w:bCs/>
        </w:rPr>
        <w:t xml:space="preserve">46. </w:t>
      </w:r>
      <w:r w:rsidR="00435987">
        <w:rPr>
          <w:b/>
          <w:bCs/>
        </w:rPr>
        <w:tab/>
      </w:r>
      <w:r w:rsidRPr="004D7801">
        <w:t>In addition to the powers and functions referred to in section 50 and 51 of the Act,</w:t>
      </w:r>
      <w:r w:rsidR="00435987">
        <w:t xml:space="preserve"> </w:t>
      </w:r>
      <w:r w:rsidRPr="004D7801">
        <w:t xml:space="preserve">a school board </w:t>
      </w:r>
      <w:r w:rsidR="001D1E86">
        <w:rPr>
          <w:rFonts w:hint="eastAsia"/>
        </w:rPr>
        <w:t>-</w:t>
      </w:r>
    </w:p>
    <w:p w14:paraId="2A45FD1F" w14:textId="175EDA08" w:rsidR="00435987" w:rsidRDefault="00435987" w:rsidP="00435987">
      <w:pPr>
        <w:pStyle w:val="REG-Pa"/>
      </w:pPr>
    </w:p>
    <w:p w14:paraId="2CDF1157" w14:textId="3D73F922" w:rsidR="00802799" w:rsidRDefault="00802799" w:rsidP="00802799">
      <w:pPr>
        <w:pStyle w:val="REG-Amend"/>
      </w:pPr>
      <w:r>
        <w:t>[The singular word “section” should be the plural word “sections”.]</w:t>
      </w:r>
    </w:p>
    <w:p w14:paraId="1248990A" w14:textId="77777777" w:rsidR="00802799" w:rsidRDefault="00802799" w:rsidP="00435987">
      <w:pPr>
        <w:pStyle w:val="REG-Pa"/>
      </w:pPr>
    </w:p>
    <w:p w14:paraId="16D8DB43" w14:textId="0E6DEDBC" w:rsidR="004D7801" w:rsidRPr="004D7801" w:rsidRDefault="004D7801" w:rsidP="00435987">
      <w:pPr>
        <w:pStyle w:val="REG-Pa"/>
      </w:pPr>
      <w:r w:rsidRPr="004D7801">
        <w:t xml:space="preserve">(a) </w:t>
      </w:r>
      <w:r w:rsidR="00435987">
        <w:tab/>
      </w:r>
      <w:r w:rsidRPr="004D7801">
        <w:t>functions as the body through which the community of the school is able to</w:t>
      </w:r>
      <w:r w:rsidR="00435987">
        <w:t xml:space="preserve"> </w:t>
      </w:r>
      <w:r w:rsidRPr="004D7801">
        <w:t>participate in the governance of the school and its activities;</w:t>
      </w:r>
    </w:p>
    <w:p w14:paraId="6E41E236" w14:textId="77777777" w:rsidR="00435987" w:rsidRDefault="00435987" w:rsidP="00435987">
      <w:pPr>
        <w:pStyle w:val="REG-Pa"/>
      </w:pPr>
    </w:p>
    <w:p w14:paraId="421957F8" w14:textId="4E675C04" w:rsidR="004D7801" w:rsidRPr="004D7801" w:rsidRDefault="004D7801" w:rsidP="00435987">
      <w:pPr>
        <w:pStyle w:val="REG-Pa"/>
      </w:pPr>
      <w:r w:rsidRPr="004D7801">
        <w:t xml:space="preserve">(b) </w:t>
      </w:r>
      <w:r w:rsidR="00435987">
        <w:tab/>
      </w:r>
      <w:r w:rsidRPr="004D7801">
        <w:t>advises and makes recommendations to the Executive Director regarding matters</w:t>
      </w:r>
      <w:r w:rsidR="00435987">
        <w:t xml:space="preserve"> </w:t>
      </w:r>
      <w:r w:rsidRPr="004D7801">
        <w:t>which concern the welfare and interest of the school;</w:t>
      </w:r>
    </w:p>
    <w:p w14:paraId="34DB8E95" w14:textId="77777777" w:rsidR="00435987" w:rsidRDefault="00435987" w:rsidP="00435987">
      <w:pPr>
        <w:pStyle w:val="REG-Pa"/>
      </w:pPr>
    </w:p>
    <w:p w14:paraId="6AEB7FA5" w14:textId="5D76E27C" w:rsidR="004D7801" w:rsidRPr="004D7801" w:rsidRDefault="004D7801" w:rsidP="00435987">
      <w:pPr>
        <w:pStyle w:val="REG-Pa"/>
      </w:pPr>
      <w:r w:rsidRPr="004D7801">
        <w:t xml:space="preserve">(c) </w:t>
      </w:r>
      <w:r w:rsidR="00435987">
        <w:tab/>
      </w:r>
      <w:r w:rsidRPr="004D7801">
        <w:t>investigates any complaint affecting the school, and, if necessary, refers such</w:t>
      </w:r>
      <w:r w:rsidR="00435987">
        <w:t xml:space="preserve"> </w:t>
      </w:r>
      <w:r w:rsidRPr="004D7801">
        <w:t>complaint to the Exective Director through the regional director;</w:t>
      </w:r>
    </w:p>
    <w:p w14:paraId="328A032B" w14:textId="4DD06E94" w:rsidR="00435987" w:rsidRDefault="00435987" w:rsidP="00435987">
      <w:pPr>
        <w:pStyle w:val="REG-Pa"/>
      </w:pPr>
    </w:p>
    <w:p w14:paraId="2E1D7B9A" w14:textId="1299542D" w:rsidR="00802799" w:rsidRDefault="00802799" w:rsidP="00802799">
      <w:pPr>
        <w:pStyle w:val="REG-Amend"/>
      </w:pPr>
      <w:r>
        <w:t xml:space="preserve">[The word “Executive” is misspelt in the </w:t>
      </w:r>
      <w:r w:rsidRPr="00DB2903">
        <w:rPr>
          <w:i/>
        </w:rPr>
        <w:t>Government Gazette</w:t>
      </w:r>
      <w:r>
        <w:t>, as reproduced above.]</w:t>
      </w:r>
    </w:p>
    <w:p w14:paraId="502F0DDD" w14:textId="77777777" w:rsidR="00802799" w:rsidRDefault="00802799" w:rsidP="00435987">
      <w:pPr>
        <w:pStyle w:val="REG-Pa"/>
      </w:pPr>
    </w:p>
    <w:p w14:paraId="1E076183" w14:textId="09A24DA9" w:rsidR="004D7801" w:rsidRPr="004D7801" w:rsidRDefault="004D7801" w:rsidP="00435987">
      <w:pPr>
        <w:pStyle w:val="REG-Pa"/>
      </w:pPr>
      <w:r w:rsidRPr="004D7801">
        <w:t xml:space="preserve">(d) </w:t>
      </w:r>
      <w:r w:rsidR="00435987">
        <w:tab/>
      </w:r>
      <w:r w:rsidRPr="004D7801">
        <w:t>considers inspection reports referred to in section 93 of the Act and, where</w:t>
      </w:r>
      <w:r w:rsidR="00435987">
        <w:t xml:space="preserve"> </w:t>
      </w:r>
      <w:r w:rsidRPr="004D7801">
        <w:t>necessary, makes recommendations to the Executive Director on any matter</w:t>
      </w:r>
      <w:r w:rsidR="00435987">
        <w:t xml:space="preserve"> </w:t>
      </w:r>
      <w:r w:rsidRPr="004D7801">
        <w:t>mentioned in or resulting from such reports;</w:t>
      </w:r>
    </w:p>
    <w:p w14:paraId="07EB1606" w14:textId="77777777" w:rsidR="00435987" w:rsidRDefault="00435987" w:rsidP="00435987">
      <w:pPr>
        <w:pStyle w:val="REG-Pa"/>
      </w:pPr>
    </w:p>
    <w:p w14:paraId="0664BD85" w14:textId="1840C5A5" w:rsidR="004D7801" w:rsidRPr="004D7801" w:rsidRDefault="004D7801" w:rsidP="00435987">
      <w:pPr>
        <w:pStyle w:val="REG-Pa"/>
      </w:pPr>
      <w:r w:rsidRPr="004D7801">
        <w:t xml:space="preserve">(e) </w:t>
      </w:r>
      <w:r w:rsidR="00435987">
        <w:tab/>
      </w:r>
      <w:r w:rsidRPr="004D7801">
        <w:t>is responsible for the supervision of buildings, sites, fencing and accessories of</w:t>
      </w:r>
      <w:r w:rsidR="00435987">
        <w:t xml:space="preserve"> </w:t>
      </w:r>
      <w:r w:rsidRPr="004D7801">
        <w:t>the school concerned, and advises the Executive Director on any shortcomings</w:t>
      </w:r>
      <w:r w:rsidR="00435987">
        <w:t xml:space="preserve"> </w:t>
      </w:r>
      <w:r w:rsidRPr="004D7801">
        <w:t>regarding such buildings, sites, fencing and accessories;</w:t>
      </w:r>
    </w:p>
    <w:p w14:paraId="469EF044" w14:textId="77777777" w:rsidR="00435987" w:rsidRDefault="00435987" w:rsidP="00435987">
      <w:pPr>
        <w:pStyle w:val="REG-Pa"/>
      </w:pPr>
    </w:p>
    <w:p w14:paraId="61C738BC" w14:textId="6577F92C" w:rsidR="004D7801" w:rsidRPr="004D7801" w:rsidRDefault="004D7801" w:rsidP="00435987">
      <w:pPr>
        <w:pStyle w:val="REG-Pa"/>
      </w:pPr>
      <w:r w:rsidRPr="004D7801">
        <w:t xml:space="preserve">(f) </w:t>
      </w:r>
      <w:r w:rsidR="00435987">
        <w:tab/>
      </w:r>
      <w:r w:rsidRPr="004D7801">
        <w:t>designing and reviewing internal policies of the school; and</w:t>
      </w:r>
    </w:p>
    <w:p w14:paraId="749205DF" w14:textId="77777777" w:rsidR="00435987" w:rsidRDefault="00435987" w:rsidP="00435987">
      <w:pPr>
        <w:pStyle w:val="REG-Pa"/>
      </w:pPr>
    </w:p>
    <w:p w14:paraId="31B1759D" w14:textId="16FAE91E" w:rsidR="004D7801" w:rsidRDefault="004D7801" w:rsidP="00435987">
      <w:pPr>
        <w:pStyle w:val="REG-Pa"/>
      </w:pPr>
      <w:r w:rsidRPr="004D7801">
        <w:t xml:space="preserve">(g) </w:t>
      </w:r>
      <w:r w:rsidR="00435987">
        <w:tab/>
      </w:r>
      <w:r w:rsidRPr="004D7801">
        <w:t>performs any task which the Executive Director may direct school boards in general</w:t>
      </w:r>
      <w:r w:rsidR="00435987">
        <w:t xml:space="preserve"> </w:t>
      </w:r>
      <w:r w:rsidRPr="004D7801">
        <w:t>or a school board in particular to perform.</w:t>
      </w:r>
    </w:p>
    <w:p w14:paraId="32CDDFC4" w14:textId="77777777" w:rsidR="00CC7494" w:rsidRPr="004D7801" w:rsidRDefault="00CC7494" w:rsidP="00435987">
      <w:pPr>
        <w:pStyle w:val="REG-Pa"/>
      </w:pPr>
    </w:p>
    <w:p w14:paraId="7FF9C8B2" w14:textId="77777777" w:rsidR="004D7801" w:rsidRPr="004D7801" w:rsidRDefault="004D7801" w:rsidP="004D7801">
      <w:pPr>
        <w:pStyle w:val="REG-P0"/>
        <w:rPr>
          <w:b/>
          <w:bCs/>
        </w:rPr>
      </w:pPr>
      <w:r w:rsidRPr="004D7801">
        <w:rPr>
          <w:b/>
          <w:bCs/>
        </w:rPr>
        <w:t>Expenses incurred by school board or committee of school board</w:t>
      </w:r>
    </w:p>
    <w:p w14:paraId="7E24FF5C" w14:textId="77777777" w:rsidR="00CC7494" w:rsidRDefault="00CC7494" w:rsidP="004D7801">
      <w:pPr>
        <w:pStyle w:val="REG-P0"/>
        <w:rPr>
          <w:b/>
          <w:bCs/>
        </w:rPr>
      </w:pPr>
    </w:p>
    <w:p w14:paraId="66022096" w14:textId="5D5AC42E" w:rsidR="004D7801" w:rsidRDefault="004D7801" w:rsidP="00CC7494">
      <w:pPr>
        <w:pStyle w:val="REG-P1"/>
      </w:pPr>
      <w:r w:rsidRPr="004D7801">
        <w:rPr>
          <w:b/>
          <w:bCs/>
        </w:rPr>
        <w:t xml:space="preserve">47. </w:t>
      </w:r>
      <w:r w:rsidR="00CC7494">
        <w:rPr>
          <w:b/>
          <w:bCs/>
        </w:rPr>
        <w:tab/>
      </w:r>
      <w:r w:rsidRPr="004D7801">
        <w:t>Expenses incurred by a school board or committee of a school board in the</w:t>
      </w:r>
      <w:r w:rsidR="00CC7494">
        <w:t xml:space="preserve"> </w:t>
      </w:r>
      <w:r w:rsidRPr="004D7801">
        <w:t>performance of its functions or in the exercise of its powers are paid from monies available in the</w:t>
      </w:r>
      <w:r w:rsidR="00CC7494">
        <w:t xml:space="preserve"> </w:t>
      </w:r>
      <w:r w:rsidRPr="004D7801">
        <w:t>school development fund of the State school concerned.</w:t>
      </w:r>
    </w:p>
    <w:p w14:paraId="6FB9DFB1" w14:textId="77777777" w:rsidR="00CC7494" w:rsidRPr="004D7801" w:rsidRDefault="00CC7494" w:rsidP="004D7801">
      <w:pPr>
        <w:pStyle w:val="REG-P0"/>
      </w:pPr>
    </w:p>
    <w:p w14:paraId="7AA8FE85" w14:textId="438D98CE" w:rsidR="004D7801" w:rsidRDefault="004D7801" w:rsidP="00CC7494">
      <w:pPr>
        <w:pStyle w:val="REG-P0"/>
        <w:jc w:val="center"/>
      </w:pPr>
      <w:r w:rsidRPr="004D7801">
        <w:t>PART 7</w:t>
      </w:r>
    </w:p>
    <w:p w14:paraId="2A2BF09A" w14:textId="77777777" w:rsidR="00CC7494" w:rsidRPr="004D7801" w:rsidRDefault="00CC7494" w:rsidP="00CC7494">
      <w:pPr>
        <w:pStyle w:val="REG-P0"/>
        <w:jc w:val="center"/>
      </w:pPr>
    </w:p>
    <w:p w14:paraId="403920F6" w14:textId="7CB9BA83" w:rsidR="004D7801" w:rsidRDefault="004D7801" w:rsidP="00CC7494">
      <w:pPr>
        <w:pStyle w:val="REG-P0"/>
        <w:jc w:val="center"/>
      </w:pPr>
      <w:r w:rsidRPr="004D7801">
        <w:t>SCHOOL DEVELOPMENT FUND</w:t>
      </w:r>
    </w:p>
    <w:p w14:paraId="7C354193" w14:textId="77777777" w:rsidR="00CC7494" w:rsidRPr="004D7801" w:rsidRDefault="00CC7494" w:rsidP="00CC7494">
      <w:pPr>
        <w:pStyle w:val="REG-P0"/>
        <w:jc w:val="center"/>
      </w:pPr>
    </w:p>
    <w:p w14:paraId="6AB265E4" w14:textId="77777777" w:rsidR="004D7801" w:rsidRPr="004D7801" w:rsidRDefault="004D7801" w:rsidP="004D7801">
      <w:pPr>
        <w:pStyle w:val="REG-P0"/>
        <w:rPr>
          <w:b/>
          <w:bCs/>
        </w:rPr>
      </w:pPr>
      <w:r w:rsidRPr="004D7801">
        <w:rPr>
          <w:b/>
          <w:bCs/>
        </w:rPr>
        <w:t>Voluntary contributions to school development fund of State school</w:t>
      </w:r>
    </w:p>
    <w:p w14:paraId="2C78F29A" w14:textId="77777777" w:rsidR="00CC7494" w:rsidRDefault="00CC7494" w:rsidP="004D7801">
      <w:pPr>
        <w:pStyle w:val="REG-P0"/>
        <w:rPr>
          <w:b/>
          <w:bCs/>
        </w:rPr>
      </w:pPr>
    </w:p>
    <w:p w14:paraId="22E6BF61" w14:textId="6F2D95BA" w:rsidR="004D7801" w:rsidRPr="004D7801" w:rsidRDefault="004D7801" w:rsidP="00CC7494">
      <w:pPr>
        <w:pStyle w:val="REG-P1"/>
      </w:pPr>
      <w:r w:rsidRPr="004D7801">
        <w:rPr>
          <w:b/>
          <w:bCs/>
        </w:rPr>
        <w:t xml:space="preserve">48. </w:t>
      </w:r>
      <w:r w:rsidR="00CC7494">
        <w:rPr>
          <w:b/>
          <w:bCs/>
        </w:rPr>
        <w:tab/>
      </w:r>
      <w:r w:rsidRPr="004D7801">
        <w:t xml:space="preserve">(1) </w:t>
      </w:r>
      <w:r w:rsidR="00CC7494">
        <w:tab/>
      </w:r>
      <w:r w:rsidRPr="004D7801">
        <w:t>For the purposes of effecting section 69(2)(c) of the Act and to enable the</w:t>
      </w:r>
      <w:r w:rsidR="00CC7494">
        <w:t xml:space="preserve"> </w:t>
      </w:r>
      <w:r w:rsidRPr="004D7801">
        <w:t>school to properly plan its annual activities to achieve its educational goals, the school board of a</w:t>
      </w:r>
      <w:r w:rsidR="00CC7494">
        <w:t xml:space="preserve"> </w:t>
      </w:r>
      <w:r w:rsidRPr="004D7801">
        <w:t>State school must, by at least 30 days</w:t>
      </w:r>
      <w:r w:rsidRPr="004D7801">
        <w:rPr>
          <w:rFonts w:hint="eastAsia"/>
        </w:rPr>
        <w:t>’</w:t>
      </w:r>
      <w:r w:rsidRPr="004D7801">
        <w:t xml:space="preserve"> notice, convene a compulsory parents meeting to determine</w:t>
      </w:r>
      <w:r w:rsidR="00CC7494">
        <w:t> </w:t>
      </w:r>
      <w:r w:rsidR="001D1E86">
        <w:rPr>
          <w:rFonts w:hint="eastAsia"/>
        </w:rPr>
        <w:t>-</w:t>
      </w:r>
    </w:p>
    <w:p w14:paraId="29650681" w14:textId="77777777" w:rsidR="00CC7494" w:rsidRDefault="00CC7494" w:rsidP="00CC7494">
      <w:pPr>
        <w:pStyle w:val="REG-Pa"/>
      </w:pPr>
    </w:p>
    <w:p w14:paraId="0948B84B" w14:textId="43EE55F9" w:rsidR="004D7801" w:rsidRPr="004D7801" w:rsidRDefault="004D7801" w:rsidP="00CC7494">
      <w:pPr>
        <w:pStyle w:val="REG-Pa"/>
      </w:pPr>
      <w:r w:rsidRPr="004D7801">
        <w:t xml:space="preserve">(a) </w:t>
      </w:r>
      <w:r w:rsidR="00CC7494">
        <w:tab/>
      </w:r>
      <w:r w:rsidRPr="004D7801">
        <w:t xml:space="preserve">the total number of parents who </w:t>
      </w:r>
      <w:r w:rsidR="001D1E86">
        <w:rPr>
          <w:rFonts w:hint="eastAsia"/>
        </w:rPr>
        <w:t>-</w:t>
      </w:r>
    </w:p>
    <w:p w14:paraId="7BC03F8F" w14:textId="77777777" w:rsidR="00CC7494" w:rsidRDefault="00CC7494" w:rsidP="00CC7494">
      <w:pPr>
        <w:pStyle w:val="REG-Pa"/>
      </w:pPr>
    </w:p>
    <w:p w14:paraId="4484BAB2" w14:textId="38FF3EC1" w:rsidR="004D7801" w:rsidRDefault="004D7801" w:rsidP="00CC7494">
      <w:pPr>
        <w:pStyle w:val="REG-Pi"/>
      </w:pPr>
      <w:r w:rsidRPr="004D7801">
        <w:t xml:space="preserve">(i) </w:t>
      </w:r>
      <w:r w:rsidR="00CC7494">
        <w:tab/>
      </w:r>
      <w:r w:rsidRPr="004D7801">
        <w:t>can afford and are willing to financially contribute to the school development</w:t>
      </w:r>
      <w:r w:rsidR="00CC7494">
        <w:t xml:space="preserve"> </w:t>
      </w:r>
      <w:r w:rsidRPr="004D7801">
        <w:t>fund;</w:t>
      </w:r>
    </w:p>
    <w:p w14:paraId="33175133" w14:textId="77777777" w:rsidR="00CC7494" w:rsidRPr="004D7801" w:rsidRDefault="00CC7494" w:rsidP="00CC7494">
      <w:pPr>
        <w:pStyle w:val="REG-Pi"/>
      </w:pPr>
    </w:p>
    <w:p w14:paraId="65554521" w14:textId="51CC2E06" w:rsidR="004D7801" w:rsidRDefault="004D7801" w:rsidP="00CC7494">
      <w:pPr>
        <w:pStyle w:val="REG-Pi"/>
      </w:pPr>
      <w:r w:rsidRPr="004D7801">
        <w:t xml:space="preserve">(ii) </w:t>
      </w:r>
      <w:r w:rsidR="00CC7494">
        <w:tab/>
      </w:r>
      <w:r w:rsidRPr="004D7801">
        <w:t>can contribute to the school development fund by rendering their voluntary</w:t>
      </w:r>
      <w:r w:rsidR="00CC7494">
        <w:t xml:space="preserve"> </w:t>
      </w:r>
      <w:r w:rsidRPr="004D7801">
        <w:t>services to the school instead of financial contribution and type of services;</w:t>
      </w:r>
    </w:p>
    <w:p w14:paraId="210E7CD7" w14:textId="77777777" w:rsidR="00CC7494" w:rsidRPr="004D7801" w:rsidRDefault="00CC7494" w:rsidP="00CC7494">
      <w:pPr>
        <w:pStyle w:val="REG-Pi"/>
      </w:pPr>
    </w:p>
    <w:p w14:paraId="43AE865B" w14:textId="58CAAF72" w:rsidR="004D7801" w:rsidRDefault="004D7801" w:rsidP="00CC7494">
      <w:pPr>
        <w:pStyle w:val="REG-Pi"/>
      </w:pPr>
      <w:r w:rsidRPr="004D7801">
        <w:t xml:space="preserve">(iii) </w:t>
      </w:r>
      <w:r w:rsidR="00CC7494">
        <w:tab/>
      </w:r>
      <w:r w:rsidRPr="004D7801">
        <w:t>can contribute in kind to the school development fund and what type of</w:t>
      </w:r>
      <w:r w:rsidR="00CC7494">
        <w:t xml:space="preserve"> </w:t>
      </w:r>
      <w:r w:rsidRPr="004D7801">
        <w:t>materials;</w:t>
      </w:r>
    </w:p>
    <w:p w14:paraId="72B98433" w14:textId="77777777" w:rsidR="00CC7494" w:rsidRDefault="00CC7494" w:rsidP="00CC7494">
      <w:pPr>
        <w:pStyle w:val="REG-Pi"/>
      </w:pPr>
    </w:p>
    <w:p w14:paraId="1EE91592" w14:textId="30977A36" w:rsidR="004D7801" w:rsidRDefault="004D7801" w:rsidP="00CC7494">
      <w:pPr>
        <w:pStyle w:val="REG-Pi"/>
      </w:pPr>
      <w:r w:rsidRPr="004D7801">
        <w:t xml:space="preserve">(iv) </w:t>
      </w:r>
      <w:r w:rsidR="00CC7494">
        <w:tab/>
      </w:r>
      <w:r w:rsidRPr="004D7801">
        <w:t>cannot afford to financially or otherwise contribute to the school development</w:t>
      </w:r>
      <w:r w:rsidR="00CC7494">
        <w:t xml:space="preserve"> </w:t>
      </w:r>
      <w:r w:rsidRPr="004D7801">
        <w:t>fund but are willing or not willing to contribute;</w:t>
      </w:r>
    </w:p>
    <w:p w14:paraId="3E3824E3" w14:textId="77777777" w:rsidR="00CC7494" w:rsidRPr="004D7801" w:rsidRDefault="00CC7494" w:rsidP="00CC7494">
      <w:pPr>
        <w:pStyle w:val="REG-Pi"/>
      </w:pPr>
    </w:p>
    <w:p w14:paraId="1CE01DFD" w14:textId="6C2E335E" w:rsidR="004D7801" w:rsidRDefault="004D7801" w:rsidP="00CC7494">
      <w:pPr>
        <w:pStyle w:val="REG-Pi"/>
      </w:pPr>
      <w:r w:rsidRPr="004D7801">
        <w:t xml:space="preserve">(v) </w:t>
      </w:r>
      <w:r w:rsidR="00CC7494">
        <w:tab/>
      </w:r>
      <w:r w:rsidRPr="004D7801">
        <w:t>the minimum or average amount of financial contribution to be made to the</w:t>
      </w:r>
      <w:r w:rsidR="00CC7494">
        <w:t xml:space="preserve"> </w:t>
      </w:r>
      <w:r w:rsidRPr="004D7801">
        <w:t>school development fund by willing parents; or</w:t>
      </w:r>
    </w:p>
    <w:p w14:paraId="43758D2B" w14:textId="77777777" w:rsidR="00CC7494" w:rsidRPr="004D7801" w:rsidRDefault="00CC7494" w:rsidP="00CC7494">
      <w:pPr>
        <w:pStyle w:val="REG-Pi"/>
      </w:pPr>
    </w:p>
    <w:p w14:paraId="46AF3BDF" w14:textId="19C38F57" w:rsidR="004D7801" w:rsidRDefault="004D7801" w:rsidP="00CC7494">
      <w:pPr>
        <w:pStyle w:val="REG-Pi"/>
      </w:pPr>
      <w:r w:rsidRPr="004D7801">
        <w:lastRenderedPageBreak/>
        <w:t xml:space="preserve">(vi) </w:t>
      </w:r>
      <w:r w:rsidR="00CC7494">
        <w:tab/>
      </w:r>
      <w:r w:rsidRPr="004D7801">
        <w:t>the deadlines for payment of financial or in kind contributions to the school</w:t>
      </w:r>
      <w:r w:rsidR="00CC7494">
        <w:t xml:space="preserve"> </w:t>
      </w:r>
      <w:r w:rsidRPr="004D7801">
        <w:t>development fund and the intervals for the provision of services by willing</w:t>
      </w:r>
      <w:r w:rsidR="00CC7494">
        <w:t xml:space="preserve"> </w:t>
      </w:r>
      <w:r w:rsidRPr="004D7801">
        <w:t>parents.</w:t>
      </w:r>
    </w:p>
    <w:p w14:paraId="7E5ECA87" w14:textId="77777777" w:rsidR="00CC7494" w:rsidRPr="004D7801" w:rsidRDefault="00CC7494" w:rsidP="00CC7494">
      <w:pPr>
        <w:pStyle w:val="REG-Pi"/>
      </w:pPr>
    </w:p>
    <w:p w14:paraId="6D51BD3B" w14:textId="44A04838" w:rsidR="004D7801" w:rsidRDefault="004D7801" w:rsidP="00CC7494">
      <w:pPr>
        <w:pStyle w:val="REG-P1"/>
      </w:pPr>
      <w:r w:rsidRPr="004D7801">
        <w:t xml:space="preserve">(2) </w:t>
      </w:r>
      <w:r w:rsidR="00CC7494">
        <w:tab/>
      </w:r>
      <w:r w:rsidRPr="004D7801">
        <w:t>A parent who is willing to contribute to the school development fund either financially</w:t>
      </w:r>
      <w:r w:rsidR="00CC7494">
        <w:t xml:space="preserve"> </w:t>
      </w:r>
      <w:r w:rsidRPr="004D7801">
        <w:t>or in kind or provision of services is obliged to sign an undertaking to do so in a form determined by</w:t>
      </w:r>
      <w:r w:rsidR="00CC7494">
        <w:t xml:space="preserve"> </w:t>
      </w:r>
      <w:r w:rsidRPr="004D7801">
        <w:t>the regional director.</w:t>
      </w:r>
    </w:p>
    <w:p w14:paraId="53FF7864" w14:textId="77777777" w:rsidR="00CC7494" w:rsidRPr="004D7801" w:rsidRDefault="00CC7494" w:rsidP="00CC7494">
      <w:pPr>
        <w:pStyle w:val="REG-P1"/>
      </w:pPr>
    </w:p>
    <w:p w14:paraId="5F1111D7" w14:textId="72779387" w:rsidR="004D7801" w:rsidRDefault="004D7801" w:rsidP="00CC7494">
      <w:pPr>
        <w:pStyle w:val="REG-P1"/>
      </w:pPr>
      <w:r w:rsidRPr="004D7801">
        <w:t xml:space="preserve">(3) </w:t>
      </w:r>
      <w:r w:rsidR="00CC7494">
        <w:tab/>
      </w:r>
      <w:r w:rsidRPr="004D7801">
        <w:t>Parents are encouraged to voluntarily assist the State by contributing to the</w:t>
      </w:r>
      <w:r w:rsidR="00CC7494">
        <w:t xml:space="preserve"> </w:t>
      </w:r>
      <w:r w:rsidRPr="004D7801">
        <w:t>education of their children.</w:t>
      </w:r>
    </w:p>
    <w:p w14:paraId="7063A397" w14:textId="77777777" w:rsidR="00CC7494" w:rsidRPr="004D7801" w:rsidRDefault="00CC7494" w:rsidP="00CC7494">
      <w:pPr>
        <w:pStyle w:val="REG-P1"/>
      </w:pPr>
    </w:p>
    <w:p w14:paraId="701BCEFD" w14:textId="4EB68679" w:rsidR="004D7801" w:rsidRDefault="004D7801" w:rsidP="00CC7494">
      <w:pPr>
        <w:pStyle w:val="REG-P1"/>
      </w:pPr>
      <w:r w:rsidRPr="004D7801">
        <w:t xml:space="preserve">(4) </w:t>
      </w:r>
      <w:r w:rsidR="00CC7494">
        <w:tab/>
      </w:r>
      <w:r w:rsidRPr="004D7801">
        <w:t>Voluntary contribution to the school development fund by parents is reviewed every</w:t>
      </w:r>
      <w:r w:rsidR="00CC7494">
        <w:t xml:space="preserve"> </w:t>
      </w:r>
      <w:r w:rsidRPr="004D7801">
        <w:t>year with the aim of assessing the need of a school which assessment may result in reduction or</w:t>
      </w:r>
      <w:r w:rsidR="00CC7494">
        <w:t xml:space="preserve"> </w:t>
      </w:r>
      <w:r w:rsidRPr="004D7801">
        <w:t>increment of voluntary contribution depending on the economic situation of our country.</w:t>
      </w:r>
    </w:p>
    <w:p w14:paraId="4B51B423" w14:textId="77777777" w:rsidR="00CC7494" w:rsidRPr="004D7801" w:rsidRDefault="00CC7494" w:rsidP="00CC7494">
      <w:pPr>
        <w:pStyle w:val="REG-P1"/>
      </w:pPr>
    </w:p>
    <w:p w14:paraId="4A118C0A" w14:textId="5547C767" w:rsidR="004D7801" w:rsidRDefault="004D7801" w:rsidP="00CC7494">
      <w:pPr>
        <w:pStyle w:val="REG-P1"/>
      </w:pPr>
      <w:r w:rsidRPr="004D7801">
        <w:t xml:space="preserve">(5) </w:t>
      </w:r>
      <w:r w:rsidR="00CC7494">
        <w:tab/>
      </w:r>
      <w:r w:rsidRPr="004D7801">
        <w:t>A school board must keep a register of parents containing all the details referred</w:t>
      </w:r>
      <w:r w:rsidR="00CC7494">
        <w:t xml:space="preserve"> </w:t>
      </w:r>
      <w:r w:rsidRPr="004D7801">
        <w:t>to in subregulations (1) and (2).</w:t>
      </w:r>
    </w:p>
    <w:p w14:paraId="3DB9A8CA" w14:textId="77777777" w:rsidR="00CC7494" w:rsidRPr="004D7801" w:rsidRDefault="00CC7494" w:rsidP="00CC7494">
      <w:pPr>
        <w:pStyle w:val="REG-P1"/>
      </w:pPr>
    </w:p>
    <w:p w14:paraId="1E362BE2" w14:textId="582C8753" w:rsidR="004D7801" w:rsidRPr="004D7801" w:rsidRDefault="004D7801" w:rsidP="00CC7494">
      <w:pPr>
        <w:pStyle w:val="REG-P1"/>
      </w:pPr>
      <w:r w:rsidRPr="004D7801">
        <w:t xml:space="preserve">(6) </w:t>
      </w:r>
      <w:r w:rsidR="00CC7494">
        <w:tab/>
      </w:r>
      <w:r w:rsidRPr="004D7801">
        <w:t xml:space="preserve">A State school may not deny </w:t>
      </w:r>
      <w:r w:rsidR="001D1E86">
        <w:rPr>
          <w:rFonts w:hint="eastAsia"/>
        </w:rPr>
        <w:t>-</w:t>
      </w:r>
    </w:p>
    <w:p w14:paraId="1E8E8AED" w14:textId="77777777" w:rsidR="00CC7494" w:rsidRDefault="00CC7494" w:rsidP="00CC7494">
      <w:pPr>
        <w:pStyle w:val="REG-P1"/>
      </w:pPr>
    </w:p>
    <w:p w14:paraId="1F3E452F" w14:textId="6D94EFEA" w:rsidR="004D7801" w:rsidRDefault="004D7801" w:rsidP="00CC7494">
      <w:pPr>
        <w:pStyle w:val="REG-Pa"/>
      </w:pPr>
      <w:r w:rsidRPr="004D7801">
        <w:t xml:space="preserve">(a) </w:t>
      </w:r>
      <w:r w:rsidR="00CC7494">
        <w:tab/>
      </w:r>
      <w:r w:rsidRPr="004D7801">
        <w:t>a child admission to the school; or</w:t>
      </w:r>
    </w:p>
    <w:p w14:paraId="05C4CB90" w14:textId="77777777" w:rsidR="00CC7494" w:rsidRPr="004D7801" w:rsidRDefault="00CC7494" w:rsidP="00CC7494">
      <w:pPr>
        <w:pStyle w:val="REG-Pa"/>
      </w:pPr>
    </w:p>
    <w:p w14:paraId="32F0EBE0" w14:textId="302375D8" w:rsidR="004D7801" w:rsidRDefault="004D7801" w:rsidP="00CC7494">
      <w:pPr>
        <w:pStyle w:val="REG-Pa"/>
      </w:pPr>
      <w:r w:rsidRPr="004D7801">
        <w:t xml:space="preserve">(b) </w:t>
      </w:r>
      <w:r w:rsidR="00CC7494">
        <w:tab/>
      </w:r>
      <w:r w:rsidRPr="004D7801">
        <w:t>a learner participation in school activities,</w:t>
      </w:r>
    </w:p>
    <w:p w14:paraId="5B6C9C62" w14:textId="77777777" w:rsidR="00CC7494" w:rsidRPr="004D7801" w:rsidRDefault="00CC7494" w:rsidP="004D7801">
      <w:pPr>
        <w:pStyle w:val="REG-P0"/>
      </w:pPr>
    </w:p>
    <w:p w14:paraId="5F95B502" w14:textId="0617DE77" w:rsidR="004D7801" w:rsidRDefault="004D7801" w:rsidP="004D7801">
      <w:pPr>
        <w:pStyle w:val="REG-P0"/>
      </w:pPr>
      <w:r w:rsidRPr="004D7801">
        <w:t>because of non</w:t>
      </w:r>
      <w:r w:rsidR="001D1E86">
        <w:rPr>
          <w:rFonts w:hint="eastAsia"/>
        </w:rPr>
        <w:t>-</w:t>
      </w:r>
      <w:r w:rsidRPr="004D7801">
        <w:t>payment of voluntary contribution towards the school development fund.</w:t>
      </w:r>
    </w:p>
    <w:p w14:paraId="5CBE330D" w14:textId="77777777" w:rsidR="00CC7494" w:rsidRPr="004D7801" w:rsidRDefault="00CC7494" w:rsidP="004D7801">
      <w:pPr>
        <w:pStyle w:val="REG-P0"/>
      </w:pPr>
    </w:p>
    <w:p w14:paraId="0D4DF641" w14:textId="77777777" w:rsidR="004D7801" w:rsidRPr="004D7801" w:rsidRDefault="004D7801" w:rsidP="004D7801">
      <w:pPr>
        <w:pStyle w:val="REG-P0"/>
        <w:rPr>
          <w:b/>
          <w:bCs/>
        </w:rPr>
      </w:pPr>
      <w:r w:rsidRPr="004D7801">
        <w:rPr>
          <w:b/>
          <w:bCs/>
        </w:rPr>
        <w:t>School development fund account and investment</w:t>
      </w:r>
    </w:p>
    <w:p w14:paraId="77AD247B" w14:textId="77777777" w:rsidR="00CC7494" w:rsidRDefault="00CC7494" w:rsidP="004D7801">
      <w:pPr>
        <w:pStyle w:val="REG-P0"/>
        <w:rPr>
          <w:b/>
          <w:bCs/>
        </w:rPr>
      </w:pPr>
    </w:p>
    <w:p w14:paraId="3ADEAE67" w14:textId="09973AFA" w:rsidR="004D7801" w:rsidRPr="004D7801" w:rsidRDefault="004D7801" w:rsidP="00CC7494">
      <w:pPr>
        <w:pStyle w:val="REG-P1"/>
      </w:pPr>
      <w:r w:rsidRPr="004D7801">
        <w:rPr>
          <w:b/>
          <w:bCs/>
        </w:rPr>
        <w:t xml:space="preserve">49. </w:t>
      </w:r>
      <w:r w:rsidR="00CC7494">
        <w:rPr>
          <w:b/>
          <w:bCs/>
        </w:rPr>
        <w:tab/>
      </w:r>
      <w:r w:rsidRPr="004D7801">
        <w:t xml:space="preserve">(1) </w:t>
      </w:r>
      <w:r w:rsidR="00CC7494">
        <w:tab/>
      </w:r>
      <w:r w:rsidRPr="004D7801">
        <w:t>All monies received on behalf of a school development fund are deposited</w:t>
      </w:r>
      <w:r w:rsidR="00CC7494">
        <w:t xml:space="preserve"> </w:t>
      </w:r>
      <w:r w:rsidRPr="004D7801">
        <w:t>in the account contemplated in section 69(3) of the Act within 24 hours of receipt, unless the school</w:t>
      </w:r>
      <w:r w:rsidR="00CC7494">
        <w:t xml:space="preserve"> </w:t>
      </w:r>
      <w:r w:rsidRPr="004D7801">
        <w:t>board with the approval of the Executive Director, determines otherwise due to valid reasons</w:t>
      </w:r>
      <w:r w:rsidR="00CC7494">
        <w:t xml:space="preserve"> </w:t>
      </w:r>
      <w:r w:rsidRPr="004D7801">
        <w:t>including distance and the amount to be deposited.</w:t>
      </w:r>
    </w:p>
    <w:p w14:paraId="028210D8" w14:textId="77777777" w:rsidR="00CC7494" w:rsidRDefault="00CC7494" w:rsidP="00CC7494">
      <w:pPr>
        <w:pStyle w:val="REG-P1"/>
      </w:pPr>
    </w:p>
    <w:p w14:paraId="193D901E" w14:textId="1390A3B4" w:rsidR="004D7801" w:rsidRPr="004D7801" w:rsidRDefault="004D7801" w:rsidP="00CC7494">
      <w:pPr>
        <w:pStyle w:val="REG-P1"/>
      </w:pPr>
      <w:r w:rsidRPr="004D7801">
        <w:t xml:space="preserve">(2) </w:t>
      </w:r>
      <w:r w:rsidR="00CC7494">
        <w:tab/>
      </w:r>
      <w:r w:rsidRPr="004D7801">
        <w:t>Moneys standing to the credit of a school development fund account and which is</w:t>
      </w:r>
      <w:r w:rsidR="00CC7494">
        <w:t xml:space="preserve"> </w:t>
      </w:r>
      <w:r w:rsidRPr="004D7801">
        <w:t xml:space="preserve">not required for immediate use because it is part of </w:t>
      </w:r>
      <w:r w:rsidR="001D1E86">
        <w:rPr>
          <w:rFonts w:hint="eastAsia"/>
        </w:rPr>
        <w:t>-</w:t>
      </w:r>
    </w:p>
    <w:p w14:paraId="4ACA7827" w14:textId="77777777" w:rsidR="00CC7494" w:rsidRDefault="00CC7494" w:rsidP="00CC7494">
      <w:pPr>
        <w:pStyle w:val="REG-Pa"/>
      </w:pPr>
    </w:p>
    <w:p w14:paraId="69CE7E7A" w14:textId="07D7A047" w:rsidR="004D7801" w:rsidRDefault="004D7801" w:rsidP="00CC7494">
      <w:pPr>
        <w:pStyle w:val="REG-Pa"/>
      </w:pPr>
      <w:r w:rsidRPr="004D7801">
        <w:t xml:space="preserve">(a) </w:t>
      </w:r>
      <w:r w:rsidR="00CC7494">
        <w:tab/>
      </w:r>
      <w:r w:rsidRPr="004D7801">
        <w:t>an ongoing project that is still in its early stage; or</w:t>
      </w:r>
    </w:p>
    <w:p w14:paraId="762C898C" w14:textId="77777777" w:rsidR="00CC7494" w:rsidRPr="004D7801" w:rsidRDefault="00CC7494" w:rsidP="00CC7494">
      <w:pPr>
        <w:pStyle w:val="REG-Pa"/>
      </w:pPr>
    </w:p>
    <w:p w14:paraId="31D6F546" w14:textId="1DD64EC1" w:rsidR="004D7801" w:rsidRDefault="004D7801" w:rsidP="00CC7494">
      <w:pPr>
        <w:pStyle w:val="REG-Pa"/>
      </w:pPr>
      <w:r w:rsidRPr="004D7801">
        <w:t xml:space="preserve">(b) </w:t>
      </w:r>
      <w:r w:rsidR="00CC7494">
        <w:tab/>
      </w:r>
      <w:r w:rsidRPr="004D7801">
        <w:t>a project that has not yet started,</w:t>
      </w:r>
    </w:p>
    <w:p w14:paraId="41980C25" w14:textId="77777777" w:rsidR="00CC7494" w:rsidRPr="004D7801" w:rsidRDefault="00CC7494" w:rsidP="004D7801">
      <w:pPr>
        <w:pStyle w:val="REG-P0"/>
      </w:pPr>
    </w:p>
    <w:p w14:paraId="06B07CEF" w14:textId="2C0F1B14" w:rsidR="004D7801" w:rsidRDefault="004D7801" w:rsidP="004D7801">
      <w:pPr>
        <w:pStyle w:val="REG-P0"/>
      </w:pPr>
      <w:r w:rsidRPr="004D7801">
        <w:t>may be invested in such manner as a school board, with the approval of the Executive Director,</w:t>
      </w:r>
      <w:r w:rsidR="00CC7494">
        <w:t xml:space="preserve"> </w:t>
      </w:r>
      <w:r w:rsidRPr="004D7801">
        <w:t>may determine.</w:t>
      </w:r>
    </w:p>
    <w:p w14:paraId="5A8EA7E1" w14:textId="77777777" w:rsidR="00CC7494" w:rsidRPr="004D7801" w:rsidRDefault="00CC7494" w:rsidP="004D7801">
      <w:pPr>
        <w:pStyle w:val="REG-P0"/>
      </w:pPr>
    </w:p>
    <w:p w14:paraId="3BB59FE3" w14:textId="77777777" w:rsidR="004D7801" w:rsidRPr="004D7801" w:rsidRDefault="004D7801" w:rsidP="004D7801">
      <w:pPr>
        <w:pStyle w:val="REG-P0"/>
        <w:rPr>
          <w:b/>
          <w:bCs/>
        </w:rPr>
      </w:pPr>
      <w:r w:rsidRPr="004D7801">
        <w:rPr>
          <w:b/>
          <w:bCs/>
        </w:rPr>
        <w:t>Bookkeeping</w:t>
      </w:r>
    </w:p>
    <w:p w14:paraId="22681C91" w14:textId="77777777" w:rsidR="00CC7494" w:rsidRDefault="00CC7494" w:rsidP="004D7801">
      <w:pPr>
        <w:pStyle w:val="REG-P0"/>
        <w:rPr>
          <w:b/>
          <w:bCs/>
        </w:rPr>
      </w:pPr>
    </w:p>
    <w:p w14:paraId="41C390BF" w14:textId="7D1EF174" w:rsidR="004D7801" w:rsidRPr="004D7801" w:rsidRDefault="004D7801" w:rsidP="00842BA3">
      <w:pPr>
        <w:pStyle w:val="REG-P1"/>
      </w:pPr>
      <w:r w:rsidRPr="004D7801">
        <w:rPr>
          <w:b/>
          <w:bCs/>
        </w:rPr>
        <w:t xml:space="preserve">50. </w:t>
      </w:r>
      <w:r w:rsidR="00842BA3">
        <w:rPr>
          <w:b/>
          <w:bCs/>
        </w:rPr>
        <w:tab/>
      </w:r>
      <w:r w:rsidRPr="004D7801">
        <w:t xml:space="preserve">(1) </w:t>
      </w:r>
      <w:r w:rsidR="00842BA3">
        <w:tab/>
      </w:r>
      <w:r w:rsidRPr="004D7801">
        <w:t xml:space="preserve">The principal of a State school is responsible for </w:t>
      </w:r>
      <w:r w:rsidR="001D1E86">
        <w:rPr>
          <w:rFonts w:hint="eastAsia"/>
        </w:rPr>
        <w:t>-</w:t>
      </w:r>
    </w:p>
    <w:p w14:paraId="48A741A2" w14:textId="77777777" w:rsidR="00842BA3" w:rsidRDefault="00842BA3" w:rsidP="004D7801">
      <w:pPr>
        <w:pStyle w:val="REG-P0"/>
      </w:pPr>
    </w:p>
    <w:p w14:paraId="12ED5F48" w14:textId="4FD16590" w:rsidR="004D7801" w:rsidRPr="004D7801" w:rsidRDefault="004D7801" w:rsidP="00842BA3">
      <w:pPr>
        <w:pStyle w:val="REG-Pa"/>
      </w:pPr>
      <w:r w:rsidRPr="004D7801">
        <w:t xml:space="preserve">(a) </w:t>
      </w:r>
      <w:r w:rsidR="00842BA3">
        <w:tab/>
      </w:r>
      <w:r w:rsidRPr="004D7801">
        <w:t>ensuring the issuing of receipts for all monies received on behalf of a school</w:t>
      </w:r>
      <w:r w:rsidR="00842BA3">
        <w:t xml:space="preserve"> </w:t>
      </w:r>
      <w:r w:rsidRPr="004D7801">
        <w:t>development fund;</w:t>
      </w:r>
    </w:p>
    <w:p w14:paraId="376D1550" w14:textId="41FE79A7" w:rsidR="004D7801" w:rsidRPr="004D7801" w:rsidRDefault="004D7801" w:rsidP="00842BA3">
      <w:pPr>
        <w:pStyle w:val="REG-Pa"/>
      </w:pPr>
    </w:p>
    <w:p w14:paraId="6ED774D4" w14:textId="77777777" w:rsidR="004D7801" w:rsidRPr="004D7801" w:rsidRDefault="004D7801" w:rsidP="00842BA3">
      <w:pPr>
        <w:pStyle w:val="REG-Pa"/>
      </w:pPr>
      <w:r w:rsidRPr="004D7801">
        <w:t>(b) the keeping of cash registers and all receipt books; and</w:t>
      </w:r>
    </w:p>
    <w:p w14:paraId="41FC7A4F" w14:textId="77777777" w:rsidR="00842BA3" w:rsidRDefault="00842BA3" w:rsidP="00842BA3">
      <w:pPr>
        <w:pStyle w:val="REG-Pa"/>
      </w:pPr>
    </w:p>
    <w:p w14:paraId="3F9946CE" w14:textId="289B691C" w:rsidR="004D7801" w:rsidRDefault="004D7801" w:rsidP="00842BA3">
      <w:pPr>
        <w:pStyle w:val="REG-Pa"/>
      </w:pPr>
      <w:r w:rsidRPr="004D7801">
        <w:lastRenderedPageBreak/>
        <w:t>(c) for the safe custody of all books of account, including banking books, vouchers,</w:t>
      </w:r>
      <w:r w:rsidR="00842BA3">
        <w:t xml:space="preserve"> </w:t>
      </w:r>
      <w:r w:rsidRPr="004D7801">
        <w:t>certificates and other related documents.</w:t>
      </w:r>
    </w:p>
    <w:p w14:paraId="6D1C1117" w14:textId="77777777" w:rsidR="00842BA3" w:rsidRPr="004D7801" w:rsidRDefault="00842BA3" w:rsidP="00842BA3">
      <w:pPr>
        <w:pStyle w:val="REG-Pa"/>
      </w:pPr>
    </w:p>
    <w:p w14:paraId="465F0F0D" w14:textId="7B118D6B" w:rsidR="004D7801" w:rsidRPr="004D7801" w:rsidRDefault="004D7801" w:rsidP="00842BA3">
      <w:pPr>
        <w:pStyle w:val="REG-P1"/>
      </w:pPr>
      <w:r w:rsidRPr="004D7801">
        <w:t xml:space="preserve">(2) </w:t>
      </w:r>
      <w:r w:rsidR="00842BA3">
        <w:tab/>
      </w:r>
      <w:r w:rsidRPr="004D7801">
        <w:t>The person who is appointed by the School Board to receive school money on</w:t>
      </w:r>
      <w:r w:rsidR="00842BA3">
        <w:t xml:space="preserve"> </w:t>
      </w:r>
      <w:r w:rsidRPr="004D7801">
        <w:t xml:space="preserve">behalf of the State school must issue a receipt </w:t>
      </w:r>
      <w:r w:rsidR="001D1E86">
        <w:rPr>
          <w:rFonts w:hint="eastAsia"/>
        </w:rPr>
        <w:t>-</w:t>
      </w:r>
    </w:p>
    <w:p w14:paraId="68AE77D7" w14:textId="77777777" w:rsidR="00842BA3" w:rsidRDefault="00842BA3" w:rsidP="00842BA3">
      <w:pPr>
        <w:pStyle w:val="REG-Pa"/>
      </w:pPr>
    </w:p>
    <w:p w14:paraId="1347474F" w14:textId="43A90611" w:rsidR="004D7801" w:rsidRDefault="004D7801" w:rsidP="00842BA3">
      <w:pPr>
        <w:pStyle w:val="REG-Pa"/>
      </w:pPr>
      <w:r w:rsidRPr="004D7801">
        <w:t xml:space="preserve">(a) </w:t>
      </w:r>
      <w:r w:rsidR="00842BA3">
        <w:tab/>
      </w:r>
      <w:r w:rsidRPr="004D7801">
        <w:t>for any money received on behalf of a school development fund, and for any cash</w:t>
      </w:r>
      <w:r w:rsidR="00842BA3">
        <w:t xml:space="preserve"> </w:t>
      </w:r>
      <w:r w:rsidRPr="004D7801">
        <w:t>payment made out of the school development fund a payment voucher is issued;</w:t>
      </w:r>
      <w:r w:rsidR="00842BA3">
        <w:t xml:space="preserve"> </w:t>
      </w:r>
      <w:r w:rsidRPr="004D7801">
        <w:t>and</w:t>
      </w:r>
    </w:p>
    <w:p w14:paraId="465A8FE5" w14:textId="77777777" w:rsidR="00842BA3" w:rsidRPr="004D7801" w:rsidRDefault="00842BA3" w:rsidP="00842BA3">
      <w:pPr>
        <w:pStyle w:val="REG-Pa"/>
      </w:pPr>
    </w:p>
    <w:p w14:paraId="532ECD45" w14:textId="1A26715A" w:rsidR="004D7801" w:rsidRDefault="004D7801" w:rsidP="00842BA3">
      <w:pPr>
        <w:pStyle w:val="REG-Pa"/>
      </w:pPr>
      <w:r w:rsidRPr="004D7801">
        <w:t xml:space="preserve">(b) </w:t>
      </w:r>
      <w:r w:rsidR="00842BA3">
        <w:tab/>
      </w:r>
      <w:r w:rsidRPr="004D7801">
        <w:t>made out in duplicate with carbon paper in serial number order and no alterations</w:t>
      </w:r>
      <w:r w:rsidR="00842BA3">
        <w:t xml:space="preserve"> </w:t>
      </w:r>
      <w:r w:rsidRPr="004D7801">
        <w:t>to the name or amount in words or figures is permissible.</w:t>
      </w:r>
    </w:p>
    <w:p w14:paraId="4FD73C45" w14:textId="4ABE7339" w:rsidR="00842BA3" w:rsidRDefault="00842BA3" w:rsidP="00842BA3">
      <w:pPr>
        <w:pStyle w:val="REG-Pa"/>
      </w:pPr>
    </w:p>
    <w:p w14:paraId="5746DFED" w14:textId="55189C8E" w:rsidR="00840F4D" w:rsidRDefault="00840F4D" w:rsidP="00840F4D">
      <w:pPr>
        <w:pStyle w:val="REG-Amend"/>
      </w:pPr>
      <w:r>
        <w:t xml:space="preserve">[The </w:t>
      </w:r>
      <w:r w:rsidR="00B77804">
        <w:t xml:space="preserve">plural word “alterations” should be the singular </w:t>
      </w:r>
      <w:r w:rsidR="00C65807">
        <w:t>word “alter</w:t>
      </w:r>
      <w:r w:rsidR="00B77804">
        <w:t>ation”.</w:t>
      </w:r>
      <w:r>
        <w:t>]</w:t>
      </w:r>
    </w:p>
    <w:p w14:paraId="4E2CB906" w14:textId="77777777" w:rsidR="00840F4D" w:rsidRPr="004D7801" w:rsidRDefault="00840F4D" w:rsidP="00842BA3">
      <w:pPr>
        <w:pStyle w:val="REG-Pa"/>
      </w:pPr>
    </w:p>
    <w:p w14:paraId="3319235C" w14:textId="12E7F984" w:rsidR="004D7801" w:rsidRDefault="004D7801" w:rsidP="00842BA3">
      <w:pPr>
        <w:pStyle w:val="REG-P1"/>
      </w:pPr>
      <w:r w:rsidRPr="004D7801">
        <w:t xml:space="preserve">(3) </w:t>
      </w:r>
      <w:r w:rsidR="00842BA3">
        <w:tab/>
      </w:r>
      <w:r w:rsidRPr="004D7801">
        <w:t>If an error is made on a receipt, that receipt and its duplicate must be cancelled and</w:t>
      </w:r>
      <w:r w:rsidR="00842BA3">
        <w:t xml:space="preserve"> </w:t>
      </w:r>
      <w:r w:rsidRPr="004D7801">
        <w:t>another receipt issued.</w:t>
      </w:r>
    </w:p>
    <w:p w14:paraId="685BFF30" w14:textId="77777777" w:rsidR="00842BA3" w:rsidRPr="004D7801" w:rsidRDefault="00842BA3" w:rsidP="00842BA3">
      <w:pPr>
        <w:pStyle w:val="REG-P1"/>
      </w:pPr>
    </w:p>
    <w:p w14:paraId="6BF9AE1E" w14:textId="79CF23A5" w:rsidR="004D7801" w:rsidRPr="004D7801" w:rsidRDefault="004D7801" w:rsidP="00842BA3">
      <w:pPr>
        <w:pStyle w:val="REG-P1"/>
      </w:pPr>
      <w:r w:rsidRPr="004D7801">
        <w:t xml:space="preserve">(4) </w:t>
      </w:r>
      <w:r w:rsidR="00842BA3">
        <w:tab/>
      </w:r>
      <w:r w:rsidRPr="004D7801">
        <w:t>A duplicate of a receipt which has been issued and the original of a cancelled receipt</w:t>
      </w:r>
      <w:r w:rsidR="00842BA3">
        <w:t xml:space="preserve"> </w:t>
      </w:r>
      <w:r w:rsidRPr="004D7801">
        <w:t>together with its duplicate must be kept safely in their original positions in the receipt book for</w:t>
      </w:r>
      <w:r w:rsidR="00842BA3">
        <w:t xml:space="preserve"> </w:t>
      </w:r>
      <w:r w:rsidRPr="004D7801">
        <w:t>inspection and auditing.</w:t>
      </w:r>
    </w:p>
    <w:p w14:paraId="777A40A1" w14:textId="77777777" w:rsidR="00842BA3" w:rsidRDefault="00842BA3" w:rsidP="00842BA3">
      <w:pPr>
        <w:pStyle w:val="REG-P1"/>
      </w:pPr>
    </w:p>
    <w:p w14:paraId="6499A3DE" w14:textId="257B60DC" w:rsidR="004D7801" w:rsidRDefault="004D7801" w:rsidP="00842BA3">
      <w:pPr>
        <w:pStyle w:val="REG-P1"/>
      </w:pPr>
      <w:r w:rsidRPr="004D7801">
        <w:t xml:space="preserve">(5) </w:t>
      </w:r>
      <w:r w:rsidR="00842BA3">
        <w:tab/>
      </w:r>
      <w:r w:rsidRPr="004D7801">
        <w:t>Particulars of receipts issued are entered weekly into the cash book.</w:t>
      </w:r>
    </w:p>
    <w:p w14:paraId="093FA327" w14:textId="77777777" w:rsidR="00842BA3" w:rsidRPr="004D7801" w:rsidRDefault="00842BA3" w:rsidP="00842BA3">
      <w:pPr>
        <w:pStyle w:val="REG-P1"/>
      </w:pPr>
    </w:p>
    <w:p w14:paraId="5A5DAD4E" w14:textId="47C9F374" w:rsidR="004D7801" w:rsidRDefault="004D7801" w:rsidP="00842BA3">
      <w:pPr>
        <w:pStyle w:val="REG-P1"/>
      </w:pPr>
      <w:r w:rsidRPr="004D7801">
        <w:t xml:space="preserve">(6) </w:t>
      </w:r>
      <w:r w:rsidR="00842BA3">
        <w:tab/>
      </w:r>
      <w:r w:rsidRPr="004D7801">
        <w:t>The receipts in the cash book for the preceeding month are balanced and reconciled</w:t>
      </w:r>
      <w:r w:rsidR="00842BA3">
        <w:t xml:space="preserve"> </w:t>
      </w:r>
      <w:r w:rsidRPr="004D7801">
        <w:t>with the school development fund account at the beginning of every month.</w:t>
      </w:r>
    </w:p>
    <w:p w14:paraId="298D73D9" w14:textId="597CD6C2" w:rsidR="00842BA3" w:rsidRDefault="00842BA3" w:rsidP="00842BA3">
      <w:pPr>
        <w:pStyle w:val="REG-P1"/>
      </w:pPr>
    </w:p>
    <w:p w14:paraId="4FB3F059" w14:textId="35F527F2" w:rsidR="00B77804" w:rsidRDefault="00B77804" w:rsidP="00B77804">
      <w:pPr>
        <w:pStyle w:val="REG-Amend"/>
      </w:pPr>
      <w:r>
        <w:t xml:space="preserve">[The word “preceding” is misspelt in the </w:t>
      </w:r>
      <w:r w:rsidRPr="00DB2903">
        <w:rPr>
          <w:i/>
        </w:rPr>
        <w:t>Government Gazette</w:t>
      </w:r>
      <w:r>
        <w:t>, as reproduced above.]</w:t>
      </w:r>
    </w:p>
    <w:p w14:paraId="2547BA34" w14:textId="77777777" w:rsidR="00B77804" w:rsidRPr="004D7801" w:rsidRDefault="00B77804" w:rsidP="00842BA3">
      <w:pPr>
        <w:pStyle w:val="REG-P1"/>
      </w:pPr>
    </w:p>
    <w:p w14:paraId="0D1470F7" w14:textId="255912F7" w:rsidR="004D7801" w:rsidRPr="004D7801" w:rsidRDefault="004D7801" w:rsidP="00842BA3">
      <w:pPr>
        <w:pStyle w:val="REG-P1"/>
      </w:pPr>
      <w:r w:rsidRPr="004D7801">
        <w:t xml:space="preserve">(7) </w:t>
      </w:r>
      <w:r w:rsidR="00842BA3">
        <w:tab/>
      </w:r>
      <w:r w:rsidRPr="004D7801">
        <w:t>The principal of a State school must, with the consent of the treasurer, determine</w:t>
      </w:r>
      <w:r w:rsidR="00842BA3">
        <w:t xml:space="preserve"> </w:t>
      </w:r>
      <w:r w:rsidRPr="004D7801">
        <w:t>and maintain an effective control system for the collection of school development fund contributions</w:t>
      </w:r>
      <w:r w:rsidR="00842BA3">
        <w:t xml:space="preserve"> </w:t>
      </w:r>
      <w:r w:rsidRPr="004D7801">
        <w:t xml:space="preserve">by ensuring that </w:t>
      </w:r>
      <w:r w:rsidR="001D1E86">
        <w:rPr>
          <w:rFonts w:hint="eastAsia"/>
        </w:rPr>
        <w:t>-</w:t>
      </w:r>
    </w:p>
    <w:p w14:paraId="71EB90AD" w14:textId="77777777" w:rsidR="00842BA3" w:rsidRDefault="00842BA3" w:rsidP="004D7801">
      <w:pPr>
        <w:pStyle w:val="REG-P0"/>
      </w:pPr>
    </w:p>
    <w:p w14:paraId="643E772A" w14:textId="5A9633AD" w:rsidR="004D7801" w:rsidRDefault="004D7801" w:rsidP="00842BA3">
      <w:pPr>
        <w:pStyle w:val="REG-Pa"/>
      </w:pPr>
      <w:r w:rsidRPr="004D7801">
        <w:t xml:space="preserve">(a) </w:t>
      </w:r>
      <w:r w:rsidR="00842BA3">
        <w:tab/>
      </w:r>
      <w:r w:rsidRPr="004D7801">
        <w:t>a receipt is issued on payment; and</w:t>
      </w:r>
    </w:p>
    <w:p w14:paraId="4F49557B" w14:textId="77777777" w:rsidR="00842BA3" w:rsidRPr="004D7801" w:rsidRDefault="00842BA3" w:rsidP="00842BA3">
      <w:pPr>
        <w:pStyle w:val="REG-Pa"/>
      </w:pPr>
    </w:p>
    <w:p w14:paraId="0FC01591" w14:textId="5EE2A1AC" w:rsidR="004D7801" w:rsidRPr="004D7801" w:rsidRDefault="004D7801" w:rsidP="00842BA3">
      <w:pPr>
        <w:pStyle w:val="REG-Pa"/>
      </w:pPr>
      <w:r w:rsidRPr="004D7801">
        <w:t xml:space="preserve">(b) </w:t>
      </w:r>
      <w:r w:rsidR="00842BA3">
        <w:tab/>
      </w:r>
      <w:r w:rsidRPr="004D7801">
        <w:t>a staff member is designated to receive all payments and issue receipts, or</w:t>
      </w:r>
      <w:r w:rsidR="00842BA3">
        <w:t xml:space="preserve"> </w:t>
      </w:r>
      <w:r w:rsidRPr="004D7801">
        <w:t>alternatively, implement effective control measures to reconcile monies received</w:t>
      </w:r>
      <w:r w:rsidR="00842BA3">
        <w:t xml:space="preserve"> </w:t>
      </w:r>
      <w:r w:rsidRPr="004D7801">
        <w:t>with receipts in cases where contributions are received by more than one staff</w:t>
      </w:r>
      <w:r w:rsidR="00842BA3">
        <w:t xml:space="preserve"> </w:t>
      </w:r>
      <w:r w:rsidRPr="004D7801">
        <w:t>member.</w:t>
      </w:r>
    </w:p>
    <w:p w14:paraId="1E52155F" w14:textId="77777777" w:rsidR="00842BA3" w:rsidRDefault="00842BA3" w:rsidP="004D7801">
      <w:pPr>
        <w:pStyle w:val="REG-P0"/>
        <w:rPr>
          <w:b/>
          <w:bCs/>
        </w:rPr>
      </w:pPr>
    </w:p>
    <w:p w14:paraId="57081824" w14:textId="6F2FF836" w:rsidR="004D7801" w:rsidRPr="004D7801" w:rsidRDefault="004D7801" w:rsidP="004D7801">
      <w:pPr>
        <w:pStyle w:val="REG-P0"/>
        <w:rPr>
          <w:b/>
          <w:bCs/>
        </w:rPr>
      </w:pPr>
      <w:r w:rsidRPr="004D7801">
        <w:rPr>
          <w:b/>
          <w:bCs/>
        </w:rPr>
        <w:t>Functions arranged in aid of school development fund</w:t>
      </w:r>
    </w:p>
    <w:p w14:paraId="3AAC2909" w14:textId="77777777" w:rsidR="001D47A4" w:rsidRDefault="001D47A4" w:rsidP="004D7801">
      <w:pPr>
        <w:pStyle w:val="REG-P0"/>
        <w:rPr>
          <w:b/>
          <w:bCs/>
        </w:rPr>
      </w:pPr>
    </w:p>
    <w:p w14:paraId="321697C5" w14:textId="2E8343C3" w:rsidR="004D7801" w:rsidRPr="004D7801" w:rsidRDefault="004D7801" w:rsidP="001D47A4">
      <w:pPr>
        <w:pStyle w:val="REG-P1"/>
      </w:pPr>
      <w:r w:rsidRPr="004D7801">
        <w:rPr>
          <w:b/>
          <w:bCs/>
        </w:rPr>
        <w:t xml:space="preserve">51. </w:t>
      </w:r>
      <w:r w:rsidR="001D47A4">
        <w:rPr>
          <w:b/>
          <w:bCs/>
        </w:rPr>
        <w:tab/>
      </w:r>
      <w:r w:rsidRPr="004D7801">
        <w:t>If a function is arranged in aid of a school development fund by a school board,</w:t>
      </w:r>
      <w:r w:rsidR="001D47A4">
        <w:t xml:space="preserve"> </w:t>
      </w:r>
      <w:r w:rsidRPr="004D7801">
        <w:t>the principal and the secretary of the school board, as soon as possible after the conclusion of</w:t>
      </w:r>
      <w:r w:rsidR="001D47A4">
        <w:t xml:space="preserve"> </w:t>
      </w:r>
      <w:r w:rsidRPr="004D7801">
        <w:t xml:space="preserve">such function, must jointly </w:t>
      </w:r>
      <w:r w:rsidR="001D1E86">
        <w:rPr>
          <w:rFonts w:hint="eastAsia"/>
        </w:rPr>
        <w:t>-</w:t>
      </w:r>
    </w:p>
    <w:p w14:paraId="0A101D03" w14:textId="77777777" w:rsidR="001D47A4" w:rsidRDefault="001D47A4" w:rsidP="004D7801">
      <w:pPr>
        <w:pStyle w:val="REG-P0"/>
      </w:pPr>
    </w:p>
    <w:p w14:paraId="27C932B1" w14:textId="5F178739" w:rsidR="004D7801" w:rsidRDefault="004D7801" w:rsidP="001D47A4">
      <w:pPr>
        <w:pStyle w:val="REG-Pa"/>
      </w:pPr>
      <w:r w:rsidRPr="004D7801">
        <w:t xml:space="preserve">(a) </w:t>
      </w:r>
      <w:r w:rsidR="001D47A4">
        <w:tab/>
      </w:r>
      <w:r w:rsidRPr="004D7801">
        <w:t>check the expenditure and revenue in that regard; and</w:t>
      </w:r>
    </w:p>
    <w:p w14:paraId="24AB7F6F" w14:textId="77777777" w:rsidR="001D47A4" w:rsidRPr="004D7801" w:rsidRDefault="001D47A4" w:rsidP="001D47A4">
      <w:pPr>
        <w:pStyle w:val="REG-Pa"/>
      </w:pPr>
    </w:p>
    <w:p w14:paraId="6CAA66C5" w14:textId="6547E249" w:rsidR="004D7801" w:rsidRDefault="004D7801" w:rsidP="001D47A4">
      <w:pPr>
        <w:pStyle w:val="REG-Pa"/>
      </w:pPr>
      <w:r w:rsidRPr="004D7801">
        <w:t xml:space="preserve">(b) </w:t>
      </w:r>
      <w:r w:rsidR="001D47A4">
        <w:tab/>
      </w:r>
      <w:r w:rsidRPr="004D7801">
        <w:t>draw up and sign a statement for submission to the school board.</w:t>
      </w:r>
    </w:p>
    <w:p w14:paraId="11C100D6" w14:textId="77777777" w:rsidR="001D47A4" w:rsidRPr="004D7801" w:rsidRDefault="001D47A4" w:rsidP="004D7801">
      <w:pPr>
        <w:pStyle w:val="REG-P0"/>
      </w:pPr>
    </w:p>
    <w:p w14:paraId="603595CA" w14:textId="77777777" w:rsidR="004D7801" w:rsidRPr="004D7801" w:rsidRDefault="004D7801" w:rsidP="004D7801">
      <w:pPr>
        <w:pStyle w:val="REG-P0"/>
        <w:rPr>
          <w:b/>
          <w:bCs/>
        </w:rPr>
      </w:pPr>
      <w:r w:rsidRPr="004D7801">
        <w:rPr>
          <w:b/>
          <w:bCs/>
        </w:rPr>
        <w:t>Payments from school development fund</w:t>
      </w:r>
    </w:p>
    <w:p w14:paraId="24BE6724" w14:textId="77777777" w:rsidR="001D47A4" w:rsidRDefault="001D47A4" w:rsidP="004D7801">
      <w:pPr>
        <w:pStyle w:val="REG-P0"/>
        <w:rPr>
          <w:b/>
          <w:bCs/>
        </w:rPr>
      </w:pPr>
    </w:p>
    <w:p w14:paraId="048A9890" w14:textId="7560B5FF" w:rsidR="004D7801" w:rsidRDefault="004D7801" w:rsidP="001D47A4">
      <w:pPr>
        <w:pStyle w:val="REG-P1"/>
      </w:pPr>
      <w:r w:rsidRPr="004D7801">
        <w:rPr>
          <w:b/>
          <w:bCs/>
        </w:rPr>
        <w:t xml:space="preserve">52. </w:t>
      </w:r>
      <w:r w:rsidR="001D47A4">
        <w:rPr>
          <w:b/>
          <w:bCs/>
        </w:rPr>
        <w:tab/>
      </w:r>
      <w:r w:rsidRPr="004D7801">
        <w:t xml:space="preserve">(1) </w:t>
      </w:r>
      <w:r w:rsidR="001D47A4">
        <w:tab/>
      </w:r>
      <w:r w:rsidRPr="004D7801">
        <w:t>The principal of a State school may keep petty cash not exceeding</w:t>
      </w:r>
      <w:r w:rsidR="001D47A4">
        <w:t xml:space="preserve"> </w:t>
      </w:r>
      <w:r w:rsidR="00E058CD">
        <w:t>N$1 </w:t>
      </w:r>
      <w:r w:rsidRPr="004D7801">
        <w:t>000 obtained monthly by way of an advance from the school development fund.</w:t>
      </w:r>
    </w:p>
    <w:p w14:paraId="08462DD6" w14:textId="77777777" w:rsidR="001D47A4" w:rsidRDefault="001D47A4" w:rsidP="001D47A4">
      <w:pPr>
        <w:pStyle w:val="REG-P1"/>
      </w:pPr>
    </w:p>
    <w:p w14:paraId="1FCC4A9B" w14:textId="262FA2CA" w:rsidR="004D7801" w:rsidRPr="004D7801" w:rsidRDefault="004D7801" w:rsidP="001D47A4">
      <w:pPr>
        <w:pStyle w:val="REG-P1"/>
      </w:pPr>
      <w:r w:rsidRPr="004D7801">
        <w:t xml:space="preserve">(2) </w:t>
      </w:r>
      <w:r w:rsidR="001D47A4">
        <w:tab/>
      </w:r>
      <w:r w:rsidRPr="004D7801">
        <w:t>Payment from a school development fund which is not in accordance with the</w:t>
      </w:r>
      <w:r w:rsidR="001D47A4">
        <w:t xml:space="preserve"> </w:t>
      </w:r>
      <w:r w:rsidRPr="004D7801">
        <w:t>estimate of expenditure approved by the school board in terms of section 71 of the Act, may only be</w:t>
      </w:r>
      <w:r w:rsidR="001D47A4">
        <w:t xml:space="preserve"> </w:t>
      </w:r>
      <w:r w:rsidRPr="004D7801">
        <w:t xml:space="preserve">made </w:t>
      </w:r>
      <w:r w:rsidR="001D1E86">
        <w:rPr>
          <w:rFonts w:hint="eastAsia"/>
        </w:rPr>
        <w:t>-</w:t>
      </w:r>
    </w:p>
    <w:p w14:paraId="2DFD7F62" w14:textId="77777777" w:rsidR="001D47A4" w:rsidRDefault="001D47A4" w:rsidP="001D47A4">
      <w:pPr>
        <w:pStyle w:val="REG-Pa"/>
      </w:pPr>
    </w:p>
    <w:p w14:paraId="7B56D793" w14:textId="3FED5C44" w:rsidR="004D7801" w:rsidRDefault="004D7801" w:rsidP="001D47A4">
      <w:pPr>
        <w:pStyle w:val="REG-Pa"/>
      </w:pPr>
      <w:r w:rsidRPr="004D7801">
        <w:t xml:space="preserve">(a) </w:t>
      </w:r>
      <w:r w:rsidR="001D47A4">
        <w:tab/>
      </w:r>
      <w:r w:rsidRPr="004D7801">
        <w:t>with special authorisation from the school board; or</w:t>
      </w:r>
    </w:p>
    <w:p w14:paraId="0FF9745F" w14:textId="77777777" w:rsidR="001D47A4" w:rsidRPr="004D7801" w:rsidRDefault="001D47A4" w:rsidP="001D47A4">
      <w:pPr>
        <w:pStyle w:val="REG-Pa"/>
      </w:pPr>
    </w:p>
    <w:p w14:paraId="16E5A75C" w14:textId="06BB1E2C" w:rsidR="004D7801" w:rsidRDefault="004D7801" w:rsidP="001D47A4">
      <w:pPr>
        <w:pStyle w:val="REG-Pa"/>
      </w:pPr>
      <w:r w:rsidRPr="004D7801">
        <w:t xml:space="preserve">(b) </w:t>
      </w:r>
      <w:r w:rsidR="001D47A4">
        <w:tab/>
      </w:r>
      <w:r w:rsidRPr="004D7801">
        <w:t>in urgent cases, with the approval of the chairperson in which case the approval</w:t>
      </w:r>
      <w:r w:rsidR="001D47A4">
        <w:t xml:space="preserve"> </w:t>
      </w:r>
      <w:r w:rsidRPr="004D7801">
        <w:t>of the chairperson is put on the agenda of the next school board meeting for</w:t>
      </w:r>
      <w:r w:rsidR="001D47A4">
        <w:t xml:space="preserve"> </w:t>
      </w:r>
      <w:r w:rsidRPr="004D7801">
        <w:t>confirmation.</w:t>
      </w:r>
    </w:p>
    <w:p w14:paraId="5381301C" w14:textId="77777777" w:rsidR="001D47A4" w:rsidRPr="004D7801" w:rsidRDefault="001D47A4" w:rsidP="001D47A4">
      <w:pPr>
        <w:pStyle w:val="REG-Pa"/>
      </w:pPr>
    </w:p>
    <w:p w14:paraId="0113BCC4" w14:textId="1432C289" w:rsidR="004D7801" w:rsidRDefault="004D7801" w:rsidP="001D47A4">
      <w:pPr>
        <w:pStyle w:val="REG-P1"/>
      </w:pPr>
      <w:r w:rsidRPr="004D7801">
        <w:t xml:space="preserve">(3) </w:t>
      </w:r>
      <w:r w:rsidR="001D47A4">
        <w:tab/>
      </w:r>
      <w:r w:rsidRPr="004D7801">
        <w:t>An instalment sale transaction as defined in section 1 of the Credit Agreements</w:t>
      </w:r>
      <w:r w:rsidR="001D47A4">
        <w:t xml:space="preserve"> </w:t>
      </w:r>
      <w:r w:rsidRPr="004D7801">
        <w:t>Act, 1980 (Act No. 75 of 1980) may not be entered into on behalf of a school development fund.</w:t>
      </w:r>
    </w:p>
    <w:p w14:paraId="7A5DB6AA" w14:textId="77777777" w:rsidR="001D47A4" w:rsidRPr="004D7801" w:rsidRDefault="001D47A4" w:rsidP="001D47A4">
      <w:pPr>
        <w:pStyle w:val="REG-P1"/>
      </w:pPr>
    </w:p>
    <w:p w14:paraId="322F23F2" w14:textId="561D4D41" w:rsidR="004D7801" w:rsidRDefault="004D7801" w:rsidP="001D47A4">
      <w:pPr>
        <w:pStyle w:val="REG-P1"/>
      </w:pPr>
      <w:r w:rsidRPr="004D7801">
        <w:t xml:space="preserve">(4) </w:t>
      </w:r>
      <w:r w:rsidR="001D47A4">
        <w:tab/>
      </w:r>
      <w:r w:rsidRPr="004D7801">
        <w:t>If a school board wants to effect any expenditure of more than N$5 000 for the</w:t>
      </w:r>
      <w:r w:rsidR="001D47A4">
        <w:t xml:space="preserve"> </w:t>
      </w:r>
      <w:r w:rsidRPr="004D7801">
        <w:t>acquisition of goods or services for its school, the school board must obtain three quotations from</w:t>
      </w:r>
      <w:r w:rsidR="001D47A4">
        <w:t xml:space="preserve"> </w:t>
      </w:r>
      <w:r w:rsidRPr="004D7801">
        <w:t>the goods or service providers from which the school board may choose the appropriate quotation.</w:t>
      </w:r>
    </w:p>
    <w:p w14:paraId="3D299D6A" w14:textId="77777777" w:rsidR="001D47A4" w:rsidRPr="004D7801" w:rsidRDefault="001D47A4" w:rsidP="001D47A4">
      <w:pPr>
        <w:pStyle w:val="REG-P1"/>
      </w:pPr>
    </w:p>
    <w:p w14:paraId="3E1FA5AD" w14:textId="69CDF098" w:rsidR="004D7801" w:rsidRDefault="004D7801" w:rsidP="001D47A4">
      <w:pPr>
        <w:pStyle w:val="REG-P1"/>
      </w:pPr>
      <w:r w:rsidRPr="004D7801">
        <w:t xml:space="preserve">(5) </w:t>
      </w:r>
      <w:r w:rsidR="001D47A4">
        <w:tab/>
      </w:r>
      <w:r w:rsidRPr="004D7801">
        <w:t>A person who contrary to the Act or these regulations approves any expenditure</w:t>
      </w:r>
      <w:r w:rsidR="001D47A4">
        <w:t xml:space="preserve"> </w:t>
      </w:r>
      <w:r w:rsidRPr="004D7801">
        <w:t>or makes any payment from a school development fund may be held liable, in terms of the Public</w:t>
      </w:r>
      <w:r w:rsidR="001D47A4">
        <w:t xml:space="preserve"> </w:t>
      </w:r>
      <w:r w:rsidRPr="004D7801">
        <w:t>Service Act and Public Service Staff Rules, for any loss the school development fund may incur as</w:t>
      </w:r>
      <w:r w:rsidR="001D47A4">
        <w:t xml:space="preserve"> </w:t>
      </w:r>
      <w:r w:rsidRPr="004D7801">
        <w:t>a result.</w:t>
      </w:r>
    </w:p>
    <w:p w14:paraId="1C93EBF6" w14:textId="77777777" w:rsidR="001D47A4" w:rsidRPr="004D7801" w:rsidRDefault="001D47A4" w:rsidP="001D47A4">
      <w:pPr>
        <w:pStyle w:val="REG-P1"/>
      </w:pPr>
    </w:p>
    <w:p w14:paraId="5F23A2DB" w14:textId="6A112E19" w:rsidR="004D7801" w:rsidRPr="004D7801" w:rsidRDefault="004D7801" w:rsidP="001D47A4">
      <w:pPr>
        <w:pStyle w:val="REG-P1"/>
      </w:pPr>
      <w:r w:rsidRPr="004D7801">
        <w:t xml:space="preserve">(6) </w:t>
      </w:r>
      <w:r w:rsidR="001D47A4">
        <w:tab/>
      </w:r>
      <w:r w:rsidRPr="004D7801">
        <w:t xml:space="preserve">If the person referred to in subsection (5) </w:t>
      </w:r>
      <w:r w:rsidR="001D1E86">
        <w:rPr>
          <w:rFonts w:hint="eastAsia"/>
        </w:rPr>
        <w:t>-</w:t>
      </w:r>
    </w:p>
    <w:p w14:paraId="76E95C53" w14:textId="77777777" w:rsidR="001D47A4" w:rsidRDefault="001D47A4" w:rsidP="001D47A4">
      <w:pPr>
        <w:pStyle w:val="REG-Pa"/>
      </w:pPr>
    </w:p>
    <w:p w14:paraId="46BE14AD" w14:textId="4740F1BC" w:rsidR="004D7801" w:rsidRDefault="004D7801" w:rsidP="001D47A4">
      <w:pPr>
        <w:pStyle w:val="REG-Pa"/>
      </w:pPr>
      <w:r w:rsidRPr="004D7801">
        <w:t xml:space="preserve">(a) </w:t>
      </w:r>
      <w:r w:rsidR="001D47A4">
        <w:tab/>
      </w:r>
      <w:r w:rsidRPr="004D7801">
        <w:t>is a staff member, the principal in concurrence of the school board must notify the</w:t>
      </w:r>
      <w:r w:rsidR="001D47A4">
        <w:t xml:space="preserve"> </w:t>
      </w:r>
      <w:r w:rsidRPr="004D7801">
        <w:t>regional director of the loss caused by the staff member and the regional director</w:t>
      </w:r>
      <w:r w:rsidR="001D47A4">
        <w:t xml:space="preserve"> </w:t>
      </w:r>
      <w:r w:rsidRPr="004D7801">
        <w:t>must inform the Executive Director who must take the appropriate steps in line with</w:t>
      </w:r>
      <w:r w:rsidR="001D47A4">
        <w:t xml:space="preserve"> </w:t>
      </w:r>
      <w:r w:rsidRPr="004D7801">
        <w:t>the Public Service Act and Public Service Staff Rules; and</w:t>
      </w:r>
    </w:p>
    <w:p w14:paraId="21869337" w14:textId="792A1D28" w:rsidR="001D47A4" w:rsidRDefault="001D47A4" w:rsidP="001D47A4">
      <w:pPr>
        <w:pStyle w:val="REG-Pa"/>
      </w:pPr>
    </w:p>
    <w:p w14:paraId="5FAD70A7" w14:textId="266411C7" w:rsidR="00E058CD" w:rsidRDefault="00E058CD" w:rsidP="00E058CD">
      <w:pPr>
        <w:pStyle w:val="REG-Amend"/>
      </w:pPr>
      <w:r>
        <w:t xml:space="preserve">[The </w:t>
      </w:r>
      <w:r w:rsidR="005F6233">
        <w:t>phrase “</w:t>
      </w:r>
      <w:r w:rsidR="005F6233" w:rsidRPr="004D7801">
        <w:t>in concurrence of</w:t>
      </w:r>
      <w:r w:rsidR="004A4615">
        <w:t xml:space="preserve">” </w:t>
      </w:r>
      <w:r w:rsidR="005F6233">
        <w:t xml:space="preserve">should be </w:t>
      </w:r>
      <w:r w:rsidR="005F6233">
        <w:br/>
      </w:r>
      <w:r>
        <w:t>“</w:t>
      </w:r>
      <w:r w:rsidR="005F6233">
        <w:t xml:space="preserve">with the </w:t>
      </w:r>
      <w:r>
        <w:t>concurrence</w:t>
      </w:r>
      <w:r w:rsidR="004A4615">
        <w:t xml:space="preserve"> </w:t>
      </w:r>
      <w:r>
        <w:t>of”</w:t>
      </w:r>
      <w:r w:rsidR="004A4615">
        <w:t xml:space="preserve">; </w:t>
      </w:r>
      <w:r w:rsidR="004A4615" w:rsidRPr="004A4615">
        <w:t>compare</w:t>
      </w:r>
      <w:r w:rsidR="004A4615">
        <w:t xml:space="preserve"> paragraph (b) below.] </w:t>
      </w:r>
    </w:p>
    <w:p w14:paraId="425A43E5" w14:textId="77777777" w:rsidR="00E058CD" w:rsidRPr="004D7801" w:rsidRDefault="00E058CD" w:rsidP="001D47A4">
      <w:pPr>
        <w:pStyle w:val="REG-Pa"/>
      </w:pPr>
    </w:p>
    <w:p w14:paraId="66328138" w14:textId="4574988F" w:rsidR="004D7801" w:rsidRDefault="004D7801" w:rsidP="001D47A4">
      <w:pPr>
        <w:pStyle w:val="REG-Pa"/>
      </w:pPr>
      <w:r w:rsidRPr="004D7801">
        <w:t xml:space="preserve">(b) </w:t>
      </w:r>
      <w:r w:rsidR="001D47A4">
        <w:tab/>
      </w:r>
      <w:r w:rsidRPr="004D7801">
        <w:t>is a member of the school board, the school board with the concurrence of the</w:t>
      </w:r>
      <w:r w:rsidR="001D47A4">
        <w:t xml:space="preserve"> </w:t>
      </w:r>
      <w:r w:rsidRPr="004D7801">
        <w:t>principal must notify the Executive Director who must take appropriate steps in line</w:t>
      </w:r>
      <w:r w:rsidR="001D47A4">
        <w:t xml:space="preserve"> </w:t>
      </w:r>
      <w:r w:rsidRPr="004D7801">
        <w:t>with the code of conduct for members of the school board contemplated in section</w:t>
      </w:r>
      <w:r w:rsidR="001D47A4">
        <w:t xml:space="preserve"> </w:t>
      </w:r>
      <w:r w:rsidRPr="004D7801">
        <w:t>57 of the Act.</w:t>
      </w:r>
    </w:p>
    <w:p w14:paraId="250D85C9" w14:textId="77777777" w:rsidR="001D47A4" w:rsidRPr="004D7801" w:rsidRDefault="001D47A4" w:rsidP="004D7801">
      <w:pPr>
        <w:pStyle w:val="REG-P0"/>
      </w:pPr>
    </w:p>
    <w:p w14:paraId="3A94399B" w14:textId="03158B31" w:rsidR="004D7801" w:rsidRPr="004D7801" w:rsidRDefault="004D7801" w:rsidP="004D7801">
      <w:pPr>
        <w:pStyle w:val="REG-P0"/>
        <w:rPr>
          <w:b/>
          <w:bCs/>
        </w:rPr>
      </w:pPr>
      <w:r w:rsidRPr="004D7801">
        <w:rPr>
          <w:b/>
          <w:bCs/>
        </w:rPr>
        <w:t>Stores register, inventory and stock</w:t>
      </w:r>
      <w:r w:rsidR="001D1E86">
        <w:rPr>
          <w:b/>
          <w:bCs/>
        </w:rPr>
        <w:t>-</w:t>
      </w:r>
      <w:r w:rsidRPr="004D7801">
        <w:rPr>
          <w:b/>
          <w:bCs/>
        </w:rPr>
        <w:t>taking</w:t>
      </w:r>
    </w:p>
    <w:p w14:paraId="2A4BFFA8" w14:textId="77777777" w:rsidR="001D47A4" w:rsidRDefault="001D47A4" w:rsidP="004D7801">
      <w:pPr>
        <w:pStyle w:val="REG-P0"/>
        <w:rPr>
          <w:b/>
          <w:bCs/>
        </w:rPr>
      </w:pPr>
    </w:p>
    <w:p w14:paraId="0712ADD8" w14:textId="3E22B7EB" w:rsidR="004D7801" w:rsidRDefault="004D7801" w:rsidP="001D47A4">
      <w:pPr>
        <w:pStyle w:val="REG-P1"/>
      </w:pPr>
      <w:r w:rsidRPr="004D7801">
        <w:rPr>
          <w:b/>
          <w:bCs/>
        </w:rPr>
        <w:t>53</w:t>
      </w:r>
      <w:r w:rsidRPr="004D7801">
        <w:t xml:space="preserve">. </w:t>
      </w:r>
      <w:r w:rsidR="001D47A4">
        <w:tab/>
      </w:r>
      <w:r w:rsidRPr="004D7801">
        <w:t xml:space="preserve">(1) </w:t>
      </w:r>
      <w:r w:rsidR="001D47A4">
        <w:tab/>
      </w:r>
      <w:r w:rsidRPr="004D7801">
        <w:t>The principal of a State school must keep a stores register and inventory</w:t>
      </w:r>
      <w:r w:rsidR="001D47A4">
        <w:t xml:space="preserve"> </w:t>
      </w:r>
      <w:r w:rsidRPr="004D7801">
        <w:t>in which all stores, equipment and other movable property over which a school board exercises</w:t>
      </w:r>
      <w:r w:rsidR="001D47A4">
        <w:t xml:space="preserve"> </w:t>
      </w:r>
      <w:r w:rsidRPr="004D7801">
        <w:t>control are entered.</w:t>
      </w:r>
    </w:p>
    <w:p w14:paraId="54F68042" w14:textId="77777777" w:rsidR="001D47A4" w:rsidRPr="004D7801" w:rsidRDefault="001D47A4" w:rsidP="001D47A4">
      <w:pPr>
        <w:pStyle w:val="REG-P1"/>
      </w:pPr>
    </w:p>
    <w:p w14:paraId="178FBF89" w14:textId="21698BD6" w:rsidR="004D7801" w:rsidRDefault="004D7801" w:rsidP="001D47A4">
      <w:pPr>
        <w:pStyle w:val="REG-P1"/>
      </w:pPr>
      <w:r w:rsidRPr="004D7801">
        <w:t xml:space="preserve">(2) </w:t>
      </w:r>
      <w:r w:rsidR="001D47A4">
        <w:tab/>
      </w:r>
      <w:r w:rsidRPr="004D7801">
        <w:t>The Executive Director must determine the manner in which the stores register</w:t>
      </w:r>
      <w:r w:rsidR="001D47A4">
        <w:t xml:space="preserve"> </w:t>
      </w:r>
      <w:r w:rsidRPr="004D7801">
        <w:t>and inventory referred to in subregulation (1) are to be kept.</w:t>
      </w:r>
    </w:p>
    <w:p w14:paraId="692661AA" w14:textId="77777777" w:rsidR="001D47A4" w:rsidRPr="004D7801" w:rsidRDefault="001D47A4" w:rsidP="001D47A4">
      <w:pPr>
        <w:pStyle w:val="REG-P1"/>
      </w:pPr>
    </w:p>
    <w:p w14:paraId="03CAF6E8" w14:textId="5C1E39E6" w:rsidR="004D7801" w:rsidRPr="004D7801" w:rsidRDefault="004D7801" w:rsidP="001D47A4">
      <w:pPr>
        <w:pStyle w:val="REG-P1"/>
      </w:pPr>
      <w:r w:rsidRPr="004D7801">
        <w:t xml:space="preserve">(3) </w:t>
      </w:r>
      <w:r w:rsidR="001D47A4">
        <w:tab/>
      </w:r>
      <w:r w:rsidRPr="004D7801">
        <w:t>A voucher is made out in duplicate whenever stores, equipment or other movable</w:t>
      </w:r>
      <w:r w:rsidR="001D47A4">
        <w:t xml:space="preserve"> </w:t>
      </w:r>
      <w:r w:rsidRPr="004D7801">
        <w:t>property referred to in subregulation (1) are issued and subsequently returned or consumed, and such</w:t>
      </w:r>
      <w:r w:rsidR="001D47A4">
        <w:t xml:space="preserve"> </w:t>
      </w:r>
      <w:r w:rsidRPr="004D7801">
        <w:t>voucher is retained for inspection.</w:t>
      </w:r>
    </w:p>
    <w:p w14:paraId="3D9F91B4" w14:textId="77777777" w:rsidR="001D47A4" w:rsidRDefault="001D47A4" w:rsidP="001D47A4">
      <w:pPr>
        <w:pStyle w:val="REG-P1"/>
      </w:pPr>
    </w:p>
    <w:p w14:paraId="339ADC8F" w14:textId="24EA2FC9" w:rsidR="004D7801" w:rsidRDefault="004D7801" w:rsidP="001D47A4">
      <w:pPr>
        <w:pStyle w:val="REG-P1"/>
      </w:pPr>
      <w:r w:rsidRPr="004D7801">
        <w:lastRenderedPageBreak/>
        <w:t xml:space="preserve">(4) </w:t>
      </w:r>
      <w:r w:rsidR="001D47A4">
        <w:tab/>
      </w:r>
      <w:r w:rsidRPr="004D7801">
        <w:t>The principal and the treasurer of a school board must take stock of all stores,</w:t>
      </w:r>
      <w:r w:rsidR="001D47A4">
        <w:t xml:space="preserve"> </w:t>
      </w:r>
      <w:r w:rsidRPr="004D7801">
        <w:t>equipment and other movable property over which the school board exercises control not later</w:t>
      </w:r>
      <w:r w:rsidR="001D47A4">
        <w:t xml:space="preserve"> </w:t>
      </w:r>
      <w:r w:rsidRPr="004D7801">
        <w:t>than 30 November in each year.</w:t>
      </w:r>
    </w:p>
    <w:p w14:paraId="4737FD53" w14:textId="77777777" w:rsidR="001D47A4" w:rsidRPr="004D7801" w:rsidRDefault="001D47A4" w:rsidP="001D47A4">
      <w:pPr>
        <w:pStyle w:val="REG-P1"/>
      </w:pPr>
    </w:p>
    <w:p w14:paraId="13D62C81" w14:textId="7D36CB65" w:rsidR="004D7801" w:rsidRDefault="004D7801" w:rsidP="001D47A4">
      <w:pPr>
        <w:pStyle w:val="REG-P1"/>
      </w:pPr>
      <w:r w:rsidRPr="004D7801">
        <w:t xml:space="preserve">(5) </w:t>
      </w:r>
      <w:r w:rsidR="001D47A4">
        <w:tab/>
      </w:r>
      <w:r w:rsidRPr="004D7801">
        <w:t>The principal and the treasurer of the school board must draw up and sign a</w:t>
      </w:r>
      <w:r w:rsidR="001D47A4">
        <w:t xml:space="preserve"> </w:t>
      </w:r>
      <w:r w:rsidRPr="004D7801">
        <w:t>certificate stating that stock has been taken, and reflect any shortage or surplus in stock, equipment</w:t>
      </w:r>
      <w:r w:rsidR="001D47A4">
        <w:t xml:space="preserve"> </w:t>
      </w:r>
      <w:r w:rsidRPr="004D7801">
        <w:t>or other movable property, as well as any worn, unserviceable, damaged or redundant stores,</w:t>
      </w:r>
      <w:r w:rsidR="001D47A4">
        <w:t xml:space="preserve"> </w:t>
      </w:r>
      <w:r w:rsidRPr="004D7801">
        <w:t>equipment and other movable property found during such stock</w:t>
      </w:r>
      <w:r w:rsidR="001D1E86">
        <w:rPr>
          <w:rFonts w:hint="eastAsia"/>
        </w:rPr>
        <w:t>-</w:t>
      </w:r>
      <w:r w:rsidRPr="004D7801">
        <w:t>taking.</w:t>
      </w:r>
    </w:p>
    <w:p w14:paraId="3A25DB4D" w14:textId="77777777" w:rsidR="001D47A4" w:rsidRPr="004D7801" w:rsidRDefault="001D47A4" w:rsidP="001D47A4">
      <w:pPr>
        <w:pStyle w:val="REG-P1"/>
      </w:pPr>
    </w:p>
    <w:p w14:paraId="6BC4F505" w14:textId="050863B4" w:rsidR="004D7801" w:rsidRDefault="004D7801" w:rsidP="001D47A4">
      <w:pPr>
        <w:pStyle w:val="REG-P1"/>
      </w:pPr>
      <w:r w:rsidRPr="004D7801">
        <w:t xml:space="preserve">(6) </w:t>
      </w:r>
      <w:r w:rsidR="001D47A4">
        <w:tab/>
      </w:r>
      <w:r w:rsidRPr="004D7801">
        <w:t>The principal must retain the certificate referred to in subregulation (5) for</w:t>
      </w:r>
      <w:r w:rsidR="001D47A4">
        <w:t xml:space="preserve"> </w:t>
      </w:r>
      <w:r w:rsidRPr="004D7801">
        <w:t>inspection and auditing and a copy of the certificate is forwarded to the regional director concerned</w:t>
      </w:r>
      <w:r w:rsidR="001D47A4">
        <w:t xml:space="preserve"> </w:t>
      </w:r>
      <w:r w:rsidRPr="004D7801">
        <w:t>and another copy to the school board.</w:t>
      </w:r>
    </w:p>
    <w:p w14:paraId="2DE5A5E4" w14:textId="77777777" w:rsidR="001D47A4" w:rsidRPr="004D7801" w:rsidRDefault="001D47A4" w:rsidP="001D47A4">
      <w:pPr>
        <w:pStyle w:val="REG-P1"/>
      </w:pPr>
    </w:p>
    <w:p w14:paraId="1E74DD74" w14:textId="509BCA88" w:rsidR="004D7801" w:rsidRPr="004D7801" w:rsidRDefault="004D7801" w:rsidP="001D47A4">
      <w:pPr>
        <w:pStyle w:val="REG-P1"/>
      </w:pPr>
      <w:r w:rsidRPr="004D7801">
        <w:t xml:space="preserve">(7) </w:t>
      </w:r>
      <w:r w:rsidR="001D47A4">
        <w:tab/>
      </w:r>
      <w:r w:rsidRPr="004D7801">
        <w:t>If the principal resigns or leaves his or her post for one reason or another, a person</w:t>
      </w:r>
      <w:r w:rsidR="001D47A4">
        <w:t xml:space="preserve"> </w:t>
      </w:r>
      <w:r w:rsidRPr="004D7801">
        <w:t>who takes over the position of the principal, either on permanent or temporary basis, may only</w:t>
      </w:r>
      <w:r w:rsidR="001D47A4">
        <w:t xml:space="preserve"> </w:t>
      </w:r>
      <w:r w:rsidRPr="004D7801">
        <w:t>accept the responsibilities referred to in regulation 50, after having satisfied himself or herself as to</w:t>
      </w:r>
      <w:r w:rsidR="001D47A4">
        <w:t xml:space="preserve"> </w:t>
      </w:r>
      <w:r w:rsidRPr="004D7801">
        <w:t>the position of all the registers, books of account, petty cash and inventory referred to in regulations</w:t>
      </w:r>
      <w:r w:rsidR="001D47A4">
        <w:t xml:space="preserve"> </w:t>
      </w:r>
      <w:r w:rsidRPr="004D7801">
        <w:t>50 and 53 and this regulation.</w:t>
      </w:r>
    </w:p>
    <w:p w14:paraId="159B65B9" w14:textId="77777777" w:rsidR="001D47A4" w:rsidRDefault="001D47A4" w:rsidP="001D47A4">
      <w:pPr>
        <w:pStyle w:val="REG-P1"/>
      </w:pPr>
    </w:p>
    <w:p w14:paraId="00C9FD30" w14:textId="3CA7DAD8" w:rsidR="004D7801" w:rsidRDefault="004D7801" w:rsidP="001D47A4">
      <w:pPr>
        <w:pStyle w:val="REG-P1"/>
      </w:pPr>
      <w:r w:rsidRPr="004D7801">
        <w:t xml:space="preserve">(8) </w:t>
      </w:r>
      <w:r w:rsidR="001D47A4">
        <w:tab/>
      </w:r>
      <w:r w:rsidRPr="004D7801">
        <w:t>Subject to regulation 16(1)(f), this regulation applies with the necessary changes to</w:t>
      </w:r>
      <w:r w:rsidR="001D47A4">
        <w:t xml:space="preserve"> </w:t>
      </w:r>
      <w:r w:rsidRPr="004D7801">
        <w:t>the hostel development fund referred to in section 67(2) of the Act.</w:t>
      </w:r>
    </w:p>
    <w:p w14:paraId="0E83770D" w14:textId="77777777" w:rsidR="001D47A4" w:rsidRPr="004D7801" w:rsidRDefault="001D47A4" w:rsidP="004D7801">
      <w:pPr>
        <w:pStyle w:val="REG-P0"/>
      </w:pPr>
    </w:p>
    <w:p w14:paraId="6002B842" w14:textId="77777777" w:rsidR="004D7801" w:rsidRPr="004D7801" w:rsidRDefault="004D7801" w:rsidP="004D7801">
      <w:pPr>
        <w:pStyle w:val="REG-P0"/>
        <w:rPr>
          <w:b/>
          <w:bCs/>
        </w:rPr>
      </w:pPr>
      <w:r w:rsidRPr="004D7801">
        <w:rPr>
          <w:b/>
          <w:bCs/>
        </w:rPr>
        <w:t>Appointment of auditor</w:t>
      </w:r>
    </w:p>
    <w:p w14:paraId="782F94EC" w14:textId="77777777" w:rsidR="001D47A4" w:rsidRDefault="001D47A4" w:rsidP="004D7801">
      <w:pPr>
        <w:pStyle w:val="REG-P0"/>
        <w:rPr>
          <w:b/>
          <w:bCs/>
        </w:rPr>
      </w:pPr>
    </w:p>
    <w:p w14:paraId="6B62E415" w14:textId="5271B9DA" w:rsidR="004D7801" w:rsidRDefault="004D7801" w:rsidP="001D47A4">
      <w:pPr>
        <w:pStyle w:val="REG-P1"/>
      </w:pPr>
      <w:r w:rsidRPr="004D7801">
        <w:rPr>
          <w:b/>
          <w:bCs/>
        </w:rPr>
        <w:t xml:space="preserve">54. </w:t>
      </w:r>
      <w:r w:rsidR="001D47A4">
        <w:rPr>
          <w:b/>
          <w:bCs/>
        </w:rPr>
        <w:tab/>
      </w:r>
      <w:r w:rsidRPr="004D7801">
        <w:t>When appointing an auditor in terms of section 73 of the Act, if a regional director</w:t>
      </w:r>
      <w:r w:rsidR="001D47A4">
        <w:t xml:space="preserve"> </w:t>
      </w:r>
      <w:r w:rsidRPr="004D7801">
        <w:t>is of the opinion that circumstances are such that the appointment of a registered auditor is not</w:t>
      </w:r>
      <w:r w:rsidR="001D47A4">
        <w:t xml:space="preserve"> </w:t>
      </w:r>
      <w:r w:rsidRPr="004D7801">
        <w:t>practicable or desirable, the regional director may ask the Executive Director to approve the</w:t>
      </w:r>
      <w:r w:rsidR="001D47A4">
        <w:t xml:space="preserve"> </w:t>
      </w:r>
      <w:r w:rsidRPr="004D7801">
        <w:t>appointment of any other suitable person with adequate knowledge and experience in accounting</w:t>
      </w:r>
      <w:r w:rsidR="001D47A4">
        <w:t xml:space="preserve"> </w:t>
      </w:r>
      <w:r w:rsidRPr="004D7801">
        <w:t>as auditor.</w:t>
      </w:r>
    </w:p>
    <w:p w14:paraId="6FF3B95B" w14:textId="77777777" w:rsidR="001D47A4" w:rsidRPr="004D7801" w:rsidRDefault="001D47A4" w:rsidP="004D7801">
      <w:pPr>
        <w:pStyle w:val="REG-P0"/>
      </w:pPr>
    </w:p>
    <w:p w14:paraId="4BD4F616" w14:textId="77777777" w:rsidR="004D7801" w:rsidRPr="004D7801" w:rsidRDefault="004D7801" w:rsidP="004D7801">
      <w:pPr>
        <w:pStyle w:val="REG-P0"/>
        <w:rPr>
          <w:b/>
          <w:bCs/>
        </w:rPr>
      </w:pPr>
      <w:r w:rsidRPr="004D7801">
        <w:rPr>
          <w:b/>
          <w:bCs/>
        </w:rPr>
        <w:t>Inspection by staff member of Ministry</w:t>
      </w:r>
    </w:p>
    <w:p w14:paraId="48FDE3B9" w14:textId="77777777" w:rsidR="001D47A4" w:rsidRDefault="001D47A4" w:rsidP="004D7801">
      <w:pPr>
        <w:pStyle w:val="REG-P0"/>
        <w:rPr>
          <w:b/>
          <w:bCs/>
        </w:rPr>
      </w:pPr>
    </w:p>
    <w:p w14:paraId="3F6D713E" w14:textId="46633199" w:rsidR="004D7801" w:rsidRDefault="004D7801" w:rsidP="001D47A4">
      <w:pPr>
        <w:pStyle w:val="REG-P1"/>
      </w:pPr>
      <w:r w:rsidRPr="004D7801">
        <w:rPr>
          <w:b/>
          <w:bCs/>
        </w:rPr>
        <w:t xml:space="preserve">55. </w:t>
      </w:r>
      <w:r w:rsidR="001D47A4">
        <w:rPr>
          <w:b/>
          <w:bCs/>
        </w:rPr>
        <w:tab/>
      </w:r>
      <w:r w:rsidRPr="004D7801">
        <w:t xml:space="preserve">(1) </w:t>
      </w:r>
      <w:r w:rsidR="001D47A4">
        <w:tab/>
      </w:r>
      <w:r w:rsidRPr="004D7801">
        <w:t>A staff member of the Ministry authorised in writing by the Executive</w:t>
      </w:r>
      <w:r w:rsidR="001D47A4">
        <w:t xml:space="preserve"> </w:t>
      </w:r>
      <w:r w:rsidRPr="004D7801">
        <w:t>Director may at all reasonable times and without notice call on the principal of a State school to</w:t>
      </w:r>
      <w:r w:rsidR="001D47A4">
        <w:t xml:space="preserve"> </w:t>
      </w:r>
      <w:r w:rsidRPr="004D7801">
        <w:t>submit the books of account, receipts books, registers, vouchers, certificates, other documents,</w:t>
      </w:r>
      <w:r w:rsidR="001D47A4">
        <w:t xml:space="preserve"> </w:t>
      </w:r>
      <w:r w:rsidRPr="004D7801">
        <w:t>proofs of payment, bank books, and cash on hand with regard to the school development fund for</w:t>
      </w:r>
      <w:r w:rsidR="001D47A4">
        <w:t xml:space="preserve"> </w:t>
      </w:r>
      <w:r w:rsidRPr="004D7801">
        <w:t>inspection by him or her.</w:t>
      </w:r>
    </w:p>
    <w:p w14:paraId="66728236" w14:textId="77777777" w:rsidR="001D47A4" w:rsidRPr="004D7801" w:rsidRDefault="001D47A4" w:rsidP="001D47A4">
      <w:pPr>
        <w:pStyle w:val="REG-P1"/>
      </w:pPr>
    </w:p>
    <w:p w14:paraId="00BF666B" w14:textId="27808779" w:rsidR="004D7801" w:rsidRDefault="004D7801" w:rsidP="001D47A4">
      <w:pPr>
        <w:pStyle w:val="REG-P1"/>
      </w:pPr>
      <w:r w:rsidRPr="004D7801">
        <w:t xml:space="preserve">(2) </w:t>
      </w:r>
      <w:r w:rsidR="001D47A4">
        <w:tab/>
      </w:r>
      <w:r w:rsidRPr="004D7801">
        <w:t>The staff member must submit the findings on the inspection referred to in</w:t>
      </w:r>
      <w:r w:rsidR="001D47A4">
        <w:t xml:space="preserve"> </w:t>
      </w:r>
      <w:r w:rsidRPr="004D7801">
        <w:t>subregulation (1) to the Executive Director, the regional director and the chairperson of the school</w:t>
      </w:r>
      <w:r w:rsidR="001D47A4">
        <w:t xml:space="preserve"> </w:t>
      </w:r>
      <w:r w:rsidRPr="004D7801">
        <w:t>board concerned.</w:t>
      </w:r>
    </w:p>
    <w:p w14:paraId="08D9FBC9" w14:textId="77777777" w:rsidR="001D47A4" w:rsidRPr="004D7801" w:rsidRDefault="001D47A4" w:rsidP="001D47A4">
      <w:pPr>
        <w:pStyle w:val="REG-P1"/>
      </w:pPr>
    </w:p>
    <w:p w14:paraId="49C8BFB5" w14:textId="0BA9C1B3" w:rsidR="004D7801" w:rsidRPr="004D7801" w:rsidRDefault="004D7801" w:rsidP="001D47A4">
      <w:pPr>
        <w:pStyle w:val="REG-P1"/>
      </w:pPr>
      <w:r w:rsidRPr="004D7801">
        <w:t xml:space="preserve">(3) </w:t>
      </w:r>
      <w:r w:rsidR="001D47A4">
        <w:tab/>
      </w:r>
      <w:r w:rsidRPr="004D7801">
        <w:t xml:space="preserve">If it appears that </w:t>
      </w:r>
      <w:r w:rsidR="001D1E86">
        <w:rPr>
          <w:rFonts w:hint="eastAsia"/>
        </w:rPr>
        <w:t>-</w:t>
      </w:r>
    </w:p>
    <w:p w14:paraId="38C7DF54" w14:textId="77777777" w:rsidR="001D47A4" w:rsidRDefault="001D47A4" w:rsidP="001D47A4">
      <w:pPr>
        <w:pStyle w:val="REG-Pa"/>
      </w:pPr>
    </w:p>
    <w:p w14:paraId="0C3770BF" w14:textId="43DC7CB0" w:rsidR="004D7801" w:rsidRDefault="004D7801" w:rsidP="001D47A4">
      <w:pPr>
        <w:pStyle w:val="REG-Pa"/>
      </w:pPr>
      <w:r w:rsidRPr="004D7801">
        <w:t xml:space="preserve">(a) </w:t>
      </w:r>
      <w:r w:rsidR="001D47A4">
        <w:tab/>
      </w:r>
      <w:r w:rsidRPr="004D7801">
        <w:t>any loss or shortfall of cash, stores, equipment or other movable property over</w:t>
      </w:r>
      <w:r w:rsidR="001D47A4">
        <w:t xml:space="preserve"> </w:t>
      </w:r>
      <w:r w:rsidRPr="004D7801">
        <w:t>which a school board exercises control has been caused; or</w:t>
      </w:r>
    </w:p>
    <w:p w14:paraId="7CA8562F" w14:textId="77777777" w:rsidR="001D47A4" w:rsidRPr="004D7801" w:rsidRDefault="001D47A4" w:rsidP="001D47A4">
      <w:pPr>
        <w:pStyle w:val="REG-Pa"/>
      </w:pPr>
    </w:p>
    <w:p w14:paraId="3129233C" w14:textId="632FF2B7" w:rsidR="004D7801" w:rsidRDefault="004D7801" w:rsidP="001D47A4">
      <w:pPr>
        <w:pStyle w:val="REG-Pa"/>
      </w:pPr>
      <w:r w:rsidRPr="004D7801">
        <w:t xml:space="preserve">(b) </w:t>
      </w:r>
      <w:r w:rsidR="001D47A4">
        <w:tab/>
      </w:r>
      <w:r w:rsidRPr="004D7801">
        <w:t>any improper or unauthorised payment from a school development fund has</w:t>
      </w:r>
      <w:r w:rsidR="001D47A4">
        <w:t xml:space="preserve"> </w:t>
      </w:r>
      <w:r w:rsidRPr="004D7801">
        <w:t>occurred,</w:t>
      </w:r>
    </w:p>
    <w:p w14:paraId="417F4F1E" w14:textId="77777777" w:rsidR="001D47A4" w:rsidRPr="004D7801" w:rsidRDefault="001D47A4" w:rsidP="001D47A4">
      <w:pPr>
        <w:pStyle w:val="REG-Pa"/>
      </w:pPr>
    </w:p>
    <w:p w14:paraId="41B23C76" w14:textId="44838484" w:rsidR="004D7801" w:rsidRDefault="004D7801" w:rsidP="004D7801">
      <w:pPr>
        <w:pStyle w:val="REG-P0"/>
      </w:pPr>
      <w:r w:rsidRPr="004D7801">
        <w:t>the staff member who did the inspection must, in writing, notify the regional director and the school</w:t>
      </w:r>
      <w:r w:rsidR="001D47A4">
        <w:t xml:space="preserve"> </w:t>
      </w:r>
      <w:r w:rsidRPr="004D7801">
        <w:t>board not later than five days from the date the staff member completed the inspection.</w:t>
      </w:r>
    </w:p>
    <w:p w14:paraId="047F8443" w14:textId="77777777" w:rsidR="001D47A4" w:rsidRPr="004D7801" w:rsidRDefault="001D47A4" w:rsidP="004D7801">
      <w:pPr>
        <w:pStyle w:val="REG-P0"/>
      </w:pPr>
    </w:p>
    <w:p w14:paraId="6DC64F4F" w14:textId="77777777" w:rsidR="004D7801" w:rsidRPr="004D7801" w:rsidRDefault="004D7801" w:rsidP="004D7801">
      <w:pPr>
        <w:pStyle w:val="REG-P0"/>
        <w:rPr>
          <w:b/>
          <w:bCs/>
        </w:rPr>
      </w:pPr>
      <w:r w:rsidRPr="004D7801">
        <w:rPr>
          <w:b/>
          <w:bCs/>
        </w:rPr>
        <w:lastRenderedPageBreak/>
        <w:t>Handover of assets when State school closed</w:t>
      </w:r>
    </w:p>
    <w:p w14:paraId="6FE38A9F" w14:textId="77777777" w:rsidR="00CF7271" w:rsidRDefault="00CF7271" w:rsidP="004D7801">
      <w:pPr>
        <w:pStyle w:val="REG-P0"/>
        <w:rPr>
          <w:b/>
          <w:bCs/>
        </w:rPr>
      </w:pPr>
    </w:p>
    <w:p w14:paraId="73C76A8C" w14:textId="364CCFC1" w:rsidR="004D7801" w:rsidRPr="004D7801" w:rsidRDefault="004D7801" w:rsidP="00CF7271">
      <w:pPr>
        <w:pStyle w:val="REG-P1"/>
      </w:pPr>
      <w:r w:rsidRPr="004D7801">
        <w:rPr>
          <w:b/>
          <w:bCs/>
        </w:rPr>
        <w:t xml:space="preserve">56. </w:t>
      </w:r>
      <w:r w:rsidR="00CF7271">
        <w:rPr>
          <w:b/>
          <w:bCs/>
        </w:rPr>
        <w:tab/>
      </w:r>
      <w:r w:rsidRPr="004D7801">
        <w:t xml:space="preserve">(1) </w:t>
      </w:r>
      <w:r w:rsidR="00CF7271">
        <w:tab/>
      </w:r>
      <w:r w:rsidRPr="004D7801">
        <w:t>If a State school is closed as contemplated in section 43 of the Act, the</w:t>
      </w:r>
      <w:r w:rsidR="00CF7271">
        <w:t xml:space="preserve"> </w:t>
      </w:r>
      <w:r w:rsidRPr="004D7801">
        <w:t>school board, on a date and in the manner determined by the regional director concerned, must hand</w:t>
      </w:r>
      <w:r w:rsidR="00CF7271">
        <w:t xml:space="preserve"> </w:t>
      </w:r>
      <w:r w:rsidRPr="004D7801">
        <w:t>over to the regional director or a staff member designated by the regional director for transmission</w:t>
      </w:r>
      <w:r w:rsidR="00CF7271">
        <w:t xml:space="preserve"> </w:t>
      </w:r>
      <w:r w:rsidRPr="004D7801">
        <w:t xml:space="preserve">to the Executive Director </w:t>
      </w:r>
      <w:r w:rsidR="001D1E86">
        <w:rPr>
          <w:rFonts w:hint="eastAsia"/>
        </w:rPr>
        <w:t>-</w:t>
      </w:r>
    </w:p>
    <w:p w14:paraId="2CB84125" w14:textId="77777777" w:rsidR="00334AA6" w:rsidRDefault="00334AA6" w:rsidP="00334AA6">
      <w:pPr>
        <w:pStyle w:val="REG-Pa"/>
      </w:pPr>
    </w:p>
    <w:p w14:paraId="61E095D7" w14:textId="0ADAB653" w:rsidR="004D7801" w:rsidRDefault="004D7801" w:rsidP="00334AA6">
      <w:pPr>
        <w:pStyle w:val="REG-Pa"/>
      </w:pPr>
      <w:r w:rsidRPr="004D7801">
        <w:t xml:space="preserve">(a) </w:t>
      </w:r>
      <w:r w:rsidR="00334AA6">
        <w:tab/>
      </w:r>
      <w:r w:rsidRPr="004D7801">
        <w:t>all books of account, receipt books, registers, vouchers, certificates, cash in hand,</w:t>
      </w:r>
      <w:r w:rsidR="00334AA6">
        <w:t xml:space="preserve"> </w:t>
      </w:r>
      <w:r w:rsidRPr="004D7801">
        <w:t>cheque books, bank statement, bank books and the other documents in connection</w:t>
      </w:r>
      <w:r w:rsidR="00334AA6">
        <w:t xml:space="preserve"> </w:t>
      </w:r>
      <w:r w:rsidRPr="004D7801">
        <w:t>with the school development fund; and</w:t>
      </w:r>
    </w:p>
    <w:p w14:paraId="039145D4" w14:textId="3E8D48F4" w:rsidR="00334AA6" w:rsidRDefault="00334AA6" w:rsidP="00334AA6">
      <w:pPr>
        <w:pStyle w:val="REG-Pa"/>
      </w:pPr>
    </w:p>
    <w:p w14:paraId="4D347D20" w14:textId="3DAE2D50" w:rsidR="00CB6D37" w:rsidRDefault="00CB6D37" w:rsidP="00CB6D37">
      <w:pPr>
        <w:pStyle w:val="REG-Amend"/>
      </w:pPr>
      <w:r>
        <w:t>[The singular term “</w:t>
      </w:r>
      <w:r w:rsidRPr="004D7801">
        <w:t>bank statement</w:t>
      </w:r>
      <w:r>
        <w:t>” should be the plural term “</w:t>
      </w:r>
      <w:r w:rsidRPr="004D7801">
        <w:t>bank statement</w:t>
      </w:r>
      <w:r>
        <w:t>s” to fit the sentence structure. The word “the” before “other documents” is superfluous.]</w:t>
      </w:r>
    </w:p>
    <w:p w14:paraId="6CEAC2F2" w14:textId="77777777" w:rsidR="00CB6D37" w:rsidRPr="004D7801" w:rsidRDefault="00CB6D37" w:rsidP="00334AA6">
      <w:pPr>
        <w:pStyle w:val="REG-Pa"/>
      </w:pPr>
    </w:p>
    <w:p w14:paraId="4FD51FAB" w14:textId="085965A1" w:rsidR="004D7801" w:rsidRDefault="004D7801" w:rsidP="00334AA6">
      <w:pPr>
        <w:pStyle w:val="REG-Pa"/>
      </w:pPr>
      <w:r w:rsidRPr="004D7801">
        <w:t xml:space="preserve">(b) </w:t>
      </w:r>
      <w:r w:rsidR="00334AA6">
        <w:tab/>
      </w:r>
      <w:r w:rsidRPr="004D7801">
        <w:t>inventory relating to stores, equipment and other movable property as well as</w:t>
      </w:r>
      <w:r w:rsidR="00334AA6">
        <w:t xml:space="preserve"> </w:t>
      </w:r>
      <w:r w:rsidRPr="004D7801">
        <w:t>immovable property over which the school board concerned exercises control.</w:t>
      </w:r>
    </w:p>
    <w:p w14:paraId="689C7BF8" w14:textId="77777777" w:rsidR="00334AA6" w:rsidRPr="004D7801" w:rsidRDefault="00334AA6" w:rsidP="004D7801">
      <w:pPr>
        <w:pStyle w:val="REG-P0"/>
      </w:pPr>
    </w:p>
    <w:p w14:paraId="763DB288" w14:textId="7981AB55" w:rsidR="004D7801" w:rsidRDefault="004D7801" w:rsidP="00334AA6">
      <w:pPr>
        <w:pStyle w:val="REG-P1"/>
      </w:pPr>
      <w:r w:rsidRPr="004D7801">
        <w:t xml:space="preserve">(2) </w:t>
      </w:r>
      <w:r w:rsidR="00334AA6">
        <w:tab/>
      </w:r>
      <w:r w:rsidRPr="004D7801">
        <w:t>The regional director must, in writing, acknowledge receipt of all documents and</w:t>
      </w:r>
      <w:r w:rsidR="00334AA6">
        <w:t xml:space="preserve"> </w:t>
      </w:r>
      <w:r w:rsidRPr="004D7801">
        <w:t>monies referred to in subregulation (1).</w:t>
      </w:r>
    </w:p>
    <w:p w14:paraId="7E96C24D" w14:textId="77777777" w:rsidR="00334AA6" w:rsidRDefault="00334AA6" w:rsidP="004D7801">
      <w:pPr>
        <w:pStyle w:val="REG-P0"/>
      </w:pPr>
    </w:p>
    <w:p w14:paraId="27431A87" w14:textId="5571A025" w:rsidR="004D7801" w:rsidRDefault="004D7801" w:rsidP="00334AA6">
      <w:pPr>
        <w:pStyle w:val="REG-P0"/>
        <w:jc w:val="center"/>
      </w:pPr>
      <w:r w:rsidRPr="004D7801">
        <w:t>PART 8</w:t>
      </w:r>
    </w:p>
    <w:p w14:paraId="0319952B" w14:textId="77777777" w:rsidR="00334AA6" w:rsidRPr="004D7801" w:rsidRDefault="00334AA6" w:rsidP="00334AA6">
      <w:pPr>
        <w:pStyle w:val="REG-P0"/>
        <w:jc w:val="center"/>
      </w:pPr>
    </w:p>
    <w:p w14:paraId="545D7F9D" w14:textId="6B30523A" w:rsidR="004D7801" w:rsidRDefault="004D7801" w:rsidP="00334AA6">
      <w:pPr>
        <w:pStyle w:val="REG-P0"/>
        <w:jc w:val="center"/>
      </w:pPr>
      <w:r w:rsidRPr="004D7801">
        <w:t>PRIVATE SCHOOLS, PRIVATE PART</w:t>
      </w:r>
      <w:r w:rsidR="001D1E86">
        <w:rPr>
          <w:rFonts w:hint="eastAsia"/>
        </w:rPr>
        <w:t>-</w:t>
      </w:r>
      <w:r w:rsidRPr="004D7801">
        <w:t>TIME CENTRES AND HOSTELS</w:t>
      </w:r>
    </w:p>
    <w:p w14:paraId="37CF7A00" w14:textId="77777777" w:rsidR="00334AA6" w:rsidRPr="004D7801" w:rsidRDefault="00334AA6" w:rsidP="00334AA6">
      <w:pPr>
        <w:pStyle w:val="REG-P0"/>
        <w:jc w:val="center"/>
      </w:pPr>
    </w:p>
    <w:p w14:paraId="21F58A52" w14:textId="5D55E4F5" w:rsidR="004D7801" w:rsidRDefault="004D7801" w:rsidP="004D7801">
      <w:pPr>
        <w:pStyle w:val="REG-P0"/>
        <w:rPr>
          <w:b/>
          <w:bCs/>
        </w:rPr>
      </w:pPr>
      <w:r w:rsidRPr="004D7801">
        <w:rPr>
          <w:b/>
          <w:bCs/>
        </w:rPr>
        <w:t>Registration of private schools and private part</w:t>
      </w:r>
      <w:r w:rsidR="001D1E86">
        <w:rPr>
          <w:b/>
          <w:bCs/>
        </w:rPr>
        <w:t>-</w:t>
      </w:r>
      <w:r w:rsidRPr="004D7801">
        <w:rPr>
          <w:b/>
          <w:bCs/>
        </w:rPr>
        <w:t>time centres</w:t>
      </w:r>
    </w:p>
    <w:p w14:paraId="433D6B96" w14:textId="77777777" w:rsidR="00334AA6" w:rsidRPr="004D7801" w:rsidRDefault="00334AA6" w:rsidP="004D7801">
      <w:pPr>
        <w:pStyle w:val="REG-P0"/>
        <w:rPr>
          <w:b/>
          <w:bCs/>
        </w:rPr>
      </w:pPr>
    </w:p>
    <w:p w14:paraId="47DC724E" w14:textId="009240E9" w:rsidR="004D7801" w:rsidRPr="004D7801" w:rsidRDefault="004D7801" w:rsidP="00334AA6">
      <w:pPr>
        <w:pStyle w:val="REG-P1"/>
      </w:pPr>
      <w:r w:rsidRPr="004D7801">
        <w:rPr>
          <w:b/>
          <w:bCs/>
        </w:rPr>
        <w:t xml:space="preserve">57. </w:t>
      </w:r>
      <w:r w:rsidR="00334AA6">
        <w:rPr>
          <w:b/>
          <w:bCs/>
        </w:rPr>
        <w:tab/>
      </w:r>
      <w:r w:rsidRPr="004D7801">
        <w:t xml:space="preserve">(1) </w:t>
      </w:r>
      <w:r w:rsidR="00334AA6">
        <w:tab/>
      </w:r>
      <w:r w:rsidRPr="004D7801">
        <w:t>A person who wishes to apply for the registration of a private school or</w:t>
      </w:r>
      <w:r w:rsidR="00334AA6">
        <w:t xml:space="preserve"> </w:t>
      </w:r>
      <w:r w:rsidRPr="004D7801">
        <w:t>private part</w:t>
      </w:r>
      <w:r w:rsidR="001D1E86">
        <w:rPr>
          <w:rFonts w:hint="eastAsia"/>
        </w:rPr>
        <w:t>-</w:t>
      </w:r>
      <w:r w:rsidRPr="004D7801">
        <w:t>time centre as contemplated in section 76(1) of the Act must, before education is</w:t>
      </w:r>
      <w:r w:rsidR="00334AA6">
        <w:t xml:space="preserve"> </w:t>
      </w:r>
      <w:r w:rsidRPr="004D7801">
        <w:t>provided in the school or centre, apply in the form of Form 6 set out in Annexure 4 and the</w:t>
      </w:r>
      <w:r w:rsidR="00334AA6">
        <w:t xml:space="preserve"> </w:t>
      </w:r>
      <w:r w:rsidRPr="004D7801">
        <w:t xml:space="preserve">application must be </w:t>
      </w:r>
      <w:r w:rsidR="001D1E86">
        <w:rPr>
          <w:rFonts w:hint="eastAsia"/>
        </w:rPr>
        <w:t>-</w:t>
      </w:r>
    </w:p>
    <w:p w14:paraId="36F566AA" w14:textId="77777777" w:rsidR="00334AA6" w:rsidRDefault="00334AA6" w:rsidP="00334AA6">
      <w:pPr>
        <w:pStyle w:val="REG-Pa"/>
      </w:pPr>
    </w:p>
    <w:p w14:paraId="6E0A363D" w14:textId="75F4AEB9" w:rsidR="004D7801" w:rsidRDefault="004D7801" w:rsidP="00334AA6">
      <w:pPr>
        <w:pStyle w:val="REG-Pa"/>
      </w:pPr>
      <w:r w:rsidRPr="004D7801">
        <w:t xml:space="preserve">(a) </w:t>
      </w:r>
      <w:r w:rsidR="00334AA6">
        <w:tab/>
      </w:r>
      <w:r w:rsidRPr="004D7801">
        <w:t>accompanied by a motivation letter for the establishment of the private school or</w:t>
      </w:r>
      <w:r w:rsidR="00334AA6">
        <w:t xml:space="preserve"> </w:t>
      </w:r>
      <w:r w:rsidRPr="004D7801">
        <w:t>private part</w:t>
      </w:r>
      <w:r w:rsidR="001D1E86">
        <w:rPr>
          <w:rFonts w:hint="eastAsia"/>
        </w:rPr>
        <w:t>-</w:t>
      </w:r>
      <w:r w:rsidRPr="004D7801">
        <w:t>time centre detailing some of the factors referred to in subsection (2) of</w:t>
      </w:r>
      <w:r w:rsidR="00334AA6">
        <w:t xml:space="preserve"> </w:t>
      </w:r>
      <w:r w:rsidRPr="004D7801">
        <w:t>that section, and other supporting documentation, if any; and</w:t>
      </w:r>
    </w:p>
    <w:p w14:paraId="46DFDA48" w14:textId="77777777" w:rsidR="00334AA6" w:rsidRPr="004D7801" w:rsidRDefault="00334AA6" w:rsidP="00334AA6">
      <w:pPr>
        <w:pStyle w:val="REG-Pa"/>
      </w:pPr>
    </w:p>
    <w:p w14:paraId="7609D3F9" w14:textId="37CDEE82" w:rsidR="004D7801" w:rsidRDefault="004D7801" w:rsidP="00334AA6">
      <w:pPr>
        <w:pStyle w:val="REG-Pa"/>
      </w:pPr>
      <w:r w:rsidRPr="004D7801">
        <w:t xml:space="preserve">(b) </w:t>
      </w:r>
      <w:r w:rsidR="00334AA6">
        <w:tab/>
      </w:r>
      <w:r w:rsidRPr="004D7801">
        <w:t>submitted to the regional director concerned who must submit it to the Executive</w:t>
      </w:r>
      <w:r w:rsidR="00334AA6">
        <w:t xml:space="preserve"> </w:t>
      </w:r>
      <w:r w:rsidRPr="004D7801">
        <w:t>Director for transmission to the Minister.</w:t>
      </w:r>
    </w:p>
    <w:p w14:paraId="7243C2AC" w14:textId="77777777" w:rsidR="00334AA6" w:rsidRPr="004D7801" w:rsidRDefault="00334AA6" w:rsidP="00334AA6">
      <w:pPr>
        <w:pStyle w:val="REG-Pa"/>
      </w:pPr>
    </w:p>
    <w:p w14:paraId="7215F82E" w14:textId="3D722F82" w:rsidR="004D7801" w:rsidRPr="004D7801" w:rsidRDefault="004D7801" w:rsidP="00334AA6">
      <w:pPr>
        <w:pStyle w:val="REG-P1"/>
      </w:pPr>
      <w:r w:rsidRPr="004D7801">
        <w:t xml:space="preserve">(2) </w:t>
      </w:r>
      <w:r w:rsidR="00334AA6">
        <w:tab/>
      </w:r>
      <w:r w:rsidRPr="004D7801">
        <w:t xml:space="preserve">On receipt of the application referred to in subregulation (1), the Minister </w:t>
      </w:r>
      <w:r w:rsidR="001D1E86">
        <w:rPr>
          <w:rFonts w:hint="eastAsia"/>
        </w:rPr>
        <w:t>-</w:t>
      </w:r>
    </w:p>
    <w:p w14:paraId="18B622BC" w14:textId="77777777" w:rsidR="00334AA6" w:rsidRDefault="00334AA6" w:rsidP="004D7801">
      <w:pPr>
        <w:pStyle w:val="REG-P0"/>
      </w:pPr>
    </w:p>
    <w:p w14:paraId="38F56A9E" w14:textId="1C87A778" w:rsidR="004D7801" w:rsidRDefault="004D7801" w:rsidP="00334AA6">
      <w:pPr>
        <w:pStyle w:val="REG-Pa"/>
      </w:pPr>
      <w:r w:rsidRPr="004D7801">
        <w:t xml:space="preserve">(a) </w:t>
      </w:r>
      <w:r w:rsidR="00334AA6">
        <w:tab/>
      </w:r>
      <w:r w:rsidRPr="004D7801">
        <w:t>must verify every detail of the application, evaluate the application, motivation letter</w:t>
      </w:r>
      <w:r w:rsidR="00334AA6">
        <w:t xml:space="preserve"> </w:t>
      </w:r>
      <w:r w:rsidRPr="004D7801">
        <w:t>and other documents; and</w:t>
      </w:r>
    </w:p>
    <w:p w14:paraId="1B3065FC" w14:textId="77777777" w:rsidR="00334AA6" w:rsidRPr="004D7801" w:rsidRDefault="00334AA6" w:rsidP="00334AA6">
      <w:pPr>
        <w:pStyle w:val="REG-Pa"/>
      </w:pPr>
    </w:p>
    <w:p w14:paraId="3A07FEF9" w14:textId="6C5FBF52" w:rsidR="004D7801" w:rsidRDefault="004D7801" w:rsidP="00334AA6">
      <w:pPr>
        <w:pStyle w:val="REG-Pa"/>
      </w:pPr>
      <w:r w:rsidRPr="004D7801">
        <w:t xml:space="preserve">(b) </w:t>
      </w:r>
      <w:r w:rsidR="00334AA6">
        <w:tab/>
      </w:r>
      <w:r w:rsidRPr="004D7801">
        <w:t>may ask for further information to be furnished to him or her.</w:t>
      </w:r>
    </w:p>
    <w:p w14:paraId="303BA1AE" w14:textId="77777777" w:rsidR="00334AA6" w:rsidRPr="004D7801" w:rsidRDefault="00334AA6" w:rsidP="00334AA6">
      <w:pPr>
        <w:pStyle w:val="REG-Pa"/>
      </w:pPr>
    </w:p>
    <w:p w14:paraId="66CA2BBF" w14:textId="01DC324E" w:rsidR="004D7801" w:rsidRPr="004D7801" w:rsidRDefault="004D7801" w:rsidP="00334AA6">
      <w:pPr>
        <w:pStyle w:val="REG-P1"/>
      </w:pPr>
      <w:r w:rsidRPr="004D7801">
        <w:t xml:space="preserve">(3) </w:t>
      </w:r>
      <w:r w:rsidR="00334AA6">
        <w:tab/>
      </w:r>
      <w:r w:rsidRPr="004D7801">
        <w:t>In determining the standard of education referred to in section 76(2)(b)(iv) of</w:t>
      </w:r>
      <w:r w:rsidR="00334AA6">
        <w:t xml:space="preserve"> </w:t>
      </w:r>
      <w:r w:rsidRPr="004D7801">
        <w:t xml:space="preserve">the Act, the Minister must consider </w:t>
      </w:r>
      <w:r w:rsidR="001D1E86">
        <w:rPr>
          <w:rFonts w:hint="eastAsia"/>
        </w:rPr>
        <w:t>-</w:t>
      </w:r>
    </w:p>
    <w:p w14:paraId="29BCB3D3" w14:textId="77777777" w:rsidR="00334AA6" w:rsidRDefault="00334AA6" w:rsidP="00334AA6">
      <w:pPr>
        <w:pStyle w:val="REG-Pa"/>
      </w:pPr>
    </w:p>
    <w:p w14:paraId="03518073" w14:textId="1E0A9263" w:rsidR="004D7801" w:rsidRDefault="004D7801" w:rsidP="00334AA6">
      <w:pPr>
        <w:pStyle w:val="REG-Pa"/>
      </w:pPr>
      <w:r w:rsidRPr="004D7801">
        <w:t xml:space="preserve">(a) </w:t>
      </w:r>
      <w:r w:rsidR="00334AA6">
        <w:tab/>
      </w:r>
      <w:r w:rsidRPr="004D7801">
        <w:t>the experience and competence of the owner of the private school or private</w:t>
      </w:r>
      <w:r w:rsidR="00334AA6">
        <w:t xml:space="preserve"> </w:t>
      </w:r>
      <w:r w:rsidRPr="004D7801">
        <w:t>part</w:t>
      </w:r>
      <w:r w:rsidR="001D1E86">
        <w:rPr>
          <w:rFonts w:hint="eastAsia"/>
        </w:rPr>
        <w:t>-</w:t>
      </w:r>
      <w:r w:rsidRPr="004D7801">
        <w:t>time centre, or members of the governing body of the school with regard to</w:t>
      </w:r>
      <w:r w:rsidR="00334AA6">
        <w:t xml:space="preserve"> </w:t>
      </w:r>
      <w:r w:rsidRPr="004D7801">
        <w:t>education and the management of a school;</w:t>
      </w:r>
    </w:p>
    <w:p w14:paraId="169E9B63" w14:textId="77777777" w:rsidR="00334AA6" w:rsidRPr="004D7801" w:rsidRDefault="00334AA6" w:rsidP="00334AA6">
      <w:pPr>
        <w:pStyle w:val="REG-Pa"/>
      </w:pPr>
    </w:p>
    <w:p w14:paraId="4AFAC8E5" w14:textId="78D51EB2" w:rsidR="004D7801" w:rsidRDefault="004D7801" w:rsidP="00334AA6">
      <w:pPr>
        <w:pStyle w:val="REG-Pa"/>
      </w:pPr>
      <w:r w:rsidRPr="004D7801">
        <w:lastRenderedPageBreak/>
        <w:t xml:space="preserve">(b) </w:t>
      </w:r>
      <w:r w:rsidR="00334AA6">
        <w:tab/>
      </w:r>
      <w:r w:rsidRPr="004D7801">
        <w:t>the availability, number and suitability of physical facilities of the school or centre,</w:t>
      </w:r>
      <w:r w:rsidR="00334AA6">
        <w:t xml:space="preserve"> </w:t>
      </w:r>
      <w:r w:rsidRPr="004D7801">
        <w:t>including classrooms, laboratories, libraries, workshops, offices, store rooms, toilets</w:t>
      </w:r>
      <w:r w:rsidR="00334AA6">
        <w:t xml:space="preserve"> </w:t>
      </w:r>
      <w:r w:rsidRPr="004D7801">
        <w:t>and other relevant structures;</w:t>
      </w:r>
    </w:p>
    <w:p w14:paraId="23077A24" w14:textId="77777777" w:rsidR="00334AA6" w:rsidRPr="004D7801" w:rsidRDefault="00334AA6" w:rsidP="00334AA6">
      <w:pPr>
        <w:pStyle w:val="REG-Pa"/>
      </w:pPr>
    </w:p>
    <w:p w14:paraId="36AEDC43" w14:textId="00DE0021" w:rsidR="004D7801" w:rsidRDefault="004D7801" w:rsidP="00334AA6">
      <w:pPr>
        <w:pStyle w:val="REG-Pa"/>
      </w:pPr>
      <w:r w:rsidRPr="004D7801">
        <w:t xml:space="preserve">(c) </w:t>
      </w:r>
      <w:r w:rsidR="00334AA6">
        <w:tab/>
      </w:r>
      <w:r w:rsidRPr="004D7801">
        <w:t>the compliance with the requirements of the health standard relating to toilet facilities</w:t>
      </w:r>
      <w:r w:rsidR="00334AA6">
        <w:t xml:space="preserve"> </w:t>
      </w:r>
      <w:r w:rsidRPr="004D7801">
        <w:t>of the school or centre as determined by Ministry responsible for health;</w:t>
      </w:r>
    </w:p>
    <w:p w14:paraId="5FB7A743" w14:textId="48C4D8A1" w:rsidR="00334AA6" w:rsidRDefault="00334AA6" w:rsidP="00334AA6">
      <w:pPr>
        <w:pStyle w:val="REG-Pa"/>
      </w:pPr>
    </w:p>
    <w:p w14:paraId="42B76B95" w14:textId="01A6D8CB" w:rsidR="00CB6D37" w:rsidRDefault="00CB6D37" w:rsidP="00CB6D37">
      <w:pPr>
        <w:pStyle w:val="REG-Amend"/>
      </w:pPr>
      <w:r>
        <w:t>[The word “the” appears to have been omitted before the phrase “Ministry responsible for health”.]</w:t>
      </w:r>
    </w:p>
    <w:p w14:paraId="627ECF90" w14:textId="77777777" w:rsidR="00CB6D37" w:rsidRPr="004D7801" w:rsidRDefault="00CB6D37" w:rsidP="00334AA6">
      <w:pPr>
        <w:pStyle w:val="REG-Pa"/>
      </w:pPr>
    </w:p>
    <w:p w14:paraId="74895C5A" w14:textId="2507FB84" w:rsidR="004D7801" w:rsidRDefault="004D7801" w:rsidP="00334AA6">
      <w:pPr>
        <w:pStyle w:val="REG-Pa"/>
      </w:pPr>
      <w:r w:rsidRPr="004D7801">
        <w:t xml:space="preserve">(d) </w:t>
      </w:r>
      <w:r w:rsidR="00334AA6">
        <w:tab/>
      </w:r>
      <w:r w:rsidRPr="004D7801">
        <w:t>the curriculum to be offered by the school or private part</w:t>
      </w:r>
      <w:r w:rsidR="001D1E86">
        <w:rPr>
          <w:rFonts w:hint="eastAsia"/>
        </w:rPr>
        <w:t>-</w:t>
      </w:r>
      <w:r w:rsidRPr="004D7801">
        <w:t>time centre, with special</w:t>
      </w:r>
      <w:r w:rsidR="00334AA6">
        <w:t xml:space="preserve"> </w:t>
      </w:r>
      <w:r w:rsidRPr="004D7801">
        <w:t>consideration of the weekly and daily hours of tuition, the number and combination</w:t>
      </w:r>
      <w:r w:rsidR="00334AA6">
        <w:t xml:space="preserve"> </w:t>
      </w:r>
      <w:r w:rsidRPr="004D7801">
        <w:t>of subjects offered in each grade, the syllabus of each subject offered and the policy,</w:t>
      </w:r>
      <w:r w:rsidR="00334AA6">
        <w:t xml:space="preserve"> </w:t>
      </w:r>
      <w:r w:rsidRPr="004D7801">
        <w:t>method and frequency of assessment;</w:t>
      </w:r>
    </w:p>
    <w:p w14:paraId="3E48BF7C" w14:textId="77777777" w:rsidR="00334AA6" w:rsidRPr="004D7801" w:rsidRDefault="00334AA6" w:rsidP="00334AA6">
      <w:pPr>
        <w:pStyle w:val="REG-Pa"/>
      </w:pPr>
    </w:p>
    <w:p w14:paraId="6B669A7B" w14:textId="0B79021A" w:rsidR="004D7801" w:rsidRDefault="004D7801" w:rsidP="00334AA6">
      <w:pPr>
        <w:pStyle w:val="REG-Pa"/>
      </w:pPr>
      <w:r w:rsidRPr="004D7801">
        <w:t xml:space="preserve">(e) </w:t>
      </w:r>
      <w:r w:rsidR="00334AA6">
        <w:tab/>
      </w:r>
      <w:r w:rsidRPr="004D7801">
        <w:t>the qualifications, teaching experience and competency of teachers of the school or</w:t>
      </w:r>
      <w:r w:rsidR="00334AA6">
        <w:t xml:space="preserve"> </w:t>
      </w:r>
      <w:r w:rsidRPr="004D7801">
        <w:t>private part</w:t>
      </w:r>
      <w:r w:rsidR="001D1E86">
        <w:rPr>
          <w:rFonts w:hint="eastAsia"/>
        </w:rPr>
        <w:t>-</w:t>
      </w:r>
      <w:r w:rsidRPr="004D7801">
        <w:t>time centre;</w:t>
      </w:r>
    </w:p>
    <w:p w14:paraId="3C526966" w14:textId="77777777" w:rsidR="00334AA6" w:rsidRPr="004D7801" w:rsidRDefault="00334AA6" w:rsidP="00334AA6">
      <w:pPr>
        <w:pStyle w:val="REG-Pa"/>
      </w:pPr>
    </w:p>
    <w:p w14:paraId="5A414456" w14:textId="07B82A7A" w:rsidR="004D7801" w:rsidRPr="004D7801" w:rsidRDefault="004D7801" w:rsidP="00334AA6">
      <w:pPr>
        <w:pStyle w:val="REG-Pa"/>
      </w:pPr>
      <w:r w:rsidRPr="004D7801">
        <w:t xml:space="preserve">(f) </w:t>
      </w:r>
      <w:r w:rsidR="00334AA6">
        <w:tab/>
      </w:r>
      <w:r w:rsidRPr="004D7801">
        <w:t>details of its fee structure and the manner of payment of the fees;</w:t>
      </w:r>
    </w:p>
    <w:p w14:paraId="14E78790" w14:textId="2C6FED7C" w:rsidR="004D7801" w:rsidRPr="004D7801" w:rsidRDefault="004D7801" w:rsidP="00334AA6">
      <w:pPr>
        <w:pStyle w:val="REG-Pa"/>
      </w:pPr>
    </w:p>
    <w:p w14:paraId="2037EE90" w14:textId="2E760A8B" w:rsidR="004D7801" w:rsidRDefault="004D7801" w:rsidP="00334AA6">
      <w:pPr>
        <w:pStyle w:val="REG-Pa"/>
      </w:pPr>
      <w:r w:rsidRPr="004D7801">
        <w:t xml:space="preserve">(g) </w:t>
      </w:r>
      <w:r w:rsidR="00334AA6">
        <w:tab/>
      </w:r>
      <w:r w:rsidRPr="004D7801">
        <w:t>the contents of its prospectus, and thereafter any revised or amended fee structure</w:t>
      </w:r>
      <w:r w:rsidR="00334AA6">
        <w:t xml:space="preserve"> </w:t>
      </w:r>
      <w:r w:rsidRPr="004D7801">
        <w:t>or prospectus;</w:t>
      </w:r>
    </w:p>
    <w:p w14:paraId="017F325E" w14:textId="77777777" w:rsidR="00334AA6" w:rsidRPr="004D7801" w:rsidRDefault="00334AA6" w:rsidP="00334AA6">
      <w:pPr>
        <w:pStyle w:val="REG-Pa"/>
      </w:pPr>
    </w:p>
    <w:p w14:paraId="3963768B" w14:textId="04CDA2E1" w:rsidR="004D7801" w:rsidRDefault="004D7801" w:rsidP="00334AA6">
      <w:pPr>
        <w:pStyle w:val="REG-Pa"/>
      </w:pPr>
      <w:r w:rsidRPr="004D7801">
        <w:t xml:space="preserve">(h) </w:t>
      </w:r>
      <w:r w:rsidR="00334AA6">
        <w:tab/>
      </w:r>
      <w:r w:rsidRPr="004D7801">
        <w:t>the availability and suitability of textbooks and other teaching and learning</w:t>
      </w:r>
      <w:r w:rsidR="00334AA6">
        <w:t xml:space="preserve"> </w:t>
      </w:r>
      <w:r w:rsidRPr="004D7801">
        <w:t>materials; and</w:t>
      </w:r>
    </w:p>
    <w:p w14:paraId="5FEE5566" w14:textId="77777777" w:rsidR="00334AA6" w:rsidRPr="004D7801" w:rsidRDefault="00334AA6" w:rsidP="00334AA6">
      <w:pPr>
        <w:pStyle w:val="REG-Pa"/>
      </w:pPr>
    </w:p>
    <w:p w14:paraId="5AB0940F" w14:textId="284166FB" w:rsidR="004D7801" w:rsidRDefault="004D7801" w:rsidP="00334AA6">
      <w:pPr>
        <w:pStyle w:val="REG-Pa"/>
      </w:pPr>
      <w:r w:rsidRPr="004D7801">
        <w:t xml:space="preserve">(i) </w:t>
      </w:r>
      <w:r w:rsidR="00334AA6">
        <w:tab/>
      </w:r>
      <w:r w:rsidRPr="004D7801">
        <w:t>the name and address under which the school or private part</w:t>
      </w:r>
      <w:r w:rsidR="001D1E86">
        <w:rPr>
          <w:rFonts w:hint="eastAsia"/>
        </w:rPr>
        <w:t>-</w:t>
      </w:r>
      <w:r w:rsidRPr="004D7801">
        <w:t>time centre is to be</w:t>
      </w:r>
      <w:r w:rsidR="00334AA6">
        <w:t xml:space="preserve"> </w:t>
      </w:r>
      <w:r w:rsidRPr="004D7801">
        <w:t>registered as a Namibian taxpayer and the tax reference number of the school or</w:t>
      </w:r>
      <w:r w:rsidR="00334AA6">
        <w:t xml:space="preserve"> </w:t>
      </w:r>
      <w:r w:rsidRPr="004D7801">
        <w:t>private part</w:t>
      </w:r>
      <w:r w:rsidR="001D1E86">
        <w:rPr>
          <w:rFonts w:hint="eastAsia"/>
        </w:rPr>
        <w:t>-</w:t>
      </w:r>
      <w:r w:rsidRPr="004D7801">
        <w:t>time centre.</w:t>
      </w:r>
    </w:p>
    <w:p w14:paraId="70187AD4" w14:textId="77777777" w:rsidR="00334AA6" w:rsidRPr="004D7801" w:rsidRDefault="00334AA6" w:rsidP="004D7801">
      <w:pPr>
        <w:pStyle w:val="REG-P0"/>
      </w:pPr>
    </w:p>
    <w:p w14:paraId="2C7FA28E" w14:textId="036695AB" w:rsidR="004D7801" w:rsidRPr="004D7801" w:rsidRDefault="004D7801" w:rsidP="00334AA6">
      <w:pPr>
        <w:pStyle w:val="REG-P1"/>
      </w:pPr>
      <w:r w:rsidRPr="004D7801">
        <w:t xml:space="preserve">(4) </w:t>
      </w:r>
      <w:r w:rsidR="00334AA6">
        <w:tab/>
      </w:r>
      <w:r w:rsidRPr="004D7801">
        <w:t>The Minister, within 60 days of receipt of an application for registration referred to</w:t>
      </w:r>
      <w:r w:rsidR="00334AA6">
        <w:t xml:space="preserve"> </w:t>
      </w:r>
      <w:r w:rsidRPr="004D7801">
        <w:t xml:space="preserve">in subregulation (1), may </w:t>
      </w:r>
      <w:r w:rsidR="001D1E86">
        <w:rPr>
          <w:rFonts w:hint="eastAsia"/>
        </w:rPr>
        <w:t>-</w:t>
      </w:r>
    </w:p>
    <w:p w14:paraId="263F25B5" w14:textId="77777777" w:rsidR="00334AA6" w:rsidRDefault="00334AA6" w:rsidP="00334AA6">
      <w:pPr>
        <w:pStyle w:val="REG-Pa"/>
      </w:pPr>
    </w:p>
    <w:p w14:paraId="378BE94B" w14:textId="0727DCF6" w:rsidR="004D7801" w:rsidRDefault="004D7801" w:rsidP="00334AA6">
      <w:pPr>
        <w:pStyle w:val="REG-Pa"/>
      </w:pPr>
      <w:r w:rsidRPr="004D7801">
        <w:t xml:space="preserve">(a) </w:t>
      </w:r>
      <w:r w:rsidR="00334AA6">
        <w:tab/>
      </w:r>
      <w:r w:rsidRPr="004D7801">
        <w:t>decline the application; or</w:t>
      </w:r>
    </w:p>
    <w:p w14:paraId="1F5487A3" w14:textId="77777777" w:rsidR="00334AA6" w:rsidRPr="004D7801" w:rsidRDefault="00334AA6" w:rsidP="00334AA6">
      <w:pPr>
        <w:pStyle w:val="REG-Pa"/>
      </w:pPr>
    </w:p>
    <w:p w14:paraId="0D81B592" w14:textId="5B234807" w:rsidR="004D7801" w:rsidRDefault="004D7801" w:rsidP="00334AA6">
      <w:pPr>
        <w:pStyle w:val="REG-Pa"/>
      </w:pPr>
      <w:r w:rsidRPr="004D7801">
        <w:t xml:space="preserve">(b) </w:t>
      </w:r>
      <w:r w:rsidR="00334AA6">
        <w:tab/>
      </w:r>
      <w:r w:rsidRPr="004D7801">
        <w:t>approve the application, with or without conditions.</w:t>
      </w:r>
    </w:p>
    <w:p w14:paraId="738F1B7E" w14:textId="77777777" w:rsidR="00334AA6" w:rsidRPr="004D7801" w:rsidRDefault="00334AA6" w:rsidP="00334AA6">
      <w:pPr>
        <w:pStyle w:val="REG-Pa"/>
      </w:pPr>
    </w:p>
    <w:p w14:paraId="01097BAA" w14:textId="7F5BA638" w:rsidR="004D7801" w:rsidRPr="004D7801" w:rsidRDefault="004D7801" w:rsidP="00334AA6">
      <w:pPr>
        <w:pStyle w:val="REG-P1"/>
      </w:pPr>
      <w:r w:rsidRPr="004D7801">
        <w:t xml:space="preserve">(5) </w:t>
      </w:r>
      <w:r w:rsidR="00334AA6">
        <w:tab/>
      </w:r>
      <w:r w:rsidRPr="004D7801">
        <w:t xml:space="preserve">If the </w:t>
      </w:r>
      <w:r w:rsidRPr="00334AA6">
        <w:t>Minister approves an application for registration as private school or</w:t>
      </w:r>
      <w:r w:rsidR="00334AA6" w:rsidRPr="00334AA6">
        <w:t xml:space="preserve"> </w:t>
      </w:r>
      <w:r w:rsidRPr="00334AA6">
        <w:t>private part</w:t>
      </w:r>
      <w:r w:rsidR="001D1E86" w:rsidRPr="00334AA6">
        <w:rPr>
          <w:rFonts w:hint="eastAsia"/>
        </w:rPr>
        <w:t>-</w:t>
      </w:r>
      <w:r w:rsidRPr="00334AA6">
        <w:t>time centre, the</w:t>
      </w:r>
      <w:r w:rsidRPr="004D7801">
        <w:t xml:space="preserve"> Minister must </w:t>
      </w:r>
      <w:r w:rsidR="001D1E86">
        <w:rPr>
          <w:rFonts w:hint="eastAsia"/>
        </w:rPr>
        <w:t>-</w:t>
      </w:r>
    </w:p>
    <w:p w14:paraId="4959DDCF" w14:textId="77777777" w:rsidR="00334AA6" w:rsidRDefault="00334AA6" w:rsidP="004D7801">
      <w:pPr>
        <w:pStyle w:val="REG-P0"/>
      </w:pPr>
    </w:p>
    <w:p w14:paraId="63D9D663" w14:textId="221FAF83" w:rsidR="004D7801" w:rsidRDefault="004D7801" w:rsidP="00334AA6">
      <w:pPr>
        <w:pStyle w:val="REG-Pa"/>
      </w:pPr>
      <w:r w:rsidRPr="004D7801">
        <w:t xml:space="preserve">(a) </w:t>
      </w:r>
      <w:r w:rsidR="00334AA6">
        <w:tab/>
      </w:r>
      <w:r w:rsidRPr="004D7801">
        <w:t>register the shool as private school or private part</w:t>
      </w:r>
      <w:r w:rsidR="001D1E86">
        <w:rPr>
          <w:rFonts w:hint="eastAsia"/>
        </w:rPr>
        <w:t>-</w:t>
      </w:r>
      <w:r w:rsidRPr="004D7801">
        <w:t>time centre; and</w:t>
      </w:r>
    </w:p>
    <w:p w14:paraId="349CF8A0" w14:textId="6BF08C96" w:rsidR="00334AA6" w:rsidRDefault="00334AA6" w:rsidP="00334AA6">
      <w:pPr>
        <w:pStyle w:val="REG-Pa"/>
      </w:pPr>
    </w:p>
    <w:p w14:paraId="064E5533" w14:textId="23796DCD" w:rsidR="00485BC3" w:rsidRPr="00485BC3" w:rsidRDefault="00485BC3" w:rsidP="00485BC3">
      <w:pPr>
        <w:pStyle w:val="REG-Amend"/>
      </w:pPr>
      <w:r>
        <w:t>[</w:t>
      </w:r>
      <w:r w:rsidRPr="00485BC3">
        <w:t xml:space="preserve">The word “school” is misspelt in the </w:t>
      </w:r>
      <w:r w:rsidRPr="00485BC3">
        <w:rPr>
          <w:i/>
        </w:rPr>
        <w:t>Government Gazette</w:t>
      </w:r>
      <w:r w:rsidRPr="00485BC3">
        <w:t xml:space="preserve">, as reproduced above. </w:t>
      </w:r>
      <w:r w:rsidRPr="00485BC3">
        <w:br/>
        <w:t xml:space="preserve">The word </w:t>
      </w:r>
      <w:r>
        <w:t>“a</w:t>
      </w:r>
      <w:r w:rsidRPr="00485BC3">
        <w:t>” appears to have been omitted before the phrase “private school”.]</w:t>
      </w:r>
    </w:p>
    <w:p w14:paraId="0CDCF9F3" w14:textId="77777777" w:rsidR="00485BC3" w:rsidRPr="004D7801" w:rsidRDefault="00485BC3" w:rsidP="00334AA6">
      <w:pPr>
        <w:pStyle w:val="REG-Pa"/>
      </w:pPr>
    </w:p>
    <w:p w14:paraId="5368C52B" w14:textId="450F7DFF" w:rsidR="004D7801" w:rsidRDefault="004D7801" w:rsidP="00334AA6">
      <w:pPr>
        <w:pStyle w:val="REG-Pa"/>
      </w:pPr>
      <w:r w:rsidRPr="004D7801">
        <w:t xml:space="preserve">(b) </w:t>
      </w:r>
      <w:r w:rsidR="00334AA6">
        <w:tab/>
      </w:r>
      <w:r w:rsidRPr="004D7801">
        <w:t>issue to the applicant of the private school or private part</w:t>
      </w:r>
      <w:r w:rsidR="001D1E86">
        <w:rPr>
          <w:rFonts w:hint="eastAsia"/>
        </w:rPr>
        <w:t>-</w:t>
      </w:r>
      <w:r w:rsidRPr="004D7801">
        <w:t>time centre so registered</w:t>
      </w:r>
      <w:r w:rsidR="00334AA6">
        <w:t xml:space="preserve"> </w:t>
      </w:r>
      <w:r w:rsidRPr="004D7801">
        <w:t>a certificate of registration with a reference number in the form of Form 7 set out in</w:t>
      </w:r>
      <w:r w:rsidR="00334AA6">
        <w:t xml:space="preserve"> </w:t>
      </w:r>
      <w:r w:rsidRPr="004D7801">
        <w:t>Annexure 4.</w:t>
      </w:r>
    </w:p>
    <w:p w14:paraId="7E616C6F" w14:textId="77777777" w:rsidR="00334AA6" w:rsidRPr="004D7801" w:rsidRDefault="00334AA6" w:rsidP="00334AA6">
      <w:pPr>
        <w:pStyle w:val="REG-Pa"/>
      </w:pPr>
    </w:p>
    <w:p w14:paraId="0E4ADF8F" w14:textId="71D484A0" w:rsidR="004D7801" w:rsidRPr="004D7801" w:rsidRDefault="004D7801" w:rsidP="00334AA6">
      <w:pPr>
        <w:pStyle w:val="REG-P1"/>
      </w:pPr>
      <w:r w:rsidRPr="004D7801">
        <w:t xml:space="preserve">(6) </w:t>
      </w:r>
      <w:r w:rsidR="00334AA6">
        <w:tab/>
      </w:r>
      <w:r w:rsidRPr="004D7801">
        <w:t>If the Minister declines an application for registration as a private school or private</w:t>
      </w:r>
      <w:r w:rsidR="00334AA6">
        <w:t xml:space="preserve"> </w:t>
      </w:r>
      <w:r w:rsidRPr="004D7801">
        <w:t>part</w:t>
      </w:r>
      <w:r w:rsidR="001D1E86">
        <w:rPr>
          <w:rFonts w:hint="eastAsia"/>
        </w:rPr>
        <w:t>-</w:t>
      </w:r>
      <w:r w:rsidRPr="004D7801">
        <w:t>time centre for not meeting the requirements in terms of the Act and these regulations, the</w:t>
      </w:r>
      <w:r w:rsidR="00334AA6">
        <w:t xml:space="preserve"> </w:t>
      </w:r>
      <w:r w:rsidRPr="004D7801">
        <w:t xml:space="preserve">Minister must </w:t>
      </w:r>
      <w:r w:rsidR="001D1E86">
        <w:rPr>
          <w:rFonts w:hint="eastAsia"/>
        </w:rPr>
        <w:t>-</w:t>
      </w:r>
    </w:p>
    <w:p w14:paraId="542F3D1E" w14:textId="77777777" w:rsidR="00334AA6" w:rsidRDefault="00334AA6" w:rsidP="00334AA6">
      <w:pPr>
        <w:pStyle w:val="REG-Pa"/>
      </w:pPr>
    </w:p>
    <w:p w14:paraId="696F1EF4" w14:textId="4B0631C4" w:rsidR="004D7801" w:rsidRDefault="004D7801" w:rsidP="00334AA6">
      <w:pPr>
        <w:pStyle w:val="REG-Pa"/>
      </w:pPr>
      <w:r w:rsidRPr="004D7801">
        <w:t xml:space="preserve">(a) </w:t>
      </w:r>
      <w:r w:rsidR="00334AA6">
        <w:tab/>
      </w:r>
      <w:r w:rsidRPr="004D7801">
        <w:t>inform the applicant in writing of the reasons for his or her decision; and</w:t>
      </w:r>
    </w:p>
    <w:p w14:paraId="47B00A8A" w14:textId="77777777" w:rsidR="00334AA6" w:rsidRPr="004D7801" w:rsidRDefault="00334AA6" w:rsidP="00334AA6">
      <w:pPr>
        <w:pStyle w:val="REG-Pa"/>
      </w:pPr>
    </w:p>
    <w:p w14:paraId="083B6D71" w14:textId="0F204F3D" w:rsidR="004D7801" w:rsidRDefault="004D7801" w:rsidP="00334AA6">
      <w:pPr>
        <w:pStyle w:val="REG-Pa"/>
      </w:pPr>
      <w:r w:rsidRPr="004D7801">
        <w:t xml:space="preserve">(b) </w:t>
      </w:r>
      <w:r w:rsidR="00334AA6">
        <w:tab/>
      </w:r>
      <w:r w:rsidRPr="004D7801">
        <w:t>grant the applicant an opportunity to make further presentations in support of the</w:t>
      </w:r>
      <w:r w:rsidR="00334AA6">
        <w:t xml:space="preserve"> </w:t>
      </w:r>
      <w:r w:rsidRPr="004D7801">
        <w:t>application.</w:t>
      </w:r>
    </w:p>
    <w:p w14:paraId="658C8790" w14:textId="77777777" w:rsidR="00927B3E" w:rsidRPr="004D7801" w:rsidRDefault="00927B3E" w:rsidP="00334AA6">
      <w:pPr>
        <w:pStyle w:val="REG-Pa"/>
      </w:pPr>
    </w:p>
    <w:p w14:paraId="03FB7CC1" w14:textId="6DAE41E4" w:rsidR="004D7801" w:rsidRPr="004D7801" w:rsidRDefault="004D7801" w:rsidP="00334AA6">
      <w:pPr>
        <w:pStyle w:val="REG-P1"/>
      </w:pPr>
      <w:r w:rsidRPr="004D7801">
        <w:t xml:space="preserve">(7) </w:t>
      </w:r>
      <w:r w:rsidR="00334AA6">
        <w:tab/>
      </w:r>
      <w:r w:rsidRPr="004D7801">
        <w:t>The register of private schools or private part</w:t>
      </w:r>
      <w:r w:rsidR="001D1E86">
        <w:rPr>
          <w:rFonts w:hint="eastAsia"/>
        </w:rPr>
        <w:t>-</w:t>
      </w:r>
      <w:r w:rsidRPr="004D7801">
        <w:t>time centres referred to in section 77</w:t>
      </w:r>
      <w:r w:rsidR="00334AA6">
        <w:t xml:space="preserve"> </w:t>
      </w:r>
      <w:r w:rsidRPr="004D7801">
        <w:t xml:space="preserve">of the Act is in the form of Form 8 set out in Annexure 4, which register includes among others </w:t>
      </w:r>
      <w:r w:rsidR="001D1E86">
        <w:rPr>
          <w:rFonts w:hint="eastAsia"/>
        </w:rPr>
        <w:t>-</w:t>
      </w:r>
    </w:p>
    <w:p w14:paraId="2F205A60" w14:textId="77777777" w:rsidR="00334AA6" w:rsidRDefault="00334AA6" w:rsidP="004D7801">
      <w:pPr>
        <w:pStyle w:val="REG-P0"/>
      </w:pPr>
    </w:p>
    <w:p w14:paraId="61EDA5E5" w14:textId="293D1B80" w:rsidR="004D7801" w:rsidRDefault="004D7801" w:rsidP="00927B3E">
      <w:pPr>
        <w:pStyle w:val="REG-Pa"/>
      </w:pPr>
      <w:r w:rsidRPr="004D7801">
        <w:t xml:space="preserve">(a) </w:t>
      </w:r>
      <w:r w:rsidR="00927B3E">
        <w:tab/>
      </w:r>
      <w:r w:rsidRPr="004D7801">
        <w:t>the reference number contemplated in subregulation (6);</w:t>
      </w:r>
    </w:p>
    <w:p w14:paraId="2854D0BF" w14:textId="77777777" w:rsidR="00927B3E" w:rsidRPr="004D7801" w:rsidRDefault="00927B3E" w:rsidP="00927B3E">
      <w:pPr>
        <w:pStyle w:val="REG-Pa"/>
      </w:pPr>
    </w:p>
    <w:p w14:paraId="75021B5A" w14:textId="78EC9C53" w:rsidR="004D7801" w:rsidRDefault="004D7801" w:rsidP="00927B3E">
      <w:pPr>
        <w:pStyle w:val="REG-Pa"/>
      </w:pPr>
      <w:r w:rsidRPr="004D7801">
        <w:t xml:space="preserve">(b) </w:t>
      </w:r>
      <w:r w:rsidR="00927B3E">
        <w:tab/>
      </w:r>
      <w:r w:rsidRPr="004D7801">
        <w:t>the name of the owner of the private school or private part</w:t>
      </w:r>
      <w:r w:rsidR="001D1E86">
        <w:rPr>
          <w:rFonts w:hint="eastAsia"/>
        </w:rPr>
        <w:t>-</w:t>
      </w:r>
      <w:r w:rsidRPr="004D7801">
        <w:t>time centre;</w:t>
      </w:r>
    </w:p>
    <w:p w14:paraId="28360F9E" w14:textId="77777777" w:rsidR="00927B3E" w:rsidRPr="004D7801" w:rsidRDefault="00927B3E" w:rsidP="00927B3E">
      <w:pPr>
        <w:pStyle w:val="REG-Pa"/>
      </w:pPr>
    </w:p>
    <w:p w14:paraId="6CE051BD" w14:textId="098ACB20" w:rsidR="004D7801" w:rsidRDefault="004D7801" w:rsidP="00927B3E">
      <w:pPr>
        <w:pStyle w:val="REG-Pa"/>
      </w:pPr>
      <w:r w:rsidRPr="004D7801">
        <w:t xml:space="preserve">(c) </w:t>
      </w:r>
      <w:r w:rsidR="00927B3E">
        <w:tab/>
      </w:r>
      <w:r w:rsidRPr="004D7801">
        <w:t>the name of the private school or private part</w:t>
      </w:r>
      <w:r w:rsidR="001D1E86">
        <w:rPr>
          <w:rFonts w:hint="eastAsia"/>
        </w:rPr>
        <w:t>-</w:t>
      </w:r>
      <w:r w:rsidRPr="004D7801">
        <w:t>time centre so registered; and</w:t>
      </w:r>
    </w:p>
    <w:p w14:paraId="2C9F4898" w14:textId="77777777" w:rsidR="00927B3E" w:rsidRPr="004D7801" w:rsidRDefault="00927B3E" w:rsidP="00927B3E">
      <w:pPr>
        <w:pStyle w:val="REG-Pa"/>
      </w:pPr>
    </w:p>
    <w:p w14:paraId="74ACBE36" w14:textId="7BCC4134" w:rsidR="004D7801" w:rsidRDefault="004D7801" w:rsidP="00927B3E">
      <w:pPr>
        <w:pStyle w:val="REG-Pa"/>
      </w:pPr>
      <w:r w:rsidRPr="004D7801">
        <w:t xml:space="preserve">(d) </w:t>
      </w:r>
      <w:r w:rsidR="00927B3E">
        <w:tab/>
      </w:r>
      <w:r w:rsidRPr="004D7801">
        <w:t>the number of grade levels.</w:t>
      </w:r>
    </w:p>
    <w:p w14:paraId="65EE6E9C" w14:textId="77777777" w:rsidR="00927B3E" w:rsidRPr="004D7801" w:rsidRDefault="00927B3E" w:rsidP="004D7801">
      <w:pPr>
        <w:pStyle w:val="REG-P0"/>
      </w:pPr>
    </w:p>
    <w:p w14:paraId="220A15E1" w14:textId="62B0A0A7" w:rsidR="004D7801" w:rsidRPr="004D7801" w:rsidRDefault="004D7801" w:rsidP="004D7801">
      <w:pPr>
        <w:pStyle w:val="REG-P0"/>
        <w:rPr>
          <w:b/>
          <w:bCs/>
        </w:rPr>
      </w:pPr>
      <w:r w:rsidRPr="004D7801">
        <w:rPr>
          <w:b/>
          <w:bCs/>
        </w:rPr>
        <w:t>Conditions to be complied with after registration of private schools and private part</w:t>
      </w:r>
      <w:r w:rsidR="001D1E86">
        <w:rPr>
          <w:b/>
          <w:bCs/>
        </w:rPr>
        <w:t>-</w:t>
      </w:r>
      <w:r w:rsidRPr="004D7801">
        <w:rPr>
          <w:b/>
          <w:bCs/>
        </w:rPr>
        <w:t>time</w:t>
      </w:r>
    </w:p>
    <w:p w14:paraId="77F620BE" w14:textId="77777777" w:rsidR="004D7801" w:rsidRPr="004D7801" w:rsidRDefault="004D7801" w:rsidP="004D7801">
      <w:pPr>
        <w:pStyle w:val="REG-P0"/>
        <w:rPr>
          <w:b/>
          <w:bCs/>
        </w:rPr>
      </w:pPr>
      <w:r w:rsidRPr="004D7801">
        <w:rPr>
          <w:b/>
          <w:bCs/>
        </w:rPr>
        <w:t>centres</w:t>
      </w:r>
    </w:p>
    <w:p w14:paraId="4328F708" w14:textId="77777777" w:rsidR="00927B3E" w:rsidRDefault="00927B3E" w:rsidP="00927B3E">
      <w:pPr>
        <w:pStyle w:val="REG-P1"/>
      </w:pPr>
    </w:p>
    <w:p w14:paraId="71A4EBB4" w14:textId="7F897010" w:rsidR="004D7801" w:rsidRPr="004D7801" w:rsidRDefault="004D7801" w:rsidP="00927B3E">
      <w:pPr>
        <w:pStyle w:val="REG-P1"/>
      </w:pPr>
      <w:r w:rsidRPr="00927B3E">
        <w:rPr>
          <w:b/>
        </w:rPr>
        <w:t>58.</w:t>
      </w:r>
      <w:r w:rsidRPr="004D7801">
        <w:t xml:space="preserve"> </w:t>
      </w:r>
      <w:r w:rsidR="00927B3E">
        <w:tab/>
      </w:r>
      <w:r w:rsidRPr="004D7801">
        <w:t xml:space="preserve">(1) </w:t>
      </w:r>
      <w:r w:rsidR="00927B3E">
        <w:tab/>
      </w:r>
      <w:r w:rsidRPr="004D7801">
        <w:t>After a private school or private part</w:t>
      </w:r>
      <w:r w:rsidR="001D1E86">
        <w:rPr>
          <w:rFonts w:hint="eastAsia"/>
        </w:rPr>
        <w:t>-</w:t>
      </w:r>
      <w:r w:rsidRPr="004D7801">
        <w:t>time centre having been registered</w:t>
      </w:r>
      <w:r w:rsidR="00927B3E">
        <w:t xml:space="preserve"> </w:t>
      </w:r>
      <w:r w:rsidRPr="004D7801">
        <w:t>in terms of section 76 of the Act and regulation 57, the school or centre must, apart from the</w:t>
      </w:r>
      <w:r w:rsidR="00927B3E">
        <w:t xml:space="preserve"> </w:t>
      </w:r>
      <w:r w:rsidRPr="004D7801">
        <w:t>conditions of registration contemplated in that section, maintain and adhere to the further conditions</w:t>
      </w:r>
      <w:r w:rsidR="00927B3E">
        <w:t xml:space="preserve"> </w:t>
      </w:r>
      <w:r w:rsidRPr="004D7801">
        <w:t>referred to in this regulation.</w:t>
      </w:r>
    </w:p>
    <w:p w14:paraId="5EF34449" w14:textId="1FD21BEF" w:rsidR="004D7801" w:rsidRPr="004D7801" w:rsidRDefault="004D7801" w:rsidP="00927B3E">
      <w:pPr>
        <w:pStyle w:val="REG-P1"/>
      </w:pPr>
    </w:p>
    <w:p w14:paraId="358F93F0" w14:textId="58EF4BD3" w:rsidR="004D7801" w:rsidRPr="004D7801" w:rsidRDefault="004D7801" w:rsidP="00927B3E">
      <w:pPr>
        <w:pStyle w:val="REG-P1"/>
      </w:pPr>
      <w:r w:rsidRPr="004D7801">
        <w:t xml:space="preserve">(2) </w:t>
      </w:r>
      <w:r w:rsidR="00927B3E">
        <w:tab/>
      </w:r>
      <w:r w:rsidRPr="004D7801">
        <w:t>A private school or private part</w:t>
      </w:r>
      <w:r w:rsidR="001D1E86">
        <w:rPr>
          <w:rFonts w:hint="eastAsia"/>
        </w:rPr>
        <w:t>-</w:t>
      </w:r>
      <w:r w:rsidRPr="004D7801">
        <w:t xml:space="preserve">time centre must </w:t>
      </w:r>
      <w:r w:rsidR="001D1E86">
        <w:rPr>
          <w:rFonts w:hint="eastAsia"/>
        </w:rPr>
        <w:t>-</w:t>
      </w:r>
    </w:p>
    <w:p w14:paraId="5055E5DA" w14:textId="77777777" w:rsidR="00927B3E" w:rsidRDefault="00927B3E" w:rsidP="00927B3E">
      <w:pPr>
        <w:pStyle w:val="REG-Pa"/>
      </w:pPr>
    </w:p>
    <w:p w14:paraId="75A3CF9E" w14:textId="3A119A36" w:rsidR="004D7801" w:rsidRPr="004D7801" w:rsidRDefault="004D7801" w:rsidP="00927B3E">
      <w:pPr>
        <w:pStyle w:val="REG-Pa"/>
      </w:pPr>
      <w:r w:rsidRPr="004D7801">
        <w:t xml:space="preserve">(a) </w:t>
      </w:r>
      <w:r w:rsidR="00927B3E">
        <w:tab/>
      </w:r>
      <w:r w:rsidRPr="004D7801">
        <w:t>keep record of all unsuccessful applications for admission to the school or centre in</w:t>
      </w:r>
      <w:r w:rsidR="00927B3E">
        <w:t xml:space="preserve"> </w:t>
      </w:r>
      <w:r w:rsidRPr="004D7801">
        <w:t xml:space="preserve">a page numbered bound book, detailing </w:t>
      </w:r>
      <w:r w:rsidR="001D1E86">
        <w:rPr>
          <w:rFonts w:hint="eastAsia"/>
        </w:rPr>
        <w:t>-</w:t>
      </w:r>
    </w:p>
    <w:p w14:paraId="3389F655" w14:textId="4FC2198D" w:rsidR="00927B3E" w:rsidRDefault="00927B3E" w:rsidP="00927B3E">
      <w:pPr>
        <w:pStyle w:val="REG-Pi"/>
      </w:pPr>
    </w:p>
    <w:p w14:paraId="681474E1" w14:textId="43F9F74F" w:rsidR="003A7CD7" w:rsidRPr="00485BC3" w:rsidRDefault="003A7CD7" w:rsidP="003A7CD7">
      <w:pPr>
        <w:pStyle w:val="REG-Amend"/>
      </w:pPr>
      <w:r>
        <w:t>[</w:t>
      </w:r>
      <w:r w:rsidRPr="00485BC3">
        <w:t xml:space="preserve">The word </w:t>
      </w:r>
      <w:r>
        <w:t>“a</w:t>
      </w:r>
      <w:r w:rsidRPr="00485BC3">
        <w:t xml:space="preserve">” appears to have been omitted before the </w:t>
      </w:r>
      <w:r>
        <w:t xml:space="preserve">word </w:t>
      </w:r>
      <w:r w:rsidRPr="00485BC3">
        <w:t>“</w:t>
      </w:r>
      <w:r>
        <w:t>record</w:t>
      </w:r>
      <w:r w:rsidRPr="00485BC3">
        <w:t>”.]</w:t>
      </w:r>
    </w:p>
    <w:p w14:paraId="645B262A" w14:textId="77777777" w:rsidR="003A7CD7" w:rsidRDefault="003A7CD7" w:rsidP="00927B3E">
      <w:pPr>
        <w:pStyle w:val="REG-Pi"/>
      </w:pPr>
    </w:p>
    <w:p w14:paraId="2860CDCC" w14:textId="2D81E0E9" w:rsidR="004D7801" w:rsidRDefault="004D7801" w:rsidP="00927B3E">
      <w:pPr>
        <w:pStyle w:val="REG-Pi"/>
      </w:pPr>
      <w:r w:rsidRPr="004D7801">
        <w:t xml:space="preserve">(i) </w:t>
      </w:r>
      <w:r w:rsidR="00927B3E">
        <w:tab/>
      </w:r>
      <w:r w:rsidRPr="004D7801">
        <w:t>the date of application;</w:t>
      </w:r>
    </w:p>
    <w:p w14:paraId="6A9E10B3" w14:textId="77777777" w:rsidR="00927B3E" w:rsidRPr="004D7801" w:rsidRDefault="00927B3E" w:rsidP="00927B3E">
      <w:pPr>
        <w:pStyle w:val="REG-Pi"/>
      </w:pPr>
    </w:p>
    <w:p w14:paraId="24C3C614" w14:textId="65E56D04" w:rsidR="004D7801" w:rsidRDefault="004D7801" w:rsidP="00927B3E">
      <w:pPr>
        <w:pStyle w:val="REG-Pi"/>
      </w:pPr>
      <w:r w:rsidRPr="004D7801">
        <w:t xml:space="preserve">(ii) </w:t>
      </w:r>
      <w:r w:rsidR="00927B3E">
        <w:tab/>
      </w:r>
      <w:r w:rsidRPr="004D7801">
        <w:t>the name and date of birth of learner;</w:t>
      </w:r>
    </w:p>
    <w:p w14:paraId="2D941B6E" w14:textId="31C02730" w:rsidR="00927B3E" w:rsidRDefault="00927B3E" w:rsidP="00927B3E">
      <w:pPr>
        <w:pStyle w:val="REG-Pi"/>
      </w:pPr>
    </w:p>
    <w:p w14:paraId="2DF01294" w14:textId="5F621246" w:rsidR="003A7CD7" w:rsidRPr="00485BC3" w:rsidRDefault="003A7CD7" w:rsidP="003A7CD7">
      <w:pPr>
        <w:pStyle w:val="REG-Amend"/>
      </w:pPr>
      <w:r>
        <w:t>[</w:t>
      </w:r>
      <w:r w:rsidRPr="00485BC3">
        <w:t xml:space="preserve">The word </w:t>
      </w:r>
      <w:r>
        <w:t>“the</w:t>
      </w:r>
      <w:r w:rsidRPr="00485BC3">
        <w:t xml:space="preserve">” appears to have been omitted before the </w:t>
      </w:r>
      <w:r>
        <w:t xml:space="preserve">word </w:t>
      </w:r>
      <w:r w:rsidRPr="00485BC3">
        <w:t>“</w:t>
      </w:r>
      <w:r>
        <w:t>learner</w:t>
      </w:r>
      <w:r w:rsidRPr="00485BC3">
        <w:t>”.]</w:t>
      </w:r>
    </w:p>
    <w:p w14:paraId="33AC251E" w14:textId="77777777" w:rsidR="003A7CD7" w:rsidRPr="004D7801" w:rsidRDefault="003A7CD7" w:rsidP="00927B3E">
      <w:pPr>
        <w:pStyle w:val="REG-Pi"/>
      </w:pPr>
    </w:p>
    <w:p w14:paraId="0592C53C" w14:textId="61208FAF" w:rsidR="004D7801" w:rsidRDefault="004D7801" w:rsidP="00927B3E">
      <w:pPr>
        <w:pStyle w:val="REG-Pi"/>
      </w:pPr>
      <w:r w:rsidRPr="004D7801">
        <w:t xml:space="preserve">(iii) </w:t>
      </w:r>
      <w:r w:rsidR="00927B3E">
        <w:tab/>
      </w:r>
      <w:r w:rsidRPr="004D7801">
        <w:t>the grade applied for;</w:t>
      </w:r>
    </w:p>
    <w:p w14:paraId="393511A8" w14:textId="77777777" w:rsidR="00927B3E" w:rsidRPr="004D7801" w:rsidRDefault="00927B3E" w:rsidP="00927B3E">
      <w:pPr>
        <w:pStyle w:val="REG-Pi"/>
      </w:pPr>
    </w:p>
    <w:p w14:paraId="6AA54BB6" w14:textId="1C434B4F" w:rsidR="004D7801" w:rsidRDefault="004D7801" w:rsidP="00927B3E">
      <w:pPr>
        <w:pStyle w:val="REG-Pi"/>
      </w:pPr>
      <w:r w:rsidRPr="004D7801">
        <w:t xml:space="preserve">(iv) </w:t>
      </w:r>
      <w:r w:rsidR="00927B3E">
        <w:tab/>
      </w:r>
      <w:r w:rsidRPr="004D7801">
        <w:t>the name, address and telephone number of parent; and</w:t>
      </w:r>
    </w:p>
    <w:p w14:paraId="5CACDB75" w14:textId="55A1346B" w:rsidR="00927B3E" w:rsidRDefault="00927B3E" w:rsidP="00927B3E">
      <w:pPr>
        <w:pStyle w:val="REG-Pi"/>
      </w:pPr>
    </w:p>
    <w:p w14:paraId="00A6D367" w14:textId="26009429" w:rsidR="003A7CD7" w:rsidRPr="00485BC3" w:rsidRDefault="003A7CD7" w:rsidP="003A7CD7">
      <w:pPr>
        <w:pStyle w:val="REG-Amend"/>
      </w:pPr>
      <w:r>
        <w:t>[</w:t>
      </w:r>
      <w:r w:rsidRPr="00485BC3">
        <w:t xml:space="preserve">The word </w:t>
      </w:r>
      <w:r>
        <w:t>“the</w:t>
      </w:r>
      <w:r w:rsidRPr="00485BC3">
        <w:t xml:space="preserve">” appears to have been omitted before the </w:t>
      </w:r>
      <w:r>
        <w:t xml:space="preserve">word </w:t>
      </w:r>
      <w:r w:rsidRPr="00485BC3">
        <w:t>“</w:t>
      </w:r>
      <w:r>
        <w:t>parent</w:t>
      </w:r>
      <w:r w:rsidRPr="00485BC3">
        <w:t>”.]</w:t>
      </w:r>
    </w:p>
    <w:p w14:paraId="2464CBA8" w14:textId="77777777" w:rsidR="003A7CD7" w:rsidRPr="004D7801" w:rsidRDefault="003A7CD7" w:rsidP="00927B3E">
      <w:pPr>
        <w:pStyle w:val="REG-Pi"/>
      </w:pPr>
    </w:p>
    <w:p w14:paraId="625678CE" w14:textId="0F59E8C9" w:rsidR="004D7801" w:rsidRDefault="004D7801" w:rsidP="00927B3E">
      <w:pPr>
        <w:pStyle w:val="REG-Pi"/>
      </w:pPr>
      <w:r w:rsidRPr="004D7801">
        <w:t xml:space="preserve">(v) </w:t>
      </w:r>
      <w:r w:rsidR="00927B3E">
        <w:tab/>
      </w:r>
      <w:r w:rsidRPr="004D7801">
        <w:t>the reason why the application was unsuccessful;</w:t>
      </w:r>
    </w:p>
    <w:p w14:paraId="074430AE" w14:textId="77777777" w:rsidR="00927B3E" w:rsidRPr="004D7801" w:rsidRDefault="00927B3E" w:rsidP="00927B3E">
      <w:pPr>
        <w:pStyle w:val="REG-Pi"/>
      </w:pPr>
    </w:p>
    <w:p w14:paraId="6DD39456" w14:textId="7D983D25" w:rsidR="004D7801" w:rsidRDefault="004D7801" w:rsidP="00927B3E">
      <w:pPr>
        <w:pStyle w:val="REG-Pa"/>
      </w:pPr>
      <w:r w:rsidRPr="004D7801">
        <w:t xml:space="preserve">(b) </w:t>
      </w:r>
      <w:r w:rsidR="00927B3E">
        <w:tab/>
      </w:r>
      <w:r w:rsidRPr="004D7801">
        <w:t>if an application for admission was unsuccessful, provide the applicant with a</w:t>
      </w:r>
      <w:r w:rsidR="00927B3E">
        <w:t xml:space="preserve"> </w:t>
      </w:r>
      <w:r w:rsidRPr="004D7801">
        <w:t>letter stating the reason why the application was unsuccessful, and a copy of the</w:t>
      </w:r>
      <w:r w:rsidR="00927B3E">
        <w:t xml:space="preserve"> </w:t>
      </w:r>
      <w:r w:rsidRPr="004D7801">
        <w:t>letter is kept on file at the school or centre;</w:t>
      </w:r>
    </w:p>
    <w:p w14:paraId="546EA655" w14:textId="77777777" w:rsidR="00927B3E" w:rsidRPr="004D7801" w:rsidRDefault="00927B3E" w:rsidP="00927B3E">
      <w:pPr>
        <w:pStyle w:val="REG-Pa"/>
      </w:pPr>
    </w:p>
    <w:p w14:paraId="63A95375" w14:textId="284EA73A" w:rsidR="004D7801" w:rsidRPr="004D7801" w:rsidRDefault="004D7801" w:rsidP="00927B3E">
      <w:pPr>
        <w:pStyle w:val="REG-Pa"/>
      </w:pPr>
      <w:r w:rsidRPr="004D7801">
        <w:t xml:space="preserve">(c) </w:t>
      </w:r>
      <w:r w:rsidR="00927B3E">
        <w:tab/>
      </w:r>
      <w:r w:rsidRPr="004D7801">
        <w:t>keep and maintain registers for enrolment of learners, attendance of learners, pass</w:t>
      </w:r>
      <w:r w:rsidR="00927B3E">
        <w:t xml:space="preserve"> </w:t>
      </w:r>
      <w:r w:rsidRPr="004D7801">
        <w:t>records, misconduct records, financial records and other necessary documents for</w:t>
      </w:r>
      <w:r w:rsidR="00927B3E">
        <w:t xml:space="preserve"> </w:t>
      </w:r>
      <w:r w:rsidRPr="004D7801">
        <w:t>the school or centre;</w:t>
      </w:r>
    </w:p>
    <w:p w14:paraId="4C6F0E46" w14:textId="77777777" w:rsidR="00927B3E" w:rsidRDefault="00927B3E" w:rsidP="00927B3E">
      <w:pPr>
        <w:pStyle w:val="REG-Pa"/>
      </w:pPr>
    </w:p>
    <w:p w14:paraId="71F39CF9" w14:textId="0A9361EE" w:rsidR="004D7801" w:rsidRPr="004D7801" w:rsidRDefault="004D7801" w:rsidP="00927B3E">
      <w:pPr>
        <w:pStyle w:val="REG-Pa"/>
      </w:pPr>
      <w:r w:rsidRPr="004D7801">
        <w:t xml:space="preserve">(d) </w:t>
      </w:r>
      <w:r w:rsidR="00927B3E">
        <w:tab/>
      </w:r>
      <w:r w:rsidRPr="004D7801">
        <w:t xml:space="preserve">furnish </w:t>
      </w:r>
      <w:r w:rsidR="001D1E86">
        <w:rPr>
          <w:rFonts w:hint="eastAsia"/>
        </w:rPr>
        <w:t>-</w:t>
      </w:r>
    </w:p>
    <w:p w14:paraId="336AE14A" w14:textId="77777777" w:rsidR="00927B3E" w:rsidRDefault="00927B3E" w:rsidP="00927B3E">
      <w:pPr>
        <w:pStyle w:val="REG-Pi"/>
      </w:pPr>
    </w:p>
    <w:p w14:paraId="06DDBF73" w14:textId="1C65166A" w:rsidR="004D7801" w:rsidRDefault="004D7801" w:rsidP="00927B3E">
      <w:pPr>
        <w:pStyle w:val="REG-Pi"/>
      </w:pPr>
      <w:r w:rsidRPr="004D7801">
        <w:t xml:space="preserve">(i) </w:t>
      </w:r>
      <w:r w:rsidR="00927B3E">
        <w:tab/>
      </w:r>
      <w:r w:rsidRPr="004D7801">
        <w:t>all information and data from the registers, records and documents referred</w:t>
      </w:r>
      <w:r w:rsidR="00927B3E">
        <w:t xml:space="preserve"> </w:t>
      </w:r>
      <w:r w:rsidRPr="004D7801">
        <w:t>to in paragraph (b) to the Minister at such times as the Minister may</w:t>
      </w:r>
      <w:r w:rsidR="00927B3E">
        <w:t xml:space="preserve">  </w:t>
      </w:r>
      <w:r w:rsidRPr="004D7801">
        <w:t>determine;</w:t>
      </w:r>
    </w:p>
    <w:p w14:paraId="7DEBF3C0" w14:textId="77777777" w:rsidR="00927B3E" w:rsidRPr="004D7801" w:rsidRDefault="00927B3E" w:rsidP="00927B3E">
      <w:pPr>
        <w:pStyle w:val="REG-Pi"/>
      </w:pPr>
    </w:p>
    <w:p w14:paraId="7F2734F5" w14:textId="770042BD" w:rsidR="004D7801" w:rsidRDefault="004D7801" w:rsidP="00927B3E">
      <w:pPr>
        <w:pStyle w:val="REG-Pi"/>
      </w:pPr>
      <w:r w:rsidRPr="004D7801">
        <w:t xml:space="preserve">(ii) </w:t>
      </w:r>
      <w:r w:rsidR="00927B3E">
        <w:tab/>
      </w:r>
      <w:r w:rsidRPr="004D7801">
        <w:t>every applicant with full details concerning the fees and the conditions of</w:t>
      </w:r>
      <w:r w:rsidR="00927B3E">
        <w:t xml:space="preserve"> </w:t>
      </w:r>
      <w:r w:rsidRPr="004D7801">
        <w:t>payment, before a learner is enrolled at the school or centre;</w:t>
      </w:r>
    </w:p>
    <w:p w14:paraId="600D4B23" w14:textId="77777777" w:rsidR="00927B3E" w:rsidRPr="004D7801" w:rsidRDefault="00927B3E" w:rsidP="00927B3E">
      <w:pPr>
        <w:pStyle w:val="REG-Pi"/>
      </w:pPr>
    </w:p>
    <w:p w14:paraId="1E279A4F" w14:textId="3A772DD4" w:rsidR="004D7801" w:rsidRPr="004D7801" w:rsidRDefault="004D7801" w:rsidP="00927B3E">
      <w:pPr>
        <w:pStyle w:val="REG-Pa"/>
      </w:pPr>
      <w:r w:rsidRPr="004D7801">
        <w:t xml:space="preserve">(e) </w:t>
      </w:r>
      <w:r w:rsidR="00927B3E">
        <w:tab/>
      </w:r>
      <w:r w:rsidRPr="004D7801">
        <w:t xml:space="preserve">have teaching staff in possession of at least </w:t>
      </w:r>
      <w:r w:rsidR="001D1E86">
        <w:rPr>
          <w:rFonts w:hint="eastAsia"/>
        </w:rPr>
        <w:t>-</w:t>
      </w:r>
    </w:p>
    <w:p w14:paraId="71E941B7" w14:textId="77777777" w:rsidR="00927B3E" w:rsidRDefault="00927B3E" w:rsidP="00927B3E">
      <w:pPr>
        <w:pStyle w:val="REG-Pi"/>
      </w:pPr>
    </w:p>
    <w:p w14:paraId="6AC473AB" w14:textId="085A0DCE" w:rsidR="004D7801" w:rsidRDefault="004D7801" w:rsidP="00927B3E">
      <w:pPr>
        <w:pStyle w:val="REG-Pi"/>
      </w:pPr>
      <w:r w:rsidRPr="004D7801">
        <w:t xml:space="preserve">(i) </w:t>
      </w:r>
      <w:r w:rsidR="00927B3E">
        <w:tab/>
      </w:r>
      <w:r w:rsidRPr="004D7801">
        <w:t>a three or four year qualification in education from an institutition of higher</w:t>
      </w:r>
      <w:r w:rsidR="00927B3E">
        <w:t xml:space="preserve"> </w:t>
      </w:r>
      <w:r w:rsidRPr="004D7801">
        <w:t>learning; or</w:t>
      </w:r>
    </w:p>
    <w:p w14:paraId="01D05488" w14:textId="19A64D34" w:rsidR="00927B3E" w:rsidRDefault="00927B3E" w:rsidP="00927B3E">
      <w:pPr>
        <w:pStyle w:val="REG-Pi"/>
      </w:pPr>
    </w:p>
    <w:p w14:paraId="1BEC8A1A" w14:textId="1E831871" w:rsidR="00A71BA2" w:rsidRDefault="00A71BA2" w:rsidP="00A71BA2">
      <w:pPr>
        <w:pStyle w:val="REG-Amend"/>
      </w:pPr>
      <w:r>
        <w:t>[</w:t>
      </w:r>
      <w:r w:rsidRPr="00485BC3">
        <w:t>The word “</w:t>
      </w:r>
      <w:r>
        <w:t>institution</w:t>
      </w:r>
      <w:r w:rsidRPr="00485BC3">
        <w:t xml:space="preserve">” is misspelt in the </w:t>
      </w:r>
      <w:r w:rsidRPr="00485BC3">
        <w:rPr>
          <w:i/>
        </w:rPr>
        <w:t>Government Gazette</w:t>
      </w:r>
      <w:r w:rsidRPr="00485BC3">
        <w:t>, as reproduced above.</w:t>
      </w:r>
      <w:r>
        <w:t>]</w:t>
      </w:r>
    </w:p>
    <w:p w14:paraId="1D990FD0" w14:textId="77777777" w:rsidR="00A71BA2" w:rsidRPr="004D7801" w:rsidRDefault="00A71BA2" w:rsidP="00927B3E">
      <w:pPr>
        <w:pStyle w:val="REG-Pi"/>
      </w:pPr>
    </w:p>
    <w:p w14:paraId="5B044F8F" w14:textId="0DD6C60B" w:rsidR="004D7801" w:rsidRDefault="004D7801" w:rsidP="00927B3E">
      <w:pPr>
        <w:pStyle w:val="REG-Pi"/>
      </w:pPr>
      <w:r w:rsidRPr="004D7801">
        <w:t xml:space="preserve">(ii) </w:t>
      </w:r>
      <w:r w:rsidR="00927B3E">
        <w:tab/>
      </w:r>
      <w:r w:rsidRPr="004D7801">
        <w:t>such other qualification as the Minister may accept as sufficient</w:t>
      </w:r>
      <w:r w:rsidR="00927B3E">
        <w:t xml:space="preserve"> </w:t>
      </w:r>
      <w:r w:rsidRPr="004D7801">
        <w:t>qualification contemplated in section 76(2)(b)(iii) of the Act;</w:t>
      </w:r>
    </w:p>
    <w:p w14:paraId="037853EA" w14:textId="77777777" w:rsidR="00927B3E" w:rsidRPr="004D7801" w:rsidRDefault="00927B3E" w:rsidP="00927B3E">
      <w:pPr>
        <w:pStyle w:val="REG-Pi"/>
      </w:pPr>
    </w:p>
    <w:p w14:paraId="4F6CF937" w14:textId="760ECAED" w:rsidR="004D7801" w:rsidRDefault="004D7801" w:rsidP="00927B3E">
      <w:pPr>
        <w:pStyle w:val="REG-Pa"/>
      </w:pPr>
      <w:r w:rsidRPr="004D7801">
        <w:t xml:space="preserve">(f) </w:t>
      </w:r>
      <w:r w:rsidR="00927B3E">
        <w:tab/>
      </w:r>
      <w:r w:rsidRPr="004D7801">
        <w:t>place a sign in its foyer clearly indicating the following words:</w:t>
      </w:r>
    </w:p>
    <w:p w14:paraId="308BDCA3" w14:textId="77777777" w:rsidR="00927B3E" w:rsidRPr="004D7801" w:rsidRDefault="00927B3E" w:rsidP="004D7801">
      <w:pPr>
        <w:pStyle w:val="REG-P0"/>
      </w:pPr>
    </w:p>
    <w:p w14:paraId="6E775D49" w14:textId="03754148" w:rsidR="004D7801" w:rsidRDefault="004D7801" w:rsidP="00D814F4">
      <w:pPr>
        <w:pStyle w:val="REG-P0"/>
        <w:ind w:left="1134"/>
      </w:pPr>
      <w:r w:rsidRPr="004D7801">
        <w:rPr>
          <w:rFonts w:hint="eastAsia"/>
        </w:rPr>
        <w:t>“</w:t>
      </w:r>
      <w:r w:rsidRPr="004D7801">
        <w:t>(</w:t>
      </w:r>
      <w:r w:rsidRPr="004D7801">
        <w:rPr>
          <w:i/>
          <w:iCs/>
        </w:rPr>
        <w:t>The name of the school) is registered with the Ministry of Education, Arts and</w:t>
      </w:r>
      <w:r w:rsidR="00927B3E">
        <w:rPr>
          <w:i/>
          <w:iCs/>
        </w:rPr>
        <w:t xml:space="preserve"> </w:t>
      </w:r>
      <w:r w:rsidRPr="004D7801">
        <w:rPr>
          <w:i/>
          <w:iCs/>
        </w:rPr>
        <w:t>Culture of the Republic of Namibia, registered (number). Admission is open to all</w:t>
      </w:r>
      <w:r w:rsidR="00927B3E">
        <w:rPr>
          <w:i/>
          <w:iCs/>
        </w:rPr>
        <w:t xml:space="preserve"> </w:t>
      </w:r>
      <w:r w:rsidRPr="004D7801">
        <w:rPr>
          <w:i/>
          <w:iCs/>
        </w:rPr>
        <w:t>learners irrespective of race, colour, ethnic origin or creed</w:t>
      </w:r>
      <w:r w:rsidRPr="004D7801">
        <w:t>.</w:t>
      </w:r>
      <w:r w:rsidRPr="004D7801">
        <w:rPr>
          <w:rFonts w:hint="eastAsia"/>
        </w:rPr>
        <w:t>”</w:t>
      </w:r>
      <w:r w:rsidRPr="004D7801">
        <w:t>.</w:t>
      </w:r>
    </w:p>
    <w:p w14:paraId="44561DEE" w14:textId="77777777" w:rsidR="00927B3E" w:rsidRPr="004D7801" w:rsidRDefault="00927B3E" w:rsidP="004D7801">
      <w:pPr>
        <w:pStyle w:val="REG-P0"/>
      </w:pPr>
    </w:p>
    <w:p w14:paraId="7442A8DC" w14:textId="667B977D" w:rsidR="004D7801" w:rsidRPr="004D7801" w:rsidRDefault="004D7801" w:rsidP="00D814F4">
      <w:pPr>
        <w:pStyle w:val="REG-P1"/>
      </w:pPr>
      <w:r w:rsidRPr="004D7801">
        <w:t xml:space="preserve">(3) </w:t>
      </w:r>
      <w:r w:rsidR="00927B3E">
        <w:tab/>
      </w:r>
      <w:r w:rsidRPr="004D7801">
        <w:t>A private school or private part</w:t>
      </w:r>
      <w:r w:rsidR="001D1E86">
        <w:rPr>
          <w:rFonts w:hint="eastAsia"/>
        </w:rPr>
        <w:t>-</w:t>
      </w:r>
      <w:r w:rsidRPr="004D7801">
        <w:t xml:space="preserve">time centre may not </w:t>
      </w:r>
      <w:r w:rsidR="001D1E86">
        <w:rPr>
          <w:rFonts w:hint="eastAsia"/>
        </w:rPr>
        <w:t>-</w:t>
      </w:r>
    </w:p>
    <w:p w14:paraId="1138E30D" w14:textId="77777777" w:rsidR="00927B3E" w:rsidRDefault="00927B3E" w:rsidP="004D7801">
      <w:pPr>
        <w:pStyle w:val="REG-P0"/>
      </w:pPr>
    </w:p>
    <w:p w14:paraId="3C54FD21" w14:textId="1F8666BF" w:rsidR="004D7801" w:rsidRPr="004D7801" w:rsidRDefault="004D7801" w:rsidP="00D814F4">
      <w:pPr>
        <w:pStyle w:val="REG-Pa"/>
      </w:pPr>
      <w:r w:rsidRPr="004D7801">
        <w:t xml:space="preserve">(a) </w:t>
      </w:r>
      <w:r w:rsidR="00927B3E">
        <w:tab/>
      </w:r>
      <w:r w:rsidRPr="004D7801">
        <w:t xml:space="preserve">without the approval of the Minister </w:t>
      </w:r>
      <w:r w:rsidR="001D1E86">
        <w:rPr>
          <w:rFonts w:hint="eastAsia"/>
        </w:rPr>
        <w:t>-</w:t>
      </w:r>
    </w:p>
    <w:p w14:paraId="34FE4F95" w14:textId="77777777" w:rsidR="00927B3E" w:rsidRDefault="00927B3E" w:rsidP="00D814F4">
      <w:pPr>
        <w:pStyle w:val="REG-Pi"/>
      </w:pPr>
    </w:p>
    <w:p w14:paraId="237FA28C" w14:textId="4FE1E467" w:rsidR="004D7801" w:rsidRDefault="004D7801" w:rsidP="00D814F4">
      <w:pPr>
        <w:pStyle w:val="REG-Pi"/>
      </w:pPr>
      <w:r w:rsidRPr="004D7801">
        <w:t xml:space="preserve">(i) </w:t>
      </w:r>
      <w:r w:rsidR="00927B3E">
        <w:tab/>
      </w:r>
      <w:r w:rsidRPr="004D7801">
        <w:t>cancel a subject or course that is part of the approved curriculum; or</w:t>
      </w:r>
    </w:p>
    <w:p w14:paraId="280426ED" w14:textId="77777777" w:rsidR="00927B3E" w:rsidRPr="004D7801" w:rsidRDefault="00927B3E" w:rsidP="00D814F4">
      <w:pPr>
        <w:pStyle w:val="REG-Pi"/>
      </w:pPr>
    </w:p>
    <w:p w14:paraId="728B9A3D" w14:textId="3570EFE5" w:rsidR="004D7801" w:rsidRDefault="004D7801" w:rsidP="00D814F4">
      <w:pPr>
        <w:pStyle w:val="REG-Pi"/>
      </w:pPr>
      <w:r w:rsidRPr="004D7801">
        <w:t xml:space="preserve">(ii) </w:t>
      </w:r>
      <w:r w:rsidR="00927B3E">
        <w:tab/>
      </w:r>
      <w:r w:rsidRPr="004D7801">
        <w:t>offer a subject or course which is not part of the approved curriculum;</w:t>
      </w:r>
    </w:p>
    <w:p w14:paraId="48AFFB08" w14:textId="77777777" w:rsidR="00927B3E" w:rsidRPr="004D7801" w:rsidRDefault="00927B3E" w:rsidP="00D814F4">
      <w:pPr>
        <w:pStyle w:val="REG-Pa"/>
      </w:pPr>
    </w:p>
    <w:p w14:paraId="108DD5B1" w14:textId="1E7DE645" w:rsidR="004D7801" w:rsidRDefault="004D7801" w:rsidP="00D814F4">
      <w:pPr>
        <w:pStyle w:val="REG-Pa"/>
      </w:pPr>
      <w:r w:rsidRPr="004D7801">
        <w:t xml:space="preserve">(b) </w:t>
      </w:r>
      <w:r w:rsidR="00927B3E">
        <w:tab/>
      </w:r>
      <w:r w:rsidRPr="004D7801">
        <w:t>carry out or pursue any objectives or activities other than those which are purely</w:t>
      </w:r>
      <w:r w:rsidR="00927B3E">
        <w:t xml:space="preserve"> </w:t>
      </w:r>
      <w:r w:rsidRPr="004D7801">
        <w:t>educational or allowed under the Act;</w:t>
      </w:r>
    </w:p>
    <w:p w14:paraId="5EF7A9B3" w14:textId="77777777" w:rsidR="00D814F4" w:rsidRPr="004D7801" w:rsidRDefault="00D814F4" w:rsidP="00D814F4">
      <w:pPr>
        <w:pStyle w:val="REG-Pa"/>
      </w:pPr>
    </w:p>
    <w:p w14:paraId="2C4B91DD" w14:textId="1D7AEBBD" w:rsidR="004D7801" w:rsidRDefault="004D7801" w:rsidP="00D814F4">
      <w:pPr>
        <w:pStyle w:val="REG-Pa"/>
      </w:pPr>
      <w:r w:rsidRPr="004D7801">
        <w:t>(c)</w:t>
      </w:r>
      <w:r w:rsidR="00D814F4">
        <w:tab/>
      </w:r>
      <w:r w:rsidRPr="004D7801">
        <w:t>make excessive, misleading, or false claims about the effectiveness of its education;</w:t>
      </w:r>
    </w:p>
    <w:p w14:paraId="0FB260CB" w14:textId="77777777" w:rsidR="00D814F4" w:rsidRPr="004D7801" w:rsidRDefault="00D814F4" w:rsidP="00D814F4">
      <w:pPr>
        <w:pStyle w:val="REG-Pa"/>
      </w:pPr>
    </w:p>
    <w:p w14:paraId="6A27855A" w14:textId="35D5BA8E" w:rsidR="004D7801" w:rsidRDefault="004D7801" w:rsidP="00D814F4">
      <w:pPr>
        <w:pStyle w:val="REG-Pa"/>
      </w:pPr>
      <w:r w:rsidRPr="004D7801">
        <w:t xml:space="preserve">(d) </w:t>
      </w:r>
      <w:r w:rsidR="00D814F4">
        <w:tab/>
      </w:r>
      <w:r w:rsidRPr="004D7801">
        <w:t>guarantee success in examination to any learner; or</w:t>
      </w:r>
    </w:p>
    <w:p w14:paraId="6362A03E" w14:textId="77777777" w:rsidR="00D814F4" w:rsidRPr="004D7801" w:rsidRDefault="00D814F4" w:rsidP="00D814F4">
      <w:pPr>
        <w:pStyle w:val="REG-Pa"/>
      </w:pPr>
    </w:p>
    <w:p w14:paraId="221E715C" w14:textId="7B77E7EE" w:rsidR="004D7801" w:rsidRDefault="004D7801" w:rsidP="00D814F4">
      <w:pPr>
        <w:pStyle w:val="REG-Pa"/>
      </w:pPr>
      <w:r w:rsidRPr="004D7801">
        <w:t xml:space="preserve">(e) </w:t>
      </w:r>
      <w:r w:rsidR="00D814F4">
        <w:tab/>
      </w:r>
      <w:r w:rsidRPr="004D7801">
        <w:t>furnish any person with any prospectus or other information material which does</w:t>
      </w:r>
      <w:r w:rsidR="00D814F4">
        <w:t xml:space="preserve"> </w:t>
      </w:r>
      <w:r w:rsidRPr="004D7801">
        <w:t>not clearly indicate the words referred to in subregulation (2)(f).</w:t>
      </w:r>
    </w:p>
    <w:p w14:paraId="42097EA9" w14:textId="77777777" w:rsidR="00D814F4" w:rsidRPr="004D7801" w:rsidRDefault="00D814F4" w:rsidP="004D7801">
      <w:pPr>
        <w:pStyle w:val="REG-P0"/>
      </w:pPr>
    </w:p>
    <w:p w14:paraId="77BD495E" w14:textId="2F112186" w:rsidR="004D7801" w:rsidRPr="004D7801" w:rsidRDefault="004D7801" w:rsidP="00D814F4">
      <w:pPr>
        <w:pStyle w:val="REG-P1"/>
      </w:pPr>
      <w:r w:rsidRPr="004D7801">
        <w:t xml:space="preserve">(4) </w:t>
      </w:r>
      <w:r w:rsidR="00D814F4">
        <w:tab/>
      </w:r>
      <w:r w:rsidRPr="004D7801">
        <w:t>If an admission or language test is to be administered at a private school, whether</w:t>
      </w:r>
      <w:r w:rsidR="00D814F4">
        <w:t xml:space="preserve"> </w:t>
      </w:r>
      <w:r w:rsidRPr="004D7801">
        <w:t xml:space="preserve">in written or oral form </w:t>
      </w:r>
      <w:r w:rsidR="001D1E86">
        <w:rPr>
          <w:rFonts w:hint="eastAsia"/>
        </w:rPr>
        <w:t>-</w:t>
      </w:r>
    </w:p>
    <w:p w14:paraId="0DF646FA" w14:textId="77777777" w:rsidR="00D814F4" w:rsidRDefault="00D814F4" w:rsidP="00D814F4">
      <w:pPr>
        <w:pStyle w:val="REG-Pa"/>
      </w:pPr>
    </w:p>
    <w:p w14:paraId="2F1DE708" w14:textId="01521F14" w:rsidR="004D7801" w:rsidRDefault="004D7801" w:rsidP="00D814F4">
      <w:pPr>
        <w:pStyle w:val="REG-Pa"/>
      </w:pPr>
      <w:r w:rsidRPr="004D7801">
        <w:t xml:space="preserve">(a) </w:t>
      </w:r>
      <w:r w:rsidR="00D814F4">
        <w:tab/>
      </w:r>
      <w:r w:rsidRPr="004D7801">
        <w:t>it must be administered to all new applicants for a particular grade and not</w:t>
      </w:r>
      <w:r w:rsidR="00D814F4">
        <w:t xml:space="preserve"> </w:t>
      </w:r>
      <w:r w:rsidRPr="004D7801">
        <w:t>selectively; and</w:t>
      </w:r>
    </w:p>
    <w:p w14:paraId="467EFE95" w14:textId="77777777" w:rsidR="00D814F4" w:rsidRPr="004D7801" w:rsidRDefault="00D814F4" w:rsidP="00D814F4">
      <w:pPr>
        <w:pStyle w:val="REG-Pa"/>
      </w:pPr>
    </w:p>
    <w:p w14:paraId="4072EC22" w14:textId="265E7479" w:rsidR="004D7801" w:rsidRDefault="004D7801" w:rsidP="00D814F4">
      <w:pPr>
        <w:pStyle w:val="REG-Pa"/>
      </w:pPr>
      <w:r w:rsidRPr="004D7801">
        <w:t xml:space="preserve">(b) </w:t>
      </w:r>
      <w:r w:rsidR="00D814F4">
        <w:tab/>
      </w:r>
      <w:r w:rsidRPr="004D7801">
        <w:t>the results of the test, including answer papers and recordings of orally administered</w:t>
      </w:r>
      <w:r w:rsidR="00D814F4">
        <w:t xml:space="preserve"> </w:t>
      </w:r>
      <w:r w:rsidRPr="004D7801">
        <w:t>tests, are retained for a period of 12 months, and are available for inspection by</w:t>
      </w:r>
      <w:r w:rsidR="00D814F4">
        <w:t xml:space="preserve"> </w:t>
      </w:r>
      <w:r w:rsidRPr="004D7801">
        <w:t>quality assurance officers.</w:t>
      </w:r>
    </w:p>
    <w:p w14:paraId="10A713BC" w14:textId="77777777" w:rsidR="00D814F4" w:rsidRPr="004D7801" w:rsidRDefault="00D814F4" w:rsidP="004D7801">
      <w:pPr>
        <w:pStyle w:val="REG-P0"/>
      </w:pPr>
    </w:p>
    <w:p w14:paraId="13D9A919" w14:textId="77777777" w:rsidR="004D7801" w:rsidRPr="004D7801" w:rsidRDefault="004D7801" w:rsidP="004D7801">
      <w:pPr>
        <w:pStyle w:val="REG-P0"/>
        <w:rPr>
          <w:b/>
          <w:bCs/>
        </w:rPr>
      </w:pPr>
      <w:r w:rsidRPr="004D7801">
        <w:rPr>
          <w:b/>
          <w:bCs/>
        </w:rPr>
        <w:t>Registration of private hostels or community hostels</w:t>
      </w:r>
    </w:p>
    <w:p w14:paraId="3826DF7D" w14:textId="77777777" w:rsidR="00D814F4" w:rsidRDefault="00D814F4" w:rsidP="004D7801">
      <w:pPr>
        <w:pStyle w:val="REG-P0"/>
        <w:rPr>
          <w:b/>
          <w:bCs/>
        </w:rPr>
      </w:pPr>
    </w:p>
    <w:p w14:paraId="42335DC8" w14:textId="7F03E8F5" w:rsidR="004D7801" w:rsidRDefault="004D7801" w:rsidP="00D814F4">
      <w:pPr>
        <w:pStyle w:val="REG-P1"/>
      </w:pPr>
      <w:r w:rsidRPr="004D7801">
        <w:rPr>
          <w:b/>
          <w:bCs/>
        </w:rPr>
        <w:lastRenderedPageBreak/>
        <w:t xml:space="preserve">59. </w:t>
      </w:r>
      <w:r w:rsidR="00D814F4">
        <w:rPr>
          <w:b/>
          <w:bCs/>
        </w:rPr>
        <w:tab/>
      </w:r>
      <w:r w:rsidRPr="004D7801">
        <w:t xml:space="preserve">(1) </w:t>
      </w:r>
      <w:r w:rsidR="00D814F4">
        <w:tab/>
      </w:r>
      <w:r w:rsidRPr="004D7801">
        <w:t>A person who wishes to operate a private hostel or community hostel</w:t>
      </w:r>
      <w:r w:rsidR="00D814F4">
        <w:t xml:space="preserve"> </w:t>
      </w:r>
      <w:r w:rsidRPr="004D7801">
        <w:t>must apply for the registration of such hostel in the form of Form 9 set out in Annexure 4.</w:t>
      </w:r>
    </w:p>
    <w:p w14:paraId="540CF145" w14:textId="77777777" w:rsidR="00D814F4" w:rsidRPr="004D7801" w:rsidRDefault="00D814F4" w:rsidP="00D814F4">
      <w:pPr>
        <w:pStyle w:val="REG-P1"/>
      </w:pPr>
    </w:p>
    <w:p w14:paraId="1E08069D" w14:textId="6CF46835" w:rsidR="004D7801" w:rsidRPr="004D7801" w:rsidRDefault="004D7801" w:rsidP="00D814F4">
      <w:pPr>
        <w:pStyle w:val="REG-P1"/>
      </w:pPr>
      <w:r w:rsidRPr="004D7801">
        <w:t xml:space="preserve">(2) </w:t>
      </w:r>
      <w:r w:rsidR="00D814F4">
        <w:tab/>
      </w:r>
      <w:r w:rsidRPr="004D7801">
        <w:t>An application for registration of a private hostel or community hostel is</w:t>
      </w:r>
      <w:r w:rsidR="00D814F4">
        <w:t xml:space="preserve"> </w:t>
      </w:r>
      <w:r w:rsidRPr="004D7801">
        <w:t>accompanied by</w:t>
      </w:r>
      <w:r w:rsidR="00D814F4">
        <w:t> </w:t>
      </w:r>
      <w:r w:rsidR="001D1E86">
        <w:rPr>
          <w:rFonts w:hint="eastAsia"/>
        </w:rPr>
        <w:t>-</w:t>
      </w:r>
    </w:p>
    <w:p w14:paraId="67449E3F" w14:textId="77777777" w:rsidR="00D814F4" w:rsidRDefault="00D814F4" w:rsidP="00D814F4">
      <w:pPr>
        <w:pStyle w:val="REG-Pa"/>
      </w:pPr>
    </w:p>
    <w:p w14:paraId="538ED087" w14:textId="31DE9242" w:rsidR="004D7801" w:rsidRDefault="004D7801" w:rsidP="00D814F4">
      <w:pPr>
        <w:pStyle w:val="REG-Pa"/>
      </w:pPr>
      <w:r w:rsidRPr="004D7801">
        <w:t xml:space="preserve">(a) </w:t>
      </w:r>
      <w:r w:rsidR="00D814F4">
        <w:tab/>
      </w:r>
      <w:r w:rsidRPr="004D7801">
        <w:t>the title deed of the property in the name of the owner of the property on which the</w:t>
      </w:r>
      <w:r w:rsidR="00D814F4">
        <w:t xml:space="preserve"> </w:t>
      </w:r>
      <w:r w:rsidRPr="004D7801">
        <w:t>private hostel or community hostel is to be operated; or</w:t>
      </w:r>
    </w:p>
    <w:p w14:paraId="429DCA4A" w14:textId="77777777" w:rsidR="00D814F4" w:rsidRPr="004D7801" w:rsidRDefault="00D814F4" w:rsidP="00D814F4">
      <w:pPr>
        <w:pStyle w:val="REG-Pa"/>
      </w:pPr>
    </w:p>
    <w:p w14:paraId="1A469EFE" w14:textId="1C677934" w:rsidR="004D7801" w:rsidRDefault="004D7801" w:rsidP="00D814F4">
      <w:pPr>
        <w:pStyle w:val="REG-Pa"/>
      </w:pPr>
      <w:r w:rsidRPr="004D7801">
        <w:t xml:space="preserve">(b) </w:t>
      </w:r>
      <w:r w:rsidR="00D814F4">
        <w:tab/>
      </w:r>
      <w:r w:rsidRPr="004D7801">
        <w:t>a lease agreement in the name of the person or organisation that will operate the</w:t>
      </w:r>
      <w:r w:rsidR="00D814F4">
        <w:t xml:space="preserve"> </w:t>
      </w:r>
      <w:r w:rsidRPr="004D7801">
        <w:t>private hostel or community hostel; and</w:t>
      </w:r>
    </w:p>
    <w:p w14:paraId="48A1704B" w14:textId="77777777" w:rsidR="00D814F4" w:rsidRPr="004D7801" w:rsidRDefault="00D814F4" w:rsidP="00D814F4">
      <w:pPr>
        <w:pStyle w:val="REG-Pa"/>
      </w:pPr>
    </w:p>
    <w:p w14:paraId="6432F9DB" w14:textId="22675115" w:rsidR="004D7801" w:rsidRDefault="004D7801" w:rsidP="00D814F4">
      <w:pPr>
        <w:pStyle w:val="REG-Pa"/>
      </w:pPr>
      <w:r w:rsidRPr="004D7801">
        <w:t xml:space="preserve">(c) </w:t>
      </w:r>
      <w:r w:rsidR="00D814F4">
        <w:tab/>
      </w:r>
      <w:r w:rsidRPr="004D7801">
        <w:t>building plan, a drawing of the premises or description of the premises including</w:t>
      </w:r>
      <w:r w:rsidR="00D814F4">
        <w:t xml:space="preserve"> </w:t>
      </w:r>
      <w:r w:rsidRPr="004D7801">
        <w:t>ablutions, bathrooms and toilets, and certificate of fitness issued by an environmental</w:t>
      </w:r>
      <w:r w:rsidR="00D814F4">
        <w:t xml:space="preserve"> </w:t>
      </w:r>
      <w:r w:rsidRPr="004D7801">
        <w:t>health officer.</w:t>
      </w:r>
    </w:p>
    <w:p w14:paraId="709E4B92" w14:textId="45010933" w:rsidR="00D814F4" w:rsidRDefault="00D814F4" w:rsidP="00D814F4">
      <w:pPr>
        <w:pStyle w:val="REG-Pa"/>
      </w:pPr>
    </w:p>
    <w:p w14:paraId="5D0A6012" w14:textId="0FA50CFB" w:rsidR="00A71BA2" w:rsidRPr="00485BC3" w:rsidRDefault="00A71BA2" w:rsidP="00A71BA2">
      <w:pPr>
        <w:pStyle w:val="REG-Amend"/>
      </w:pPr>
      <w:r>
        <w:t>[</w:t>
      </w:r>
      <w:r w:rsidRPr="00485BC3">
        <w:t xml:space="preserve">The word </w:t>
      </w:r>
      <w:r w:rsidR="002C3DBE">
        <w:t xml:space="preserve">“a” or </w:t>
      </w:r>
      <w:r>
        <w:t>“the</w:t>
      </w:r>
      <w:r w:rsidRPr="00485BC3">
        <w:t xml:space="preserve">” appears to have been omitted before </w:t>
      </w:r>
      <w:r>
        <w:br/>
      </w:r>
      <w:r w:rsidRPr="00485BC3">
        <w:t xml:space="preserve">the </w:t>
      </w:r>
      <w:r>
        <w:t xml:space="preserve">phrases </w:t>
      </w:r>
      <w:r w:rsidRPr="00485BC3">
        <w:t>“</w:t>
      </w:r>
      <w:r>
        <w:t>building plan</w:t>
      </w:r>
      <w:r w:rsidRPr="00485BC3">
        <w:t>”</w:t>
      </w:r>
      <w:r>
        <w:t xml:space="preserve"> and “certificate of fitness”</w:t>
      </w:r>
      <w:r w:rsidRPr="00485BC3">
        <w:t>.]</w:t>
      </w:r>
    </w:p>
    <w:p w14:paraId="53CAC337" w14:textId="77777777" w:rsidR="00A71BA2" w:rsidRPr="004D7801" w:rsidRDefault="00A71BA2" w:rsidP="00D814F4">
      <w:pPr>
        <w:pStyle w:val="REG-Pa"/>
      </w:pPr>
    </w:p>
    <w:p w14:paraId="5B568808" w14:textId="6302DCCB" w:rsidR="004D7801" w:rsidRPr="004D7801" w:rsidRDefault="004D7801" w:rsidP="00D814F4">
      <w:pPr>
        <w:pStyle w:val="REG-P1"/>
      </w:pPr>
      <w:r w:rsidRPr="004D7801">
        <w:t xml:space="preserve">(3) </w:t>
      </w:r>
      <w:r w:rsidR="00D814F4">
        <w:tab/>
      </w:r>
      <w:r w:rsidRPr="004D7801">
        <w:t>The Minister, within 60 days of receipt of an application for registration of a</w:t>
      </w:r>
      <w:r w:rsidR="00D814F4">
        <w:t xml:space="preserve"> </w:t>
      </w:r>
      <w:r w:rsidRPr="004D7801">
        <w:t xml:space="preserve">private hostel or community hostel, may </w:t>
      </w:r>
      <w:r w:rsidR="001D1E86">
        <w:rPr>
          <w:rFonts w:hint="eastAsia"/>
        </w:rPr>
        <w:t>-</w:t>
      </w:r>
    </w:p>
    <w:p w14:paraId="10AC898C" w14:textId="77777777" w:rsidR="00D814F4" w:rsidRDefault="00D814F4" w:rsidP="004D7801">
      <w:pPr>
        <w:pStyle w:val="REG-P0"/>
      </w:pPr>
    </w:p>
    <w:p w14:paraId="21AD701A" w14:textId="57ECBF25" w:rsidR="004D7801" w:rsidRDefault="004D7801" w:rsidP="00D814F4">
      <w:pPr>
        <w:pStyle w:val="REG-Pa"/>
      </w:pPr>
      <w:r w:rsidRPr="004D7801">
        <w:t xml:space="preserve">(a) </w:t>
      </w:r>
      <w:r w:rsidR="00D814F4">
        <w:tab/>
      </w:r>
      <w:r w:rsidRPr="004D7801">
        <w:t>decline the application; or</w:t>
      </w:r>
    </w:p>
    <w:p w14:paraId="306DD1A6" w14:textId="77777777" w:rsidR="00D814F4" w:rsidRPr="004D7801" w:rsidRDefault="00D814F4" w:rsidP="00D814F4">
      <w:pPr>
        <w:pStyle w:val="REG-Pa"/>
      </w:pPr>
    </w:p>
    <w:p w14:paraId="15B25D14" w14:textId="2C468DA6" w:rsidR="004D7801" w:rsidRDefault="004D7801" w:rsidP="00D814F4">
      <w:pPr>
        <w:pStyle w:val="REG-Pa"/>
      </w:pPr>
      <w:r w:rsidRPr="004D7801">
        <w:t xml:space="preserve">(b) </w:t>
      </w:r>
      <w:r w:rsidR="00D814F4">
        <w:tab/>
      </w:r>
      <w:r w:rsidRPr="004D7801">
        <w:t>approve the application, with or without conditions.</w:t>
      </w:r>
    </w:p>
    <w:p w14:paraId="29B4E74F" w14:textId="77777777" w:rsidR="00D814F4" w:rsidRPr="004D7801" w:rsidRDefault="00D814F4" w:rsidP="00D814F4">
      <w:pPr>
        <w:pStyle w:val="REG-Pa"/>
      </w:pPr>
    </w:p>
    <w:p w14:paraId="62B74EC2" w14:textId="45EFAB9E" w:rsidR="004D7801" w:rsidRPr="004D7801" w:rsidRDefault="004D7801" w:rsidP="00D814F4">
      <w:pPr>
        <w:pStyle w:val="REG-P1"/>
      </w:pPr>
      <w:r w:rsidRPr="004D7801">
        <w:t xml:space="preserve">(4) </w:t>
      </w:r>
      <w:r w:rsidR="00D814F4">
        <w:tab/>
      </w:r>
      <w:r w:rsidRPr="004D7801">
        <w:t>If the Minister approves an application for registration as private hostel or</w:t>
      </w:r>
      <w:r w:rsidR="00D814F4">
        <w:t xml:space="preserve"> </w:t>
      </w:r>
      <w:r w:rsidRPr="004D7801">
        <w:t xml:space="preserve">community hostel, the Minister must </w:t>
      </w:r>
      <w:r w:rsidR="001D1E86">
        <w:rPr>
          <w:rFonts w:hint="eastAsia"/>
        </w:rPr>
        <w:t>-</w:t>
      </w:r>
    </w:p>
    <w:p w14:paraId="7F885EEF" w14:textId="4424F83E" w:rsidR="00D814F4" w:rsidRDefault="00D814F4" w:rsidP="00D814F4">
      <w:pPr>
        <w:pStyle w:val="REG-Pa"/>
      </w:pPr>
    </w:p>
    <w:p w14:paraId="59542EA6" w14:textId="4863C20D" w:rsidR="00A71BA2" w:rsidRDefault="00A71BA2" w:rsidP="00A71BA2">
      <w:pPr>
        <w:pStyle w:val="REG-Amend"/>
      </w:pPr>
      <w:r>
        <w:t>[</w:t>
      </w:r>
      <w:r w:rsidRPr="00485BC3">
        <w:t xml:space="preserve">The word </w:t>
      </w:r>
      <w:r>
        <w:t>“a</w:t>
      </w:r>
      <w:r w:rsidRPr="00485BC3">
        <w:t xml:space="preserve">” appears to have been omitted </w:t>
      </w:r>
      <w:r>
        <w:br/>
      </w:r>
      <w:r w:rsidRPr="00485BC3">
        <w:t xml:space="preserve">before the </w:t>
      </w:r>
      <w:r>
        <w:t xml:space="preserve">phrase </w:t>
      </w:r>
      <w:r w:rsidRPr="00485BC3">
        <w:t>“</w:t>
      </w:r>
      <w:r>
        <w:t xml:space="preserve">private hostel </w:t>
      </w:r>
      <w:r w:rsidRPr="004D7801">
        <w:t>or</w:t>
      </w:r>
      <w:r>
        <w:t xml:space="preserve"> </w:t>
      </w:r>
      <w:r w:rsidRPr="004D7801">
        <w:t>community hostel</w:t>
      </w:r>
      <w:r w:rsidRPr="00485BC3">
        <w:t>”</w:t>
      </w:r>
      <w:r>
        <w:t>.]</w:t>
      </w:r>
    </w:p>
    <w:p w14:paraId="408F7182" w14:textId="77777777" w:rsidR="00A71BA2" w:rsidRDefault="00A71BA2" w:rsidP="00D814F4">
      <w:pPr>
        <w:pStyle w:val="REG-Pa"/>
      </w:pPr>
    </w:p>
    <w:p w14:paraId="4D5FE91A" w14:textId="507D93F3" w:rsidR="004D7801" w:rsidRDefault="004D7801" w:rsidP="00D814F4">
      <w:pPr>
        <w:pStyle w:val="REG-Pa"/>
      </w:pPr>
      <w:r w:rsidRPr="004D7801">
        <w:t xml:space="preserve">(a) </w:t>
      </w:r>
      <w:r w:rsidR="00D814F4">
        <w:tab/>
      </w:r>
      <w:r w:rsidRPr="004D7801">
        <w:t>inform the applicant in writing of the approval and the conditions, if any, under</w:t>
      </w:r>
      <w:r w:rsidR="00D814F4">
        <w:t xml:space="preserve"> </w:t>
      </w:r>
      <w:r w:rsidRPr="004D7801">
        <w:t>which it is registered, and issue a certificate of registration in the form of Form 10</w:t>
      </w:r>
      <w:r w:rsidR="00D814F4">
        <w:t xml:space="preserve"> </w:t>
      </w:r>
      <w:r w:rsidRPr="004D7801">
        <w:t>set out in Annexure 4; and</w:t>
      </w:r>
    </w:p>
    <w:p w14:paraId="7CA1A6FE" w14:textId="77777777" w:rsidR="00D814F4" w:rsidRPr="004D7801" w:rsidRDefault="00D814F4" w:rsidP="00D814F4">
      <w:pPr>
        <w:pStyle w:val="REG-Pa"/>
      </w:pPr>
    </w:p>
    <w:p w14:paraId="54CB5FD1" w14:textId="2B92BEC0" w:rsidR="004D7801" w:rsidRDefault="004D7801" w:rsidP="00D814F4">
      <w:pPr>
        <w:pStyle w:val="REG-Pa"/>
      </w:pPr>
      <w:r w:rsidRPr="004D7801">
        <w:t xml:space="preserve">(b) </w:t>
      </w:r>
      <w:r w:rsidR="00D814F4">
        <w:tab/>
      </w:r>
      <w:r w:rsidRPr="004D7801">
        <w:t>if applicable, the conditions under which it receives aid as contemplated in section</w:t>
      </w:r>
      <w:r w:rsidR="00D814F4">
        <w:t xml:space="preserve"> </w:t>
      </w:r>
      <w:r w:rsidRPr="004D7801">
        <w:t>83(7) of the Act.</w:t>
      </w:r>
    </w:p>
    <w:p w14:paraId="37ACA285" w14:textId="77777777" w:rsidR="00D814F4" w:rsidRPr="004D7801" w:rsidRDefault="00D814F4" w:rsidP="00D814F4">
      <w:pPr>
        <w:pStyle w:val="REG-Pa"/>
      </w:pPr>
    </w:p>
    <w:p w14:paraId="3E09EF9B" w14:textId="3E2074BD" w:rsidR="004D7801" w:rsidRDefault="004D7801" w:rsidP="00D814F4">
      <w:pPr>
        <w:pStyle w:val="REG-P1"/>
      </w:pPr>
      <w:r w:rsidRPr="004D7801">
        <w:t xml:space="preserve">(5) </w:t>
      </w:r>
      <w:r w:rsidR="00D814F4">
        <w:tab/>
      </w:r>
      <w:r w:rsidRPr="004D7801">
        <w:t>If the Minister declines an application for registration as a private hostel or</w:t>
      </w:r>
      <w:r w:rsidR="00D814F4">
        <w:t xml:space="preserve"> </w:t>
      </w:r>
      <w:r w:rsidRPr="004D7801">
        <w:t>community hostel for not meeting the requirements in terms of the Act and these regulations, the</w:t>
      </w:r>
      <w:r w:rsidR="00D814F4">
        <w:t xml:space="preserve"> </w:t>
      </w:r>
      <w:r w:rsidRPr="004D7801">
        <w:t>Minister must inform the applicant in writing of the reasons for his or her decision.</w:t>
      </w:r>
    </w:p>
    <w:p w14:paraId="7E2B3C44" w14:textId="77777777" w:rsidR="00D814F4" w:rsidRPr="004D7801" w:rsidRDefault="00D814F4" w:rsidP="00D814F4">
      <w:pPr>
        <w:pStyle w:val="REG-P1"/>
      </w:pPr>
    </w:p>
    <w:p w14:paraId="2BBF0D00" w14:textId="1BD30F1D" w:rsidR="004D7801" w:rsidRPr="004D7801" w:rsidRDefault="004D7801" w:rsidP="00D814F4">
      <w:pPr>
        <w:pStyle w:val="REG-P1"/>
      </w:pPr>
      <w:r w:rsidRPr="004D7801">
        <w:t xml:space="preserve">(6) </w:t>
      </w:r>
      <w:r w:rsidR="00D814F4">
        <w:tab/>
      </w:r>
      <w:r w:rsidRPr="004D7801">
        <w:t>The Minister may withdraw the registration of a private hostel or community</w:t>
      </w:r>
      <w:r w:rsidR="00D814F4">
        <w:t xml:space="preserve"> </w:t>
      </w:r>
      <w:r w:rsidRPr="004D7801">
        <w:t xml:space="preserve">hostel, if </w:t>
      </w:r>
      <w:r w:rsidR="001D1E86">
        <w:rPr>
          <w:rFonts w:hint="eastAsia"/>
        </w:rPr>
        <w:t>-</w:t>
      </w:r>
    </w:p>
    <w:p w14:paraId="638CFB7A" w14:textId="77777777" w:rsidR="00D814F4" w:rsidRDefault="00D814F4" w:rsidP="00D814F4">
      <w:pPr>
        <w:pStyle w:val="REG-Pa"/>
      </w:pPr>
    </w:p>
    <w:p w14:paraId="6BDC7F7D" w14:textId="69AA845E" w:rsidR="004D7801" w:rsidRPr="004D7801" w:rsidRDefault="004D7801" w:rsidP="00D814F4">
      <w:pPr>
        <w:pStyle w:val="REG-Pa"/>
      </w:pPr>
      <w:r w:rsidRPr="004D7801">
        <w:t xml:space="preserve">(a) </w:t>
      </w:r>
      <w:r w:rsidR="00D814F4">
        <w:tab/>
      </w:r>
      <w:r w:rsidRPr="004D7801">
        <w:t>the hostel no longer meets the conditions under which it was registered or is not in</w:t>
      </w:r>
      <w:r w:rsidR="00D814F4">
        <w:t xml:space="preserve"> </w:t>
      </w:r>
      <w:r w:rsidRPr="004D7801">
        <w:t>compliance with the Act;</w:t>
      </w:r>
    </w:p>
    <w:p w14:paraId="738277B2" w14:textId="77777777" w:rsidR="00D814F4" w:rsidRDefault="00D814F4" w:rsidP="00D814F4">
      <w:pPr>
        <w:pStyle w:val="REG-Pa"/>
      </w:pPr>
    </w:p>
    <w:p w14:paraId="0513C3A4" w14:textId="43A4012B" w:rsidR="004D7801" w:rsidRDefault="004D7801" w:rsidP="00D814F4">
      <w:pPr>
        <w:pStyle w:val="REG-Pa"/>
      </w:pPr>
      <w:r w:rsidRPr="004D7801">
        <w:t xml:space="preserve">(b) </w:t>
      </w:r>
      <w:r w:rsidR="00D814F4">
        <w:tab/>
      </w:r>
      <w:r w:rsidRPr="004D7801">
        <w:t>the owner requests for the withdrawal;</w:t>
      </w:r>
    </w:p>
    <w:p w14:paraId="05CD9FFF" w14:textId="77777777" w:rsidR="00D814F4" w:rsidRPr="004D7801" w:rsidRDefault="00D814F4" w:rsidP="00D814F4">
      <w:pPr>
        <w:pStyle w:val="REG-Pa"/>
      </w:pPr>
    </w:p>
    <w:p w14:paraId="17D7DD90" w14:textId="7D2F6F33" w:rsidR="004D7801" w:rsidRDefault="004D7801" w:rsidP="00D814F4">
      <w:pPr>
        <w:pStyle w:val="REG-Pa"/>
      </w:pPr>
      <w:r w:rsidRPr="004D7801">
        <w:lastRenderedPageBreak/>
        <w:t xml:space="preserve">(c) </w:t>
      </w:r>
      <w:r w:rsidR="00D814F4">
        <w:tab/>
      </w:r>
      <w:r w:rsidRPr="004D7801">
        <w:t>it subsequently comes to light that information in the original application was</w:t>
      </w:r>
      <w:r w:rsidR="00D814F4">
        <w:t xml:space="preserve"> </w:t>
      </w:r>
      <w:r w:rsidRPr="004D7801">
        <w:t>incorrect and had it been correctly stated, the registration would probably not have</w:t>
      </w:r>
      <w:r w:rsidR="00D814F4">
        <w:t xml:space="preserve"> </w:t>
      </w:r>
      <w:r w:rsidRPr="004D7801">
        <w:t>been approved; or</w:t>
      </w:r>
    </w:p>
    <w:p w14:paraId="1FC9EF7D" w14:textId="77777777" w:rsidR="00D814F4" w:rsidRPr="004D7801" w:rsidRDefault="00D814F4" w:rsidP="00D814F4">
      <w:pPr>
        <w:pStyle w:val="REG-Pa"/>
      </w:pPr>
    </w:p>
    <w:p w14:paraId="0AC51968" w14:textId="3B25DCC6" w:rsidR="004D7801" w:rsidRDefault="004D7801" w:rsidP="00D814F4">
      <w:pPr>
        <w:pStyle w:val="REG-Pa"/>
      </w:pPr>
      <w:r w:rsidRPr="004D7801">
        <w:t xml:space="preserve">(d) </w:t>
      </w:r>
      <w:r w:rsidR="00D814F4">
        <w:tab/>
      </w:r>
      <w:r w:rsidRPr="004D7801">
        <w:t>there is a gross or repeated breach of the conditions under which the hostel was</w:t>
      </w:r>
      <w:r w:rsidR="00D814F4">
        <w:t xml:space="preserve"> </w:t>
      </w:r>
      <w:r w:rsidRPr="004D7801">
        <w:t>registered.</w:t>
      </w:r>
    </w:p>
    <w:p w14:paraId="36936DF3" w14:textId="77777777" w:rsidR="00D814F4" w:rsidRPr="004D7801" w:rsidRDefault="00D814F4" w:rsidP="00D814F4">
      <w:pPr>
        <w:pStyle w:val="REG-Pa"/>
      </w:pPr>
    </w:p>
    <w:p w14:paraId="1BC399FD" w14:textId="512A6B13" w:rsidR="004D7801" w:rsidRDefault="004D7801" w:rsidP="00D814F4">
      <w:pPr>
        <w:pStyle w:val="REG-P1"/>
      </w:pPr>
      <w:r w:rsidRPr="004D7801">
        <w:t xml:space="preserve">(7) </w:t>
      </w:r>
      <w:r w:rsidR="00D814F4">
        <w:tab/>
      </w:r>
      <w:r w:rsidRPr="004D7801">
        <w:t>The Minister must, in writing, notify the owner of the private hostel or community</w:t>
      </w:r>
      <w:r w:rsidR="00D814F4">
        <w:t xml:space="preserve"> </w:t>
      </w:r>
      <w:r w:rsidRPr="004D7801">
        <w:t>hostel of the intention of the Minister to withdraw the registration of the hostel under subregulation</w:t>
      </w:r>
      <w:r w:rsidR="00D814F4">
        <w:t xml:space="preserve"> </w:t>
      </w:r>
      <w:r w:rsidRPr="004D7801">
        <w:t>(4), and the owner may, within a period of 30 days from the date of receipt of the notification, make</w:t>
      </w:r>
      <w:r w:rsidR="00D814F4">
        <w:t xml:space="preserve"> </w:t>
      </w:r>
      <w:r w:rsidRPr="004D7801">
        <w:t>representations in writing to the Minister.</w:t>
      </w:r>
    </w:p>
    <w:p w14:paraId="635A8D52" w14:textId="77777777" w:rsidR="00D814F4" w:rsidRPr="004D7801" w:rsidRDefault="00D814F4" w:rsidP="00D814F4">
      <w:pPr>
        <w:pStyle w:val="REG-P1"/>
      </w:pPr>
    </w:p>
    <w:p w14:paraId="080EEB22" w14:textId="6CE54702" w:rsidR="004D7801" w:rsidRDefault="004D7801" w:rsidP="00D814F4">
      <w:pPr>
        <w:pStyle w:val="REG-P1"/>
      </w:pPr>
      <w:r w:rsidRPr="004D7801">
        <w:t xml:space="preserve">(8) </w:t>
      </w:r>
      <w:r w:rsidR="00D814F4">
        <w:tab/>
      </w:r>
      <w:r w:rsidRPr="004D7801">
        <w:t>If, after consideration of the representations made under subregulation (7), the</w:t>
      </w:r>
      <w:r w:rsidR="00D814F4">
        <w:t xml:space="preserve"> </w:t>
      </w:r>
      <w:r w:rsidRPr="004D7801">
        <w:t>Minister decides to withdraw the registration of private hostel or community hostel under</w:t>
      </w:r>
      <w:r w:rsidR="00D814F4">
        <w:t xml:space="preserve"> </w:t>
      </w:r>
      <w:r w:rsidRPr="004D7801">
        <w:t>subregulation (6), the Minister must, in writing, notify the owner of the hostel of the decision to</w:t>
      </w:r>
      <w:r w:rsidR="00D814F4">
        <w:t xml:space="preserve"> </w:t>
      </w:r>
      <w:r w:rsidRPr="004D7801">
        <w:t>withdraw the registration of the hostel.</w:t>
      </w:r>
    </w:p>
    <w:p w14:paraId="32E212E9" w14:textId="44B57B20" w:rsidR="00D814F4" w:rsidRDefault="00D814F4" w:rsidP="004D7801">
      <w:pPr>
        <w:pStyle w:val="REG-P0"/>
      </w:pPr>
    </w:p>
    <w:p w14:paraId="73703643" w14:textId="77777777" w:rsidR="00A71BA2" w:rsidRDefault="00A71BA2" w:rsidP="00A71BA2">
      <w:pPr>
        <w:pStyle w:val="REG-Amend"/>
      </w:pPr>
      <w:r>
        <w:t>[</w:t>
      </w:r>
      <w:r w:rsidRPr="00485BC3">
        <w:t xml:space="preserve">The word </w:t>
      </w:r>
      <w:r>
        <w:t>“a</w:t>
      </w:r>
      <w:r w:rsidRPr="00485BC3">
        <w:t xml:space="preserve">” appears to have been omitted </w:t>
      </w:r>
      <w:r>
        <w:br/>
      </w:r>
      <w:r w:rsidRPr="00485BC3">
        <w:t xml:space="preserve">before the </w:t>
      </w:r>
      <w:r>
        <w:t xml:space="preserve">phrase </w:t>
      </w:r>
      <w:r w:rsidRPr="00485BC3">
        <w:t>“</w:t>
      </w:r>
      <w:r>
        <w:t xml:space="preserve">private hostel </w:t>
      </w:r>
      <w:r w:rsidRPr="004D7801">
        <w:t>or</w:t>
      </w:r>
      <w:r>
        <w:t xml:space="preserve"> </w:t>
      </w:r>
      <w:r w:rsidRPr="004D7801">
        <w:t>community hostel</w:t>
      </w:r>
      <w:r w:rsidRPr="00485BC3">
        <w:t>”</w:t>
      </w:r>
      <w:r>
        <w:t>.]</w:t>
      </w:r>
    </w:p>
    <w:p w14:paraId="01414508" w14:textId="77777777" w:rsidR="00A71BA2" w:rsidRPr="004D7801" w:rsidRDefault="00A71BA2" w:rsidP="004D7801">
      <w:pPr>
        <w:pStyle w:val="REG-P0"/>
      </w:pPr>
    </w:p>
    <w:p w14:paraId="3F5F26EE" w14:textId="44365813" w:rsidR="004D7801" w:rsidRPr="004D7801" w:rsidRDefault="004D7801" w:rsidP="004D7801">
      <w:pPr>
        <w:pStyle w:val="REG-P0"/>
        <w:rPr>
          <w:b/>
          <w:bCs/>
        </w:rPr>
      </w:pPr>
      <w:r w:rsidRPr="004D7801">
        <w:rPr>
          <w:b/>
          <w:bCs/>
        </w:rPr>
        <w:t>Aid to private schools or hostels</w:t>
      </w:r>
    </w:p>
    <w:p w14:paraId="0B2E0B6A" w14:textId="77777777" w:rsidR="00D814F4" w:rsidRDefault="00D814F4" w:rsidP="004D7801">
      <w:pPr>
        <w:pStyle w:val="REG-P0"/>
        <w:rPr>
          <w:b/>
          <w:bCs/>
        </w:rPr>
      </w:pPr>
    </w:p>
    <w:p w14:paraId="0C0A2F04" w14:textId="761B9B17" w:rsidR="004D7801" w:rsidRDefault="004D7801" w:rsidP="00D814F4">
      <w:pPr>
        <w:pStyle w:val="REG-P1"/>
      </w:pPr>
      <w:r w:rsidRPr="004D7801">
        <w:rPr>
          <w:b/>
          <w:bCs/>
        </w:rPr>
        <w:t xml:space="preserve">60. </w:t>
      </w:r>
      <w:r w:rsidR="00D814F4">
        <w:rPr>
          <w:b/>
          <w:bCs/>
        </w:rPr>
        <w:tab/>
      </w:r>
      <w:r w:rsidRPr="004D7801">
        <w:t xml:space="preserve">(1) </w:t>
      </w:r>
      <w:r w:rsidR="00D814F4">
        <w:tab/>
      </w:r>
      <w:r w:rsidRPr="004D7801">
        <w:t>The owner or governing body of a private school or hostels may apply in</w:t>
      </w:r>
      <w:r w:rsidR="00D814F4">
        <w:t xml:space="preserve"> </w:t>
      </w:r>
      <w:r w:rsidRPr="004D7801">
        <w:t>writing to the Minister to receive aid in any form contemplated in section 83(7) of the Act.</w:t>
      </w:r>
    </w:p>
    <w:p w14:paraId="1C19BC8A" w14:textId="2EA7A196" w:rsidR="00D814F4" w:rsidRDefault="00D814F4" w:rsidP="00D814F4">
      <w:pPr>
        <w:pStyle w:val="REG-P1"/>
      </w:pPr>
    </w:p>
    <w:p w14:paraId="6FEEBFDF" w14:textId="054C017F" w:rsidR="00306B4E" w:rsidRDefault="00306B4E" w:rsidP="00306B4E">
      <w:pPr>
        <w:pStyle w:val="REG-Amend"/>
      </w:pPr>
      <w:r>
        <w:t>[The plural word “hostels” should be the singular word “hostel”.]</w:t>
      </w:r>
    </w:p>
    <w:p w14:paraId="2874EA65" w14:textId="77777777" w:rsidR="00306B4E" w:rsidRPr="004D7801" w:rsidRDefault="00306B4E" w:rsidP="00D814F4">
      <w:pPr>
        <w:pStyle w:val="REG-P1"/>
      </w:pPr>
    </w:p>
    <w:p w14:paraId="273CB436" w14:textId="2DC0F957" w:rsidR="004D7801" w:rsidRDefault="004D7801" w:rsidP="00D814F4">
      <w:pPr>
        <w:pStyle w:val="REG-P1"/>
      </w:pPr>
      <w:r w:rsidRPr="004D7801">
        <w:t xml:space="preserve">(2) </w:t>
      </w:r>
      <w:r w:rsidR="00D814F4">
        <w:tab/>
      </w:r>
      <w:r w:rsidRPr="004D7801">
        <w:t>The Minister, subject to the form of aid a private school receives, must place a</w:t>
      </w:r>
      <w:r w:rsidR="00D814F4">
        <w:t xml:space="preserve"> </w:t>
      </w:r>
      <w:r w:rsidRPr="004D7801">
        <w:t>private school in a category specified in a notice made under section 83(2) of the Act, and inform</w:t>
      </w:r>
      <w:r w:rsidR="00D814F4">
        <w:t xml:space="preserve"> </w:t>
      </w:r>
      <w:r w:rsidRPr="004D7801">
        <w:t>the owner or governing body of the school in writing of the category of the school.</w:t>
      </w:r>
    </w:p>
    <w:p w14:paraId="5F2A4590" w14:textId="77777777" w:rsidR="00D814F4" w:rsidRPr="004D7801" w:rsidRDefault="00D814F4" w:rsidP="00D814F4">
      <w:pPr>
        <w:pStyle w:val="REG-P1"/>
      </w:pPr>
    </w:p>
    <w:p w14:paraId="7810468E" w14:textId="25BE8410" w:rsidR="004D7801" w:rsidRDefault="004D7801" w:rsidP="00D814F4">
      <w:pPr>
        <w:pStyle w:val="REG-P1"/>
      </w:pPr>
      <w:r w:rsidRPr="004D7801">
        <w:t xml:space="preserve">(3) </w:t>
      </w:r>
      <w:r w:rsidR="00D814F4">
        <w:tab/>
      </w:r>
      <w:r w:rsidRPr="004D7801">
        <w:t>The Minister may provide aid to private schools and hostels at times and according</w:t>
      </w:r>
      <w:r w:rsidR="00D814F4">
        <w:t xml:space="preserve"> </w:t>
      </w:r>
      <w:r w:rsidRPr="004D7801">
        <w:t>to procedures determined by the Minister from time to time.</w:t>
      </w:r>
    </w:p>
    <w:p w14:paraId="18DD2BB6" w14:textId="77777777" w:rsidR="00D814F4" w:rsidRPr="004D7801" w:rsidRDefault="00D814F4" w:rsidP="00D814F4">
      <w:pPr>
        <w:pStyle w:val="REG-P1"/>
      </w:pPr>
    </w:p>
    <w:p w14:paraId="236FA05C" w14:textId="77777777" w:rsidR="004D7801" w:rsidRPr="004D7801" w:rsidRDefault="004D7801" w:rsidP="004D7801">
      <w:pPr>
        <w:pStyle w:val="REG-P0"/>
        <w:rPr>
          <w:b/>
          <w:bCs/>
        </w:rPr>
      </w:pPr>
      <w:r w:rsidRPr="004D7801">
        <w:rPr>
          <w:b/>
          <w:bCs/>
        </w:rPr>
        <w:t>Conditions for granting of aid to private schools or hostels</w:t>
      </w:r>
    </w:p>
    <w:p w14:paraId="205E95BF" w14:textId="77777777" w:rsidR="00D814F4" w:rsidRDefault="00D814F4" w:rsidP="004D7801">
      <w:pPr>
        <w:pStyle w:val="REG-P0"/>
        <w:rPr>
          <w:b/>
          <w:bCs/>
        </w:rPr>
      </w:pPr>
    </w:p>
    <w:p w14:paraId="02CEFD9F" w14:textId="0BDE0D07" w:rsidR="004D7801" w:rsidRPr="004D7801" w:rsidRDefault="004D7801" w:rsidP="00D814F4">
      <w:pPr>
        <w:pStyle w:val="REG-P1"/>
      </w:pPr>
      <w:r w:rsidRPr="004D7801">
        <w:rPr>
          <w:b/>
          <w:bCs/>
        </w:rPr>
        <w:t xml:space="preserve">61. </w:t>
      </w:r>
      <w:r w:rsidR="00D814F4">
        <w:rPr>
          <w:b/>
          <w:bCs/>
        </w:rPr>
        <w:tab/>
      </w:r>
      <w:r w:rsidRPr="004D7801">
        <w:t>A private school or hostel that applies for aid in terms of regulation 60 must satisfy</w:t>
      </w:r>
      <w:r w:rsidR="00D814F4">
        <w:t xml:space="preserve"> </w:t>
      </w:r>
      <w:r w:rsidRPr="004D7801">
        <w:t xml:space="preserve">the Minister that </w:t>
      </w:r>
      <w:r w:rsidR="001D1E86">
        <w:rPr>
          <w:rFonts w:hint="eastAsia"/>
        </w:rPr>
        <w:t>-</w:t>
      </w:r>
    </w:p>
    <w:p w14:paraId="35484B27" w14:textId="77777777" w:rsidR="00D814F4" w:rsidRDefault="00D814F4" w:rsidP="00D814F4">
      <w:pPr>
        <w:pStyle w:val="REG-Pa"/>
      </w:pPr>
    </w:p>
    <w:p w14:paraId="2A87B349" w14:textId="2DA80F9E" w:rsidR="004D7801" w:rsidRDefault="004D7801" w:rsidP="00D814F4">
      <w:pPr>
        <w:pStyle w:val="REG-Pa"/>
      </w:pPr>
      <w:r w:rsidRPr="004D7801">
        <w:t xml:space="preserve">(a) </w:t>
      </w:r>
      <w:r w:rsidR="00D814F4">
        <w:tab/>
      </w:r>
      <w:r w:rsidRPr="004D7801">
        <w:t>the school provides an educational service or educational opportunity to learners</w:t>
      </w:r>
      <w:r w:rsidR="00D814F4">
        <w:t xml:space="preserve"> </w:t>
      </w:r>
      <w:r w:rsidRPr="004D7801">
        <w:t>that the Ministry cannot adequately provide, or fails to provide; or</w:t>
      </w:r>
    </w:p>
    <w:p w14:paraId="236BDB25" w14:textId="77777777" w:rsidR="00D814F4" w:rsidRPr="004D7801" w:rsidRDefault="00D814F4" w:rsidP="00D814F4">
      <w:pPr>
        <w:pStyle w:val="REG-Pa"/>
      </w:pPr>
    </w:p>
    <w:p w14:paraId="1A0BF801" w14:textId="030C40D8" w:rsidR="004D7801" w:rsidRDefault="004D7801" w:rsidP="00D814F4">
      <w:pPr>
        <w:pStyle w:val="REG-Pa"/>
      </w:pPr>
      <w:r w:rsidRPr="004D7801">
        <w:t xml:space="preserve">(b) </w:t>
      </w:r>
      <w:r w:rsidR="00D814F4">
        <w:tab/>
      </w:r>
      <w:r w:rsidRPr="004D7801">
        <w:t>the hostel provides accommodation that the Ministry cannot adequately provide, or</w:t>
      </w:r>
      <w:r w:rsidR="00D814F4">
        <w:t xml:space="preserve"> </w:t>
      </w:r>
      <w:r w:rsidRPr="004D7801">
        <w:t>fails to provide.</w:t>
      </w:r>
    </w:p>
    <w:p w14:paraId="08205CAA" w14:textId="77777777" w:rsidR="00D814F4" w:rsidRPr="004D7801" w:rsidRDefault="00D814F4" w:rsidP="004D7801">
      <w:pPr>
        <w:pStyle w:val="REG-P0"/>
      </w:pPr>
    </w:p>
    <w:p w14:paraId="6C78C46B" w14:textId="45CBF518" w:rsidR="004D7801" w:rsidRDefault="004D7801" w:rsidP="004D7801">
      <w:pPr>
        <w:pStyle w:val="REG-P0"/>
        <w:rPr>
          <w:b/>
          <w:bCs/>
        </w:rPr>
      </w:pPr>
      <w:r w:rsidRPr="004D7801">
        <w:rPr>
          <w:b/>
          <w:bCs/>
        </w:rPr>
        <w:t>Curriculum, medium of instruction or examining body for private school or private part</w:t>
      </w:r>
      <w:r w:rsidR="001D1E86">
        <w:rPr>
          <w:b/>
          <w:bCs/>
        </w:rPr>
        <w:t>-</w:t>
      </w:r>
      <w:r w:rsidRPr="004D7801">
        <w:rPr>
          <w:b/>
          <w:bCs/>
        </w:rPr>
        <w:t>time</w:t>
      </w:r>
      <w:r w:rsidR="00D814F4">
        <w:rPr>
          <w:b/>
          <w:bCs/>
        </w:rPr>
        <w:t xml:space="preserve"> </w:t>
      </w:r>
      <w:r w:rsidRPr="004D7801">
        <w:rPr>
          <w:b/>
          <w:bCs/>
        </w:rPr>
        <w:t>centre</w:t>
      </w:r>
    </w:p>
    <w:p w14:paraId="3C86658C" w14:textId="77777777" w:rsidR="00D814F4" w:rsidRPr="004D7801" w:rsidRDefault="00D814F4" w:rsidP="004D7801">
      <w:pPr>
        <w:pStyle w:val="REG-P0"/>
        <w:rPr>
          <w:b/>
          <w:bCs/>
        </w:rPr>
      </w:pPr>
    </w:p>
    <w:p w14:paraId="3D30885B" w14:textId="11FC008C" w:rsidR="004D7801" w:rsidRPr="004D7801" w:rsidRDefault="004D7801" w:rsidP="000F7DFA">
      <w:pPr>
        <w:pStyle w:val="REG-P1"/>
      </w:pPr>
      <w:r w:rsidRPr="004D7801">
        <w:rPr>
          <w:b/>
          <w:bCs/>
        </w:rPr>
        <w:t xml:space="preserve">62. </w:t>
      </w:r>
      <w:r w:rsidR="000F7DFA">
        <w:rPr>
          <w:b/>
          <w:bCs/>
        </w:rPr>
        <w:tab/>
      </w:r>
      <w:r w:rsidRPr="004D7801">
        <w:t xml:space="preserve">(1) </w:t>
      </w:r>
      <w:r w:rsidR="000F7DFA">
        <w:tab/>
      </w:r>
      <w:r w:rsidRPr="004D7801">
        <w:t>The application for approval of a curriculum, language as medium of</w:t>
      </w:r>
      <w:r w:rsidR="000F7DFA">
        <w:t xml:space="preserve"> </w:t>
      </w:r>
      <w:r w:rsidRPr="004D7801">
        <w:t>instruction, or examining body for a private school or private part</w:t>
      </w:r>
      <w:r w:rsidR="001D1E86">
        <w:rPr>
          <w:rFonts w:hint="eastAsia"/>
        </w:rPr>
        <w:t>-</w:t>
      </w:r>
      <w:r w:rsidRPr="004D7801">
        <w:t>time centre different from that</w:t>
      </w:r>
      <w:r w:rsidR="000F7DFA">
        <w:t xml:space="preserve"> </w:t>
      </w:r>
      <w:r w:rsidRPr="004D7801">
        <w:t xml:space="preserve">applicable to State schools as referred to in section 84 of the Act must be accompanied by </w:t>
      </w:r>
      <w:r w:rsidR="001D1E86">
        <w:rPr>
          <w:rFonts w:hint="eastAsia"/>
        </w:rPr>
        <w:t>-</w:t>
      </w:r>
    </w:p>
    <w:p w14:paraId="53B0BB6B" w14:textId="77777777" w:rsidR="000F7DFA" w:rsidRDefault="000F7DFA" w:rsidP="004D7801">
      <w:pPr>
        <w:pStyle w:val="REG-P0"/>
      </w:pPr>
    </w:p>
    <w:p w14:paraId="3B5FAA37" w14:textId="7CF33460" w:rsidR="004D7801" w:rsidRDefault="004D7801" w:rsidP="00834BB7">
      <w:pPr>
        <w:pStyle w:val="REG-Pa"/>
      </w:pPr>
      <w:r w:rsidRPr="004D7801">
        <w:lastRenderedPageBreak/>
        <w:t xml:space="preserve">(a) </w:t>
      </w:r>
      <w:r w:rsidR="00834BB7">
        <w:tab/>
      </w:r>
      <w:r w:rsidRPr="004D7801">
        <w:t>a full motivation and reasons for the use of a different medium of instruction,</w:t>
      </w:r>
      <w:r w:rsidR="00834BB7">
        <w:t xml:space="preserve"> </w:t>
      </w:r>
      <w:r w:rsidRPr="004D7801">
        <w:t>curriculum or examining body;</w:t>
      </w:r>
    </w:p>
    <w:p w14:paraId="192D46B5" w14:textId="77777777" w:rsidR="00834BB7" w:rsidRPr="004D7801" w:rsidRDefault="00834BB7" w:rsidP="00834BB7">
      <w:pPr>
        <w:pStyle w:val="REG-Pa"/>
      </w:pPr>
    </w:p>
    <w:p w14:paraId="111E63B8" w14:textId="2AD08628" w:rsidR="004D7801" w:rsidRDefault="004D7801" w:rsidP="00834BB7">
      <w:pPr>
        <w:pStyle w:val="REG-Pa"/>
      </w:pPr>
      <w:r w:rsidRPr="004D7801">
        <w:t xml:space="preserve">(b) </w:t>
      </w:r>
      <w:r w:rsidR="00834BB7">
        <w:tab/>
      </w:r>
      <w:r w:rsidRPr="004D7801">
        <w:t>a full broad curriculum document or documents, examples of subject syllabuses,</w:t>
      </w:r>
      <w:r w:rsidR="00834BB7">
        <w:t xml:space="preserve"> </w:t>
      </w:r>
      <w:r w:rsidRPr="004D7801">
        <w:t>principles of assessment and examples of subject textbooks, in the case of different</w:t>
      </w:r>
      <w:r w:rsidR="00834BB7">
        <w:t xml:space="preserve"> </w:t>
      </w:r>
      <w:r w:rsidRPr="004D7801">
        <w:t>curriculum; and</w:t>
      </w:r>
    </w:p>
    <w:p w14:paraId="1CB7675A" w14:textId="3BFA5238" w:rsidR="00834BB7" w:rsidRDefault="00834BB7" w:rsidP="00834BB7">
      <w:pPr>
        <w:pStyle w:val="REG-Pa"/>
      </w:pPr>
    </w:p>
    <w:p w14:paraId="5CC8DF52" w14:textId="06CE1A5F" w:rsidR="001632A9" w:rsidRDefault="001632A9" w:rsidP="001632A9">
      <w:pPr>
        <w:pStyle w:val="REG-Amend"/>
      </w:pPr>
      <w:r>
        <w:t>[</w:t>
      </w:r>
      <w:r w:rsidRPr="00485BC3">
        <w:t xml:space="preserve">The word </w:t>
      </w:r>
      <w:r>
        <w:t>“curriculum</w:t>
      </w:r>
      <w:r w:rsidRPr="00485BC3">
        <w:t xml:space="preserve">” </w:t>
      </w:r>
      <w:r>
        <w:t>should be “curricula”.]</w:t>
      </w:r>
    </w:p>
    <w:p w14:paraId="1D6191B7" w14:textId="77777777" w:rsidR="001632A9" w:rsidRPr="004D7801" w:rsidRDefault="001632A9" w:rsidP="00834BB7">
      <w:pPr>
        <w:pStyle w:val="REG-Pa"/>
      </w:pPr>
    </w:p>
    <w:p w14:paraId="58ED39F8" w14:textId="1BB1510A" w:rsidR="004D7801" w:rsidRDefault="004D7801" w:rsidP="00834BB7">
      <w:pPr>
        <w:pStyle w:val="REG-Pa"/>
      </w:pPr>
      <w:r w:rsidRPr="004D7801">
        <w:t xml:space="preserve">(c) </w:t>
      </w:r>
      <w:r w:rsidR="00834BB7">
        <w:tab/>
      </w:r>
      <w:r w:rsidRPr="004D7801">
        <w:t>the credentials of the examining body, proof of national, regional and international</w:t>
      </w:r>
      <w:r w:rsidR="00834BB7">
        <w:t xml:space="preserve"> </w:t>
      </w:r>
      <w:r w:rsidRPr="004D7801">
        <w:t>recognition of the certificates issued by the examining body, in the case of different</w:t>
      </w:r>
      <w:r w:rsidR="00834BB7">
        <w:t xml:space="preserve"> </w:t>
      </w:r>
      <w:r w:rsidRPr="004D7801">
        <w:t>examining body.</w:t>
      </w:r>
    </w:p>
    <w:p w14:paraId="7C7EAF77" w14:textId="3A1C3276" w:rsidR="00834BB7" w:rsidRDefault="00834BB7" w:rsidP="004D7801">
      <w:pPr>
        <w:pStyle w:val="REG-P0"/>
      </w:pPr>
    </w:p>
    <w:p w14:paraId="061A6035" w14:textId="79B141A2" w:rsidR="001632A9" w:rsidRDefault="001632A9" w:rsidP="001632A9">
      <w:pPr>
        <w:pStyle w:val="REG-Amend"/>
      </w:pPr>
      <w:r>
        <w:t>[</w:t>
      </w:r>
      <w:r w:rsidRPr="00485BC3">
        <w:t xml:space="preserve">The </w:t>
      </w:r>
      <w:r>
        <w:t>phrase “</w:t>
      </w:r>
      <w:r w:rsidRPr="001632A9">
        <w:t>examining body</w:t>
      </w:r>
      <w:r w:rsidRPr="00485BC3">
        <w:t xml:space="preserve">” </w:t>
      </w:r>
      <w:r>
        <w:t>should be “</w:t>
      </w:r>
      <w:r w:rsidRPr="004D7801">
        <w:t>examining bod</w:t>
      </w:r>
      <w:r>
        <w:t>ies”.]</w:t>
      </w:r>
    </w:p>
    <w:p w14:paraId="66C89FF9" w14:textId="77777777" w:rsidR="001632A9" w:rsidRPr="004D7801" w:rsidRDefault="001632A9" w:rsidP="004D7801">
      <w:pPr>
        <w:pStyle w:val="REG-P0"/>
      </w:pPr>
    </w:p>
    <w:p w14:paraId="65CE12DD" w14:textId="097F48C6" w:rsidR="004D7801" w:rsidRPr="004D7801" w:rsidRDefault="004D7801" w:rsidP="00834BB7">
      <w:pPr>
        <w:pStyle w:val="REG-P1"/>
      </w:pPr>
      <w:r w:rsidRPr="004D7801">
        <w:t xml:space="preserve">(2) </w:t>
      </w:r>
      <w:r w:rsidR="00834BB7">
        <w:tab/>
      </w:r>
      <w:r w:rsidRPr="004D7801">
        <w:t>A private school or private part</w:t>
      </w:r>
      <w:r w:rsidR="001D1E86">
        <w:rPr>
          <w:rFonts w:hint="eastAsia"/>
        </w:rPr>
        <w:t>-</w:t>
      </w:r>
      <w:r w:rsidRPr="004D7801">
        <w:t>time centre that offers the curriculum applicable to</w:t>
      </w:r>
      <w:r w:rsidR="00834BB7">
        <w:t xml:space="preserve"> </w:t>
      </w:r>
      <w:r w:rsidRPr="004D7801">
        <w:t xml:space="preserve">State schools </w:t>
      </w:r>
      <w:r w:rsidR="001D1E86">
        <w:rPr>
          <w:rFonts w:hint="eastAsia"/>
        </w:rPr>
        <w:t>-</w:t>
      </w:r>
    </w:p>
    <w:p w14:paraId="6D415927" w14:textId="77777777" w:rsidR="00834BB7" w:rsidRDefault="00834BB7" w:rsidP="00834BB7">
      <w:pPr>
        <w:pStyle w:val="REG-Pa"/>
      </w:pPr>
    </w:p>
    <w:p w14:paraId="2DB69B14" w14:textId="5444C4DE" w:rsidR="004D7801" w:rsidRDefault="004D7801" w:rsidP="00834BB7">
      <w:pPr>
        <w:pStyle w:val="REG-Pa"/>
      </w:pPr>
      <w:r w:rsidRPr="004D7801">
        <w:t xml:space="preserve">(a) </w:t>
      </w:r>
      <w:r w:rsidR="00834BB7">
        <w:tab/>
      </w:r>
      <w:r w:rsidRPr="004D7801">
        <w:t>must enroll learners to examinations applicable to State schools; and</w:t>
      </w:r>
    </w:p>
    <w:p w14:paraId="6C632957" w14:textId="77777777" w:rsidR="00834BB7" w:rsidRPr="004D7801" w:rsidRDefault="00834BB7" w:rsidP="00834BB7">
      <w:pPr>
        <w:pStyle w:val="REG-Pa"/>
      </w:pPr>
    </w:p>
    <w:p w14:paraId="5B0B19BF" w14:textId="4783D101" w:rsidR="004D7801" w:rsidRDefault="004D7801" w:rsidP="00834BB7">
      <w:pPr>
        <w:pStyle w:val="REG-Pa"/>
      </w:pPr>
      <w:r w:rsidRPr="004D7801">
        <w:t xml:space="preserve">(b) </w:t>
      </w:r>
      <w:r w:rsidR="00834BB7">
        <w:tab/>
      </w:r>
      <w:r w:rsidRPr="004D7801">
        <w:t>is subject to all the policies, procedures and prescriptions of the National Examination,</w:t>
      </w:r>
      <w:r w:rsidR="00834BB7">
        <w:t xml:space="preserve"> </w:t>
      </w:r>
      <w:r w:rsidRPr="004D7801">
        <w:t>Assessment and Certification Board and the Directorate of National Examinations</w:t>
      </w:r>
      <w:r w:rsidR="00834BB7">
        <w:t xml:space="preserve"> </w:t>
      </w:r>
      <w:r w:rsidRPr="004D7801">
        <w:t>and Assessment of the Ministry.</w:t>
      </w:r>
    </w:p>
    <w:p w14:paraId="26F5E3D7" w14:textId="77777777" w:rsidR="00834BB7" w:rsidRPr="004D7801" w:rsidRDefault="00834BB7" w:rsidP="00834BB7">
      <w:pPr>
        <w:pStyle w:val="REG-Pa"/>
      </w:pPr>
    </w:p>
    <w:p w14:paraId="20FDB0CF" w14:textId="43CB8BB9" w:rsidR="004D7801" w:rsidRDefault="004D7801" w:rsidP="00834BB7">
      <w:pPr>
        <w:pStyle w:val="REG-P1"/>
      </w:pPr>
      <w:r w:rsidRPr="004D7801">
        <w:t xml:space="preserve">(3) </w:t>
      </w:r>
      <w:r w:rsidR="00834BB7">
        <w:tab/>
      </w:r>
      <w:r w:rsidRPr="004D7801">
        <w:t>A learner registered with a private school or private part</w:t>
      </w:r>
      <w:r w:rsidR="001D1E86">
        <w:rPr>
          <w:rFonts w:hint="eastAsia"/>
        </w:rPr>
        <w:t>-</w:t>
      </w:r>
      <w:r w:rsidRPr="004D7801">
        <w:t>time centre who enters</w:t>
      </w:r>
      <w:r w:rsidR="00834BB7">
        <w:t xml:space="preserve"> </w:t>
      </w:r>
      <w:r w:rsidRPr="004D7801">
        <w:t>for external examination other than the external examination applicable to learners in State schools</w:t>
      </w:r>
      <w:r w:rsidR="00834BB7">
        <w:t xml:space="preserve"> </w:t>
      </w:r>
      <w:r w:rsidRPr="004D7801">
        <w:t>may not receive a State subsidy for that external examination entry fees.</w:t>
      </w:r>
    </w:p>
    <w:p w14:paraId="72BC01B5" w14:textId="3A479843" w:rsidR="000C77AA" w:rsidRDefault="000C77AA" w:rsidP="00834BB7">
      <w:pPr>
        <w:pStyle w:val="REG-P1"/>
      </w:pPr>
    </w:p>
    <w:p w14:paraId="5E82F9F6" w14:textId="1A1D98A0" w:rsidR="000C77AA" w:rsidRDefault="000C77AA" w:rsidP="000C77AA">
      <w:pPr>
        <w:pStyle w:val="REG-Amend"/>
      </w:pPr>
      <w:r>
        <w:t>[</w:t>
      </w:r>
      <w:r w:rsidRPr="00485BC3">
        <w:t xml:space="preserve">The word </w:t>
      </w:r>
      <w:r>
        <w:t>“an</w:t>
      </w:r>
      <w:r w:rsidRPr="00485BC3">
        <w:t xml:space="preserve">” appears to have been omitted before </w:t>
      </w:r>
      <w:r>
        <w:br/>
      </w:r>
      <w:r w:rsidRPr="00485BC3">
        <w:t xml:space="preserve">the </w:t>
      </w:r>
      <w:r>
        <w:t xml:space="preserve">first appearance of the phrase </w:t>
      </w:r>
      <w:r w:rsidRPr="00485BC3">
        <w:t>“</w:t>
      </w:r>
      <w:r w:rsidRPr="004D7801">
        <w:t>external examination</w:t>
      </w:r>
      <w:r w:rsidRPr="00485BC3">
        <w:t>”</w:t>
      </w:r>
      <w:r>
        <w:t>.]</w:t>
      </w:r>
    </w:p>
    <w:p w14:paraId="14C3C00A" w14:textId="77777777" w:rsidR="00834BB7" w:rsidRPr="004D7801" w:rsidRDefault="00834BB7" w:rsidP="004D7801">
      <w:pPr>
        <w:pStyle w:val="REG-P0"/>
      </w:pPr>
    </w:p>
    <w:p w14:paraId="799A44F7" w14:textId="6E036EC5" w:rsidR="004D7801" w:rsidRPr="004D7801" w:rsidRDefault="004D7801" w:rsidP="004D7801">
      <w:pPr>
        <w:pStyle w:val="REG-P0"/>
        <w:rPr>
          <w:b/>
          <w:bCs/>
        </w:rPr>
      </w:pPr>
      <w:r w:rsidRPr="004D7801">
        <w:rPr>
          <w:b/>
          <w:bCs/>
        </w:rPr>
        <w:t>Participation of private schools in national and regional training programmes and</w:t>
      </w:r>
      <w:r w:rsidR="00834BB7">
        <w:rPr>
          <w:b/>
          <w:bCs/>
        </w:rPr>
        <w:t xml:space="preserve"> </w:t>
      </w:r>
      <w:r w:rsidRPr="004D7801">
        <w:rPr>
          <w:b/>
          <w:bCs/>
        </w:rPr>
        <w:t>competitions</w:t>
      </w:r>
    </w:p>
    <w:p w14:paraId="4AF9C95A" w14:textId="77777777" w:rsidR="00834BB7" w:rsidRDefault="00834BB7" w:rsidP="004D7801">
      <w:pPr>
        <w:pStyle w:val="REG-P0"/>
        <w:rPr>
          <w:b/>
          <w:bCs/>
        </w:rPr>
      </w:pPr>
    </w:p>
    <w:p w14:paraId="521C973C" w14:textId="64AE943C" w:rsidR="004D7801" w:rsidRPr="004D7801" w:rsidRDefault="004D7801" w:rsidP="00834BB7">
      <w:pPr>
        <w:pStyle w:val="REG-P1"/>
      </w:pPr>
      <w:r w:rsidRPr="004D7801">
        <w:rPr>
          <w:b/>
          <w:bCs/>
        </w:rPr>
        <w:t xml:space="preserve">63. </w:t>
      </w:r>
      <w:r w:rsidR="00834BB7">
        <w:rPr>
          <w:b/>
          <w:bCs/>
        </w:rPr>
        <w:tab/>
      </w:r>
      <w:r w:rsidRPr="004D7801">
        <w:t xml:space="preserve">(1) </w:t>
      </w:r>
      <w:r w:rsidR="00834BB7">
        <w:tab/>
      </w:r>
      <w:r w:rsidRPr="004D7801">
        <w:t>A teacher who teaches at a private school and who is not a staff member of</w:t>
      </w:r>
      <w:r w:rsidR="00834BB7">
        <w:t xml:space="preserve"> </w:t>
      </w:r>
      <w:r w:rsidRPr="004D7801">
        <w:t>the Ministry may, at the written request of the owner or principal of the private school, participate in</w:t>
      </w:r>
      <w:r w:rsidR="00834BB7">
        <w:t xml:space="preserve"> </w:t>
      </w:r>
      <w:r w:rsidRPr="004D7801">
        <w:t>in</w:t>
      </w:r>
      <w:r w:rsidR="001D1E86">
        <w:rPr>
          <w:rFonts w:hint="eastAsia"/>
        </w:rPr>
        <w:t>-</w:t>
      </w:r>
      <w:r w:rsidRPr="004D7801">
        <w:t xml:space="preserve">service training or professional upgrading programmes managed by the Ministry </w:t>
      </w:r>
      <w:r w:rsidR="001D1E86">
        <w:rPr>
          <w:rFonts w:hint="eastAsia"/>
        </w:rPr>
        <w:t>-</w:t>
      </w:r>
    </w:p>
    <w:p w14:paraId="4E4F0492" w14:textId="77777777" w:rsidR="00834BB7" w:rsidRDefault="00834BB7" w:rsidP="00834BB7">
      <w:pPr>
        <w:pStyle w:val="REG-Pa"/>
      </w:pPr>
    </w:p>
    <w:p w14:paraId="2DE2B5EF" w14:textId="1FCA752E" w:rsidR="004D7801" w:rsidRDefault="004D7801" w:rsidP="00834BB7">
      <w:pPr>
        <w:pStyle w:val="REG-Pa"/>
      </w:pPr>
      <w:r w:rsidRPr="004D7801">
        <w:t xml:space="preserve">(a) </w:t>
      </w:r>
      <w:r w:rsidR="00834BB7">
        <w:tab/>
      </w:r>
      <w:r w:rsidRPr="004D7801">
        <w:t>free of charge; or</w:t>
      </w:r>
    </w:p>
    <w:p w14:paraId="34FE2480" w14:textId="77777777" w:rsidR="00834BB7" w:rsidRPr="004D7801" w:rsidRDefault="00834BB7" w:rsidP="00834BB7">
      <w:pPr>
        <w:pStyle w:val="REG-Pa"/>
      </w:pPr>
    </w:p>
    <w:p w14:paraId="6D6A6EA8" w14:textId="3BBB65FC" w:rsidR="004D7801" w:rsidRDefault="004D7801" w:rsidP="00834BB7">
      <w:pPr>
        <w:pStyle w:val="REG-Pa"/>
      </w:pPr>
      <w:r w:rsidRPr="004D7801">
        <w:t xml:space="preserve">(b) </w:t>
      </w:r>
      <w:r w:rsidR="00834BB7">
        <w:tab/>
      </w:r>
      <w:r w:rsidRPr="004D7801">
        <w:t>at full cost payable by the school,</w:t>
      </w:r>
    </w:p>
    <w:p w14:paraId="1F443570" w14:textId="77777777" w:rsidR="00834BB7" w:rsidRPr="004D7801" w:rsidRDefault="00834BB7" w:rsidP="00834BB7">
      <w:pPr>
        <w:pStyle w:val="REG-Pa"/>
      </w:pPr>
    </w:p>
    <w:p w14:paraId="27242542" w14:textId="0FADC6C2" w:rsidR="004D7801" w:rsidRDefault="004D7801" w:rsidP="004D7801">
      <w:pPr>
        <w:pStyle w:val="REG-P0"/>
      </w:pPr>
      <w:r w:rsidRPr="004D7801">
        <w:t>as the Executive Director may determine at the granting of the request.</w:t>
      </w:r>
    </w:p>
    <w:p w14:paraId="18AEACE9" w14:textId="77777777" w:rsidR="00834BB7" w:rsidRPr="004D7801" w:rsidRDefault="00834BB7" w:rsidP="004D7801">
      <w:pPr>
        <w:pStyle w:val="REG-P0"/>
      </w:pPr>
    </w:p>
    <w:p w14:paraId="7E118E0C" w14:textId="59909878" w:rsidR="004D7801" w:rsidRPr="004D7801" w:rsidRDefault="004D7801" w:rsidP="00834BB7">
      <w:pPr>
        <w:pStyle w:val="REG-P1"/>
      </w:pPr>
      <w:r w:rsidRPr="004D7801">
        <w:t xml:space="preserve">(2) </w:t>
      </w:r>
      <w:r w:rsidR="00834BB7">
        <w:tab/>
      </w:r>
      <w:r w:rsidRPr="004D7801">
        <w:t>All private schools, their teachers and learners may participate in any national or</w:t>
      </w:r>
      <w:r w:rsidR="00834BB7">
        <w:t xml:space="preserve"> </w:t>
      </w:r>
      <w:r w:rsidRPr="004D7801">
        <w:t>regional programme, event or competition organised by or in cooperation with the Ministry, but</w:t>
      </w:r>
      <w:r w:rsidR="00834BB7">
        <w:t xml:space="preserve"> </w:t>
      </w:r>
      <w:r w:rsidRPr="004D7801">
        <w:t>the Executive Director may determine that the cost of such participation may be covered by the</w:t>
      </w:r>
      <w:r w:rsidR="00834BB7">
        <w:t xml:space="preserve"> </w:t>
      </w:r>
      <w:r w:rsidRPr="004D7801">
        <w:t xml:space="preserve">school in the case of </w:t>
      </w:r>
      <w:r w:rsidR="001D1E86">
        <w:rPr>
          <w:rFonts w:hint="eastAsia"/>
        </w:rPr>
        <w:t>-</w:t>
      </w:r>
    </w:p>
    <w:p w14:paraId="5750AF80" w14:textId="77777777" w:rsidR="00834BB7" w:rsidRDefault="00834BB7" w:rsidP="00834BB7">
      <w:pPr>
        <w:pStyle w:val="REG-P1"/>
      </w:pPr>
    </w:p>
    <w:p w14:paraId="028360C4" w14:textId="1F268E90" w:rsidR="004D7801" w:rsidRDefault="004D7801" w:rsidP="00834BB7">
      <w:pPr>
        <w:pStyle w:val="REG-P1"/>
      </w:pPr>
      <w:r w:rsidRPr="004D7801">
        <w:t xml:space="preserve">(a) </w:t>
      </w:r>
      <w:r w:rsidR="00834BB7">
        <w:tab/>
      </w:r>
      <w:r w:rsidRPr="004D7801">
        <w:t>a private school that does not receive aid from the State; or</w:t>
      </w:r>
    </w:p>
    <w:p w14:paraId="2537E848" w14:textId="77777777" w:rsidR="00834BB7" w:rsidRPr="004D7801" w:rsidRDefault="00834BB7" w:rsidP="00834BB7">
      <w:pPr>
        <w:pStyle w:val="REG-P1"/>
      </w:pPr>
    </w:p>
    <w:p w14:paraId="0524032B" w14:textId="1A268BE1" w:rsidR="004D7801" w:rsidRDefault="004D7801" w:rsidP="00834BB7">
      <w:pPr>
        <w:pStyle w:val="REG-P1"/>
      </w:pPr>
      <w:r w:rsidRPr="004D7801">
        <w:t xml:space="preserve">(b) </w:t>
      </w:r>
      <w:r w:rsidR="00834BB7">
        <w:tab/>
      </w:r>
      <w:r w:rsidRPr="004D7801">
        <w:t>State</w:t>
      </w:r>
      <w:r w:rsidR="001D1E86">
        <w:rPr>
          <w:rFonts w:hint="eastAsia"/>
        </w:rPr>
        <w:t>-</w:t>
      </w:r>
      <w:r w:rsidRPr="004D7801">
        <w:t>aided private school that receives subsidy for teachers</w:t>
      </w:r>
      <w:r w:rsidRPr="004D7801">
        <w:rPr>
          <w:rFonts w:hint="eastAsia"/>
        </w:rPr>
        <w:t>’</w:t>
      </w:r>
      <w:r w:rsidRPr="004D7801">
        <w:t xml:space="preserve"> salaries.</w:t>
      </w:r>
    </w:p>
    <w:p w14:paraId="53D10842" w14:textId="4BDFCF2B" w:rsidR="00834BB7" w:rsidRDefault="00834BB7" w:rsidP="00834BB7">
      <w:pPr>
        <w:pStyle w:val="REG-P1"/>
      </w:pPr>
    </w:p>
    <w:p w14:paraId="72BA8CB0" w14:textId="77D185C2" w:rsidR="000C77AA" w:rsidRDefault="000C77AA" w:rsidP="000C77AA">
      <w:pPr>
        <w:pStyle w:val="REG-Amend"/>
      </w:pPr>
      <w:r>
        <w:lastRenderedPageBreak/>
        <w:t>[</w:t>
      </w:r>
      <w:r w:rsidRPr="00485BC3">
        <w:t xml:space="preserve">The word </w:t>
      </w:r>
      <w:r>
        <w:t>“a</w:t>
      </w:r>
      <w:r w:rsidRPr="00485BC3">
        <w:t xml:space="preserve">” appears to have been omitted </w:t>
      </w:r>
      <w:r>
        <w:br/>
      </w:r>
      <w:r w:rsidRPr="00485BC3">
        <w:t xml:space="preserve">before the </w:t>
      </w:r>
      <w:r>
        <w:t xml:space="preserve">phrases </w:t>
      </w:r>
      <w:r w:rsidRPr="00485BC3">
        <w:t>“</w:t>
      </w:r>
      <w:r>
        <w:t>State-aided private school” and “subsidy”.]</w:t>
      </w:r>
    </w:p>
    <w:p w14:paraId="109D7824" w14:textId="77777777" w:rsidR="000C77AA" w:rsidRPr="004D7801" w:rsidRDefault="000C77AA" w:rsidP="00834BB7">
      <w:pPr>
        <w:pStyle w:val="REG-P1"/>
      </w:pPr>
    </w:p>
    <w:p w14:paraId="0BE9F1E5" w14:textId="08D9841A" w:rsidR="004D7801" w:rsidRPr="004D7801" w:rsidRDefault="004D7801" w:rsidP="004D7801">
      <w:pPr>
        <w:pStyle w:val="REG-P0"/>
        <w:rPr>
          <w:b/>
          <w:bCs/>
        </w:rPr>
      </w:pPr>
      <w:r w:rsidRPr="004D7801">
        <w:rPr>
          <w:b/>
          <w:bCs/>
        </w:rPr>
        <w:t>Inspections, monitoring and evaluation of private schools, private part</w:t>
      </w:r>
      <w:r w:rsidR="001D1E86">
        <w:rPr>
          <w:b/>
          <w:bCs/>
        </w:rPr>
        <w:t>-</w:t>
      </w:r>
      <w:r w:rsidRPr="004D7801">
        <w:rPr>
          <w:b/>
          <w:bCs/>
        </w:rPr>
        <w:t>time centre and</w:t>
      </w:r>
      <w:r w:rsidR="00834BB7">
        <w:rPr>
          <w:b/>
          <w:bCs/>
        </w:rPr>
        <w:t xml:space="preserve"> </w:t>
      </w:r>
      <w:r w:rsidRPr="004D7801">
        <w:rPr>
          <w:b/>
          <w:bCs/>
        </w:rPr>
        <w:t>hostels</w:t>
      </w:r>
    </w:p>
    <w:p w14:paraId="12E554C1" w14:textId="77777777" w:rsidR="00834BB7" w:rsidRDefault="00834BB7" w:rsidP="004D7801">
      <w:pPr>
        <w:pStyle w:val="REG-P0"/>
        <w:rPr>
          <w:b/>
          <w:bCs/>
        </w:rPr>
      </w:pPr>
    </w:p>
    <w:p w14:paraId="048FCA82" w14:textId="44F99310" w:rsidR="004D7801" w:rsidRPr="004D7801" w:rsidRDefault="004D7801" w:rsidP="009C7C86">
      <w:pPr>
        <w:pStyle w:val="REG-P1"/>
      </w:pPr>
      <w:r w:rsidRPr="004D7801">
        <w:rPr>
          <w:b/>
          <w:bCs/>
        </w:rPr>
        <w:t xml:space="preserve">64. </w:t>
      </w:r>
      <w:r w:rsidR="00834BB7">
        <w:rPr>
          <w:b/>
          <w:bCs/>
        </w:rPr>
        <w:tab/>
      </w:r>
      <w:r w:rsidRPr="004D7801">
        <w:t xml:space="preserve">(1) </w:t>
      </w:r>
      <w:r w:rsidR="00834BB7">
        <w:tab/>
      </w:r>
      <w:r w:rsidRPr="004D7801">
        <w:t>The Executive Director must designate quality assurance officers to</w:t>
      </w:r>
      <w:r w:rsidR="00834BB7">
        <w:t xml:space="preserve"> </w:t>
      </w:r>
      <w:r w:rsidRPr="004D7801">
        <w:t>regularly conduct inspections and monitoring of private schools, private part</w:t>
      </w:r>
      <w:r w:rsidR="001D1E86">
        <w:rPr>
          <w:rFonts w:hint="eastAsia"/>
        </w:rPr>
        <w:t>-</w:t>
      </w:r>
      <w:r w:rsidRPr="004D7801">
        <w:t>time centre and</w:t>
      </w:r>
      <w:r w:rsidR="00834BB7">
        <w:t xml:space="preserve"> </w:t>
      </w:r>
      <w:r w:rsidRPr="004D7801">
        <w:t xml:space="preserve">hostels as contemplated in section 91 of the Act to evaluate </w:t>
      </w:r>
      <w:r w:rsidR="001D1E86">
        <w:rPr>
          <w:rFonts w:hint="eastAsia"/>
        </w:rPr>
        <w:t>-</w:t>
      </w:r>
    </w:p>
    <w:p w14:paraId="24DD61FB" w14:textId="25FEF64C" w:rsidR="00834BB7" w:rsidRDefault="00834BB7" w:rsidP="004D7801">
      <w:pPr>
        <w:pStyle w:val="REG-P0"/>
      </w:pPr>
    </w:p>
    <w:p w14:paraId="413B86C5" w14:textId="5BA6C593" w:rsidR="000C77AA" w:rsidRDefault="000C77AA" w:rsidP="000C77AA">
      <w:pPr>
        <w:pStyle w:val="REG-Amend"/>
      </w:pPr>
      <w:r>
        <w:t>[</w:t>
      </w:r>
      <w:r w:rsidRPr="00485BC3">
        <w:t xml:space="preserve">The </w:t>
      </w:r>
      <w:r>
        <w:t xml:space="preserve">singular </w:t>
      </w:r>
      <w:r w:rsidRPr="00485BC3">
        <w:t xml:space="preserve">word </w:t>
      </w:r>
      <w:r>
        <w:t>“centre</w:t>
      </w:r>
      <w:r w:rsidRPr="00485BC3">
        <w:t xml:space="preserve">” </w:t>
      </w:r>
      <w:r>
        <w:t>should be the plural word “centres”.]</w:t>
      </w:r>
    </w:p>
    <w:p w14:paraId="676B8E1A" w14:textId="77777777" w:rsidR="000C77AA" w:rsidRDefault="000C77AA" w:rsidP="004D7801">
      <w:pPr>
        <w:pStyle w:val="REG-P0"/>
      </w:pPr>
    </w:p>
    <w:p w14:paraId="1B5885EA" w14:textId="397AD04A" w:rsidR="004D7801" w:rsidRDefault="004D7801" w:rsidP="009C7C86">
      <w:pPr>
        <w:pStyle w:val="REG-Pa"/>
      </w:pPr>
      <w:r w:rsidRPr="004D7801">
        <w:t xml:space="preserve">(a) </w:t>
      </w:r>
      <w:r w:rsidR="00834BB7">
        <w:tab/>
      </w:r>
      <w:r w:rsidRPr="004D7801">
        <w:t>the educational standards of a private school; and</w:t>
      </w:r>
    </w:p>
    <w:p w14:paraId="37957F4D" w14:textId="77777777" w:rsidR="00834BB7" w:rsidRPr="004D7801" w:rsidRDefault="00834BB7" w:rsidP="009C7C86">
      <w:pPr>
        <w:pStyle w:val="REG-Pa"/>
      </w:pPr>
    </w:p>
    <w:p w14:paraId="696391EA" w14:textId="44361F91" w:rsidR="004D7801" w:rsidRDefault="004D7801" w:rsidP="009C7C86">
      <w:pPr>
        <w:pStyle w:val="REG-Pa"/>
      </w:pPr>
      <w:r w:rsidRPr="004D7801">
        <w:t xml:space="preserve">(b) </w:t>
      </w:r>
      <w:r w:rsidR="00834BB7">
        <w:tab/>
      </w:r>
      <w:r w:rsidRPr="004D7801">
        <w:t>the quality of teaching and learning at the school and any other matter covered under</w:t>
      </w:r>
      <w:r w:rsidR="00834BB7">
        <w:t xml:space="preserve"> </w:t>
      </w:r>
      <w:r w:rsidRPr="004D7801">
        <w:t>the terms and conditions of registration of a private school or private part</w:t>
      </w:r>
      <w:r w:rsidR="001D1E86">
        <w:rPr>
          <w:rFonts w:hint="eastAsia"/>
        </w:rPr>
        <w:t>-</w:t>
      </w:r>
      <w:r w:rsidRPr="004D7801">
        <w:t>time</w:t>
      </w:r>
      <w:r w:rsidR="00834BB7">
        <w:t xml:space="preserve"> </w:t>
      </w:r>
      <w:r w:rsidRPr="004D7801">
        <w:t>centre.</w:t>
      </w:r>
    </w:p>
    <w:p w14:paraId="6B65C887" w14:textId="77777777" w:rsidR="00834BB7" w:rsidRPr="004D7801" w:rsidRDefault="00834BB7" w:rsidP="004D7801">
      <w:pPr>
        <w:pStyle w:val="REG-P0"/>
      </w:pPr>
    </w:p>
    <w:p w14:paraId="2BE1B884" w14:textId="394BA58A" w:rsidR="004D7801" w:rsidRPr="004D7801" w:rsidRDefault="004D7801" w:rsidP="009C7C86">
      <w:pPr>
        <w:pStyle w:val="REG-P1"/>
      </w:pPr>
      <w:r w:rsidRPr="004D7801">
        <w:t xml:space="preserve">(2) </w:t>
      </w:r>
      <w:r w:rsidR="00834BB7">
        <w:tab/>
      </w:r>
      <w:r w:rsidRPr="004D7801">
        <w:t xml:space="preserve">The owner or the principal of </w:t>
      </w:r>
      <w:r w:rsidR="001D1E86">
        <w:rPr>
          <w:rFonts w:hint="eastAsia"/>
        </w:rPr>
        <w:t>-</w:t>
      </w:r>
    </w:p>
    <w:p w14:paraId="644A99D8" w14:textId="77777777" w:rsidR="00834BB7" w:rsidRDefault="00834BB7" w:rsidP="009C7C86">
      <w:pPr>
        <w:pStyle w:val="REG-Pa"/>
      </w:pPr>
    </w:p>
    <w:p w14:paraId="0D70791F" w14:textId="1D97924B" w:rsidR="004D7801" w:rsidRDefault="004D7801" w:rsidP="009C7C86">
      <w:pPr>
        <w:pStyle w:val="REG-Pa"/>
      </w:pPr>
      <w:r w:rsidRPr="004D7801">
        <w:t xml:space="preserve">(a) </w:t>
      </w:r>
      <w:r w:rsidR="00834BB7">
        <w:tab/>
      </w:r>
      <w:r w:rsidRPr="004D7801">
        <w:t>a private school or private part</w:t>
      </w:r>
      <w:r w:rsidR="001D1E86">
        <w:rPr>
          <w:rFonts w:hint="eastAsia"/>
        </w:rPr>
        <w:t>-</w:t>
      </w:r>
      <w:r w:rsidRPr="004D7801">
        <w:t>time centre; or</w:t>
      </w:r>
    </w:p>
    <w:p w14:paraId="5AD3FAB8" w14:textId="77777777" w:rsidR="00834BB7" w:rsidRPr="004D7801" w:rsidRDefault="00834BB7" w:rsidP="009C7C86">
      <w:pPr>
        <w:pStyle w:val="REG-Pa"/>
      </w:pPr>
    </w:p>
    <w:p w14:paraId="2EE35395" w14:textId="6223C8F8" w:rsidR="004D7801" w:rsidRDefault="004D7801" w:rsidP="009C7C86">
      <w:pPr>
        <w:pStyle w:val="REG-Pa"/>
      </w:pPr>
      <w:r w:rsidRPr="004D7801">
        <w:t xml:space="preserve">(b) </w:t>
      </w:r>
      <w:r w:rsidR="00834BB7">
        <w:tab/>
      </w:r>
      <w:r w:rsidRPr="004D7801">
        <w:t>State</w:t>
      </w:r>
      <w:r w:rsidR="001D1E86">
        <w:rPr>
          <w:rFonts w:hint="eastAsia"/>
        </w:rPr>
        <w:t>-</w:t>
      </w:r>
      <w:r w:rsidRPr="004D7801">
        <w:t>aided private school that receives subsidy for teachers</w:t>
      </w:r>
      <w:r w:rsidR="000C77AA">
        <w:t xml:space="preserve">’ </w:t>
      </w:r>
      <w:r w:rsidRPr="004D7801">
        <w:t>salaries,</w:t>
      </w:r>
    </w:p>
    <w:p w14:paraId="5E097049" w14:textId="06434165" w:rsidR="00834BB7" w:rsidRDefault="00834BB7" w:rsidP="009C7C86">
      <w:pPr>
        <w:pStyle w:val="REG-Pa"/>
      </w:pPr>
    </w:p>
    <w:p w14:paraId="5B5E0BD2" w14:textId="77777777" w:rsidR="000C77AA" w:rsidRDefault="000C77AA" w:rsidP="000C77AA">
      <w:pPr>
        <w:pStyle w:val="REG-Amend"/>
      </w:pPr>
      <w:r>
        <w:t>[</w:t>
      </w:r>
      <w:r w:rsidRPr="00485BC3">
        <w:t xml:space="preserve">The word </w:t>
      </w:r>
      <w:r>
        <w:t>“a</w:t>
      </w:r>
      <w:r w:rsidRPr="00485BC3">
        <w:t xml:space="preserve">” appears to have been omitted </w:t>
      </w:r>
      <w:r>
        <w:br/>
      </w:r>
      <w:r w:rsidRPr="00485BC3">
        <w:t xml:space="preserve">before the </w:t>
      </w:r>
      <w:r>
        <w:t xml:space="preserve">phrases </w:t>
      </w:r>
      <w:r w:rsidRPr="00485BC3">
        <w:t>“</w:t>
      </w:r>
      <w:r>
        <w:t>State-aided private school” and “subsidy”.]</w:t>
      </w:r>
    </w:p>
    <w:p w14:paraId="5D3070D8" w14:textId="77777777" w:rsidR="000C77AA" w:rsidRPr="004D7801" w:rsidRDefault="000C77AA" w:rsidP="009C7C86">
      <w:pPr>
        <w:pStyle w:val="REG-Pa"/>
      </w:pPr>
    </w:p>
    <w:p w14:paraId="412862BE" w14:textId="3CFB152B" w:rsidR="004D7801" w:rsidRPr="004D7801" w:rsidRDefault="004D7801" w:rsidP="004D7801">
      <w:pPr>
        <w:pStyle w:val="REG-P0"/>
      </w:pPr>
      <w:r w:rsidRPr="004D7801">
        <w:t>may, in writing, request the Minister to conduct an inspection and monitoring of the school</w:t>
      </w:r>
      <w:r w:rsidR="009C7C86">
        <w:t xml:space="preserve"> </w:t>
      </w:r>
      <w:r w:rsidRPr="004D7801">
        <w:t xml:space="preserve">to evaluate </w:t>
      </w:r>
      <w:r w:rsidR="001D1E86">
        <w:rPr>
          <w:rFonts w:hint="eastAsia"/>
        </w:rPr>
        <w:t>-</w:t>
      </w:r>
    </w:p>
    <w:p w14:paraId="588D6BCB" w14:textId="77777777" w:rsidR="009C7C86" w:rsidRDefault="009C7C86" w:rsidP="004D7801">
      <w:pPr>
        <w:pStyle w:val="REG-P0"/>
      </w:pPr>
    </w:p>
    <w:p w14:paraId="4560D81B" w14:textId="6D511F33" w:rsidR="004D7801" w:rsidRDefault="004D7801" w:rsidP="009C7C86">
      <w:pPr>
        <w:pStyle w:val="REG-Pi"/>
      </w:pPr>
      <w:r w:rsidRPr="004D7801">
        <w:t xml:space="preserve">(i) </w:t>
      </w:r>
      <w:r w:rsidR="009C7C86">
        <w:tab/>
      </w:r>
      <w:r w:rsidRPr="004D7801">
        <w:t>the educational standard of the school; and</w:t>
      </w:r>
    </w:p>
    <w:p w14:paraId="5C26C69C" w14:textId="77777777" w:rsidR="009C7C86" w:rsidRPr="004D7801" w:rsidRDefault="009C7C86" w:rsidP="009C7C86">
      <w:pPr>
        <w:pStyle w:val="REG-Pi"/>
      </w:pPr>
    </w:p>
    <w:p w14:paraId="2F4F6FC8" w14:textId="5A3A5B1F" w:rsidR="004D7801" w:rsidRDefault="004D7801" w:rsidP="009C7C86">
      <w:pPr>
        <w:pStyle w:val="REG-Pi"/>
      </w:pPr>
      <w:r w:rsidRPr="004D7801">
        <w:t xml:space="preserve">(ii) </w:t>
      </w:r>
      <w:r w:rsidR="009C7C86">
        <w:tab/>
      </w:r>
      <w:r w:rsidRPr="004D7801">
        <w:t>the quality of teaching and learning at the school,</w:t>
      </w:r>
    </w:p>
    <w:p w14:paraId="0BC6AACD" w14:textId="77777777" w:rsidR="009C7C86" w:rsidRPr="004D7801" w:rsidRDefault="009C7C86" w:rsidP="009C7C86">
      <w:pPr>
        <w:pStyle w:val="REG-Pi"/>
      </w:pPr>
    </w:p>
    <w:p w14:paraId="6EB2BBBF" w14:textId="44A82ECE" w:rsidR="004D7801" w:rsidRDefault="004D7801" w:rsidP="004D7801">
      <w:pPr>
        <w:pStyle w:val="REG-P0"/>
      </w:pPr>
      <w:r w:rsidRPr="004D7801">
        <w:t>and the Minister may determine that the cost of such inspection or investigation be</w:t>
      </w:r>
      <w:r w:rsidR="009C7C86">
        <w:t xml:space="preserve"> </w:t>
      </w:r>
      <w:r w:rsidRPr="004D7801">
        <w:t>paid by the school.</w:t>
      </w:r>
    </w:p>
    <w:p w14:paraId="03185DD2" w14:textId="77777777" w:rsidR="009C7C86" w:rsidRPr="004D7801" w:rsidRDefault="009C7C86" w:rsidP="009C7C86">
      <w:pPr>
        <w:pStyle w:val="REG-P1"/>
      </w:pPr>
    </w:p>
    <w:p w14:paraId="30208EC9" w14:textId="6CB8D844" w:rsidR="004D7801" w:rsidRDefault="004D7801" w:rsidP="009C7C86">
      <w:pPr>
        <w:pStyle w:val="REG-P1"/>
      </w:pPr>
      <w:r w:rsidRPr="004D7801">
        <w:t xml:space="preserve">(3) </w:t>
      </w:r>
      <w:r w:rsidR="009C7C86">
        <w:tab/>
      </w:r>
      <w:r w:rsidRPr="004D7801">
        <w:t>Subject to setions 48, 91, 92 and 93 of the Act, a State</w:t>
      </w:r>
      <w:r w:rsidR="001D1E86">
        <w:rPr>
          <w:rFonts w:hint="eastAsia"/>
        </w:rPr>
        <w:t>-</w:t>
      </w:r>
      <w:r w:rsidRPr="004D7801">
        <w:t>aided private school, except a</w:t>
      </w:r>
      <w:r w:rsidR="009C7C86">
        <w:t xml:space="preserve"> </w:t>
      </w:r>
      <w:r w:rsidRPr="004D7801">
        <w:t>State</w:t>
      </w:r>
      <w:r w:rsidR="001D1E86">
        <w:rPr>
          <w:rFonts w:hint="eastAsia"/>
        </w:rPr>
        <w:t>-</w:t>
      </w:r>
      <w:r w:rsidRPr="004D7801">
        <w:t>aided private school that receives only subsidy for teachers</w:t>
      </w:r>
      <w:r w:rsidRPr="004D7801">
        <w:rPr>
          <w:rFonts w:hint="eastAsia"/>
        </w:rPr>
        <w:t>’</w:t>
      </w:r>
      <w:r w:rsidRPr="004D7801">
        <w:t xml:space="preserve"> salaries, is subject to inspections,</w:t>
      </w:r>
      <w:r w:rsidR="009C7C86">
        <w:t xml:space="preserve"> </w:t>
      </w:r>
      <w:r w:rsidRPr="004D7801">
        <w:t>investigations and the provision of advisory services on the same basis as State schools.</w:t>
      </w:r>
    </w:p>
    <w:p w14:paraId="0A4D9F05" w14:textId="7A2E223A" w:rsidR="009C7C86" w:rsidRDefault="009C7C86" w:rsidP="009C7C86">
      <w:pPr>
        <w:pStyle w:val="REG-P1"/>
      </w:pPr>
    </w:p>
    <w:p w14:paraId="15F36A49" w14:textId="3DB59500" w:rsidR="000C77AA" w:rsidRDefault="000C77AA" w:rsidP="000C77AA">
      <w:pPr>
        <w:pStyle w:val="REG-Amend"/>
      </w:pPr>
      <w:r>
        <w:t>[</w:t>
      </w:r>
      <w:r w:rsidRPr="00485BC3">
        <w:t>The word “</w:t>
      </w:r>
      <w:r>
        <w:t>sections</w:t>
      </w:r>
      <w:r w:rsidRPr="00485BC3">
        <w:t xml:space="preserve">” is misspelt in the </w:t>
      </w:r>
      <w:r w:rsidRPr="00485BC3">
        <w:rPr>
          <w:i/>
        </w:rPr>
        <w:t>Government Gazette</w:t>
      </w:r>
      <w:r w:rsidRPr="00485BC3">
        <w:t>, as reproduced above.</w:t>
      </w:r>
      <w:r>
        <w:t>]</w:t>
      </w:r>
    </w:p>
    <w:p w14:paraId="56E40CB2" w14:textId="77777777" w:rsidR="000C77AA" w:rsidRPr="004D7801" w:rsidRDefault="000C77AA" w:rsidP="009C7C86">
      <w:pPr>
        <w:pStyle w:val="REG-P1"/>
      </w:pPr>
    </w:p>
    <w:p w14:paraId="1CB12DB2" w14:textId="6EBD6D41" w:rsidR="004D7801" w:rsidRDefault="004D7801" w:rsidP="009C7C86">
      <w:pPr>
        <w:pStyle w:val="REG-P1"/>
      </w:pPr>
      <w:r w:rsidRPr="004D7801">
        <w:t xml:space="preserve">(4) </w:t>
      </w:r>
      <w:r w:rsidR="009C7C86">
        <w:tab/>
      </w:r>
      <w:r w:rsidRPr="004D7801">
        <w:t>A private hostel or community hostel is subject to regular conduct of inspections and</w:t>
      </w:r>
      <w:r w:rsidR="009C7C86">
        <w:t xml:space="preserve"> </w:t>
      </w:r>
      <w:r w:rsidRPr="004D7801">
        <w:t>monitoring by quality assurance officers as contemplated in sections 91 to 93 of the Act.</w:t>
      </w:r>
    </w:p>
    <w:p w14:paraId="74154BF3" w14:textId="77777777" w:rsidR="009C7C86" w:rsidRDefault="009C7C86" w:rsidP="004D7801">
      <w:pPr>
        <w:pStyle w:val="REG-P0"/>
      </w:pPr>
    </w:p>
    <w:p w14:paraId="45AE4411" w14:textId="39DC7667" w:rsidR="004D7801" w:rsidRDefault="004D7801" w:rsidP="009C7C86">
      <w:pPr>
        <w:pStyle w:val="REG-P0"/>
        <w:jc w:val="center"/>
      </w:pPr>
      <w:r w:rsidRPr="004D7801">
        <w:t>PART 9</w:t>
      </w:r>
    </w:p>
    <w:p w14:paraId="59B72130" w14:textId="77777777" w:rsidR="009C7C86" w:rsidRPr="004D7801" w:rsidRDefault="009C7C86" w:rsidP="009C7C86">
      <w:pPr>
        <w:pStyle w:val="REG-P0"/>
        <w:jc w:val="center"/>
      </w:pPr>
    </w:p>
    <w:p w14:paraId="497620D5" w14:textId="4E709A17" w:rsidR="004D7801" w:rsidRDefault="004D7801" w:rsidP="009C7C86">
      <w:pPr>
        <w:pStyle w:val="REG-P0"/>
        <w:jc w:val="center"/>
      </w:pPr>
      <w:r w:rsidRPr="004D7801">
        <w:t>HOME SCHOOLING</w:t>
      </w:r>
    </w:p>
    <w:p w14:paraId="50D45619" w14:textId="77777777" w:rsidR="009C7C86" w:rsidRPr="004D7801" w:rsidRDefault="009C7C86" w:rsidP="009C7C86">
      <w:pPr>
        <w:pStyle w:val="REG-P0"/>
        <w:jc w:val="center"/>
      </w:pPr>
    </w:p>
    <w:p w14:paraId="53D6715B" w14:textId="77777777" w:rsidR="004D7801" w:rsidRPr="004D7801" w:rsidRDefault="004D7801" w:rsidP="004D7801">
      <w:pPr>
        <w:pStyle w:val="REG-P0"/>
        <w:rPr>
          <w:b/>
          <w:bCs/>
        </w:rPr>
      </w:pPr>
      <w:r w:rsidRPr="004D7801">
        <w:rPr>
          <w:b/>
          <w:bCs/>
        </w:rPr>
        <w:t>Application for registration for home schooling</w:t>
      </w:r>
    </w:p>
    <w:p w14:paraId="7D193346" w14:textId="77777777" w:rsidR="009C7C86" w:rsidRDefault="009C7C86" w:rsidP="004D7801">
      <w:pPr>
        <w:pStyle w:val="REG-P0"/>
        <w:rPr>
          <w:b/>
          <w:bCs/>
        </w:rPr>
      </w:pPr>
    </w:p>
    <w:p w14:paraId="1BE3B68B" w14:textId="27A90672" w:rsidR="004D7801" w:rsidRPr="004D7801" w:rsidRDefault="004D7801" w:rsidP="009C7C86">
      <w:pPr>
        <w:pStyle w:val="REG-P1"/>
      </w:pPr>
      <w:r w:rsidRPr="004D7801">
        <w:rPr>
          <w:b/>
          <w:bCs/>
        </w:rPr>
        <w:lastRenderedPageBreak/>
        <w:t xml:space="preserve">65. </w:t>
      </w:r>
      <w:r w:rsidR="009C7C86">
        <w:rPr>
          <w:b/>
          <w:bCs/>
        </w:rPr>
        <w:tab/>
      </w:r>
      <w:r w:rsidRPr="004D7801">
        <w:t xml:space="preserve">(1) </w:t>
      </w:r>
      <w:r w:rsidR="009C7C86">
        <w:tab/>
      </w:r>
      <w:r w:rsidRPr="004D7801">
        <w:t>Subject to section 87 of the Act, a parent who wishes his or her child to</w:t>
      </w:r>
      <w:r w:rsidR="009C7C86">
        <w:t xml:space="preserve"> </w:t>
      </w:r>
      <w:r w:rsidRPr="004D7801">
        <w:t>receive home schooling may apply, annually, to the Minister for registration for his or her child to</w:t>
      </w:r>
      <w:r w:rsidR="009C7C86">
        <w:t xml:space="preserve"> </w:t>
      </w:r>
      <w:r w:rsidRPr="004D7801">
        <w:t>be taught at home on Form 11 set out in Annexure 4.</w:t>
      </w:r>
    </w:p>
    <w:p w14:paraId="603620F4" w14:textId="77777777" w:rsidR="009C7C86" w:rsidRDefault="009C7C86" w:rsidP="009C7C86">
      <w:pPr>
        <w:pStyle w:val="REG-P1"/>
      </w:pPr>
    </w:p>
    <w:p w14:paraId="41F320B1" w14:textId="3EE23585" w:rsidR="004D7801" w:rsidRPr="004D7801" w:rsidRDefault="004D7801" w:rsidP="009C7C86">
      <w:pPr>
        <w:pStyle w:val="REG-P1"/>
      </w:pPr>
      <w:r w:rsidRPr="004D7801">
        <w:t xml:space="preserve">(2) </w:t>
      </w:r>
      <w:r w:rsidR="009C7C86">
        <w:tab/>
      </w:r>
      <w:r w:rsidRPr="004D7801">
        <w:t>The Minister must, in accordance with the Act and this regulation, grant or decline</w:t>
      </w:r>
      <w:r w:rsidR="009C7C86">
        <w:t xml:space="preserve"> </w:t>
      </w:r>
      <w:r w:rsidRPr="004D7801">
        <w:t>the application for registration for home schooling within 60 days of receipt of the application.</w:t>
      </w:r>
    </w:p>
    <w:p w14:paraId="50294E17" w14:textId="77777777" w:rsidR="009C7C86" w:rsidRDefault="009C7C86" w:rsidP="009C7C86">
      <w:pPr>
        <w:pStyle w:val="REG-P1"/>
      </w:pPr>
    </w:p>
    <w:p w14:paraId="708917E3" w14:textId="7DF08C51" w:rsidR="004D7801" w:rsidRPr="004D7801" w:rsidRDefault="004D7801" w:rsidP="009C7C86">
      <w:pPr>
        <w:pStyle w:val="REG-P1"/>
      </w:pPr>
      <w:r w:rsidRPr="004D7801">
        <w:t xml:space="preserve">(3) </w:t>
      </w:r>
      <w:r w:rsidR="009C7C86">
        <w:tab/>
      </w:r>
      <w:r w:rsidRPr="004D7801">
        <w:t>Subject to section 87(3) of the Act, if the Minister approves an application for</w:t>
      </w:r>
      <w:r w:rsidR="009C7C86">
        <w:t xml:space="preserve"> </w:t>
      </w:r>
      <w:r w:rsidRPr="004D7801">
        <w:t>registration for home schooling, the Minister must inform the parent in writing and state the</w:t>
      </w:r>
      <w:r w:rsidR="009C7C86">
        <w:t xml:space="preserve"> </w:t>
      </w:r>
      <w:r w:rsidRPr="004D7801">
        <w:t>conditions, if any, under which the learner is registered for home schooling.</w:t>
      </w:r>
    </w:p>
    <w:p w14:paraId="42F24AA9" w14:textId="77777777" w:rsidR="009C7C86" w:rsidRDefault="009C7C86" w:rsidP="009C7C86">
      <w:pPr>
        <w:pStyle w:val="REG-P1"/>
      </w:pPr>
    </w:p>
    <w:p w14:paraId="316829BF" w14:textId="2C327056" w:rsidR="004D7801" w:rsidRPr="004D7801" w:rsidRDefault="004D7801" w:rsidP="009C7C86">
      <w:pPr>
        <w:pStyle w:val="REG-P1"/>
      </w:pPr>
      <w:r w:rsidRPr="004D7801">
        <w:t xml:space="preserve">(4) </w:t>
      </w:r>
      <w:r w:rsidR="009C7C86">
        <w:tab/>
      </w:r>
      <w:r w:rsidRPr="004D7801">
        <w:t>If the Minister declines the application to register the learner for home schooling,</w:t>
      </w:r>
      <w:r w:rsidR="009C7C86">
        <w:t xml:space="preserve"> </w:t>
      </w:r>
      <w:r w:rsidRPr="004D7801">
        <w:t>the Minister must, in writing, inform the parent stating the reasons for declining the application.</w:t>
      </w:r>
    </w:p>
    <w:p w14:paraId="59E3FDF5" w14:textId="77777777" w:rsidR="009C7C86" w:rsidRDefault="009C7C86" w:rsidP="009C7C86">
      <w:pPr>
        <w:pStyle w:val="REG-P1"/>
      </w:pPr>
    </w:p>
    <w:p w14:paraId="6A9AE03D" w14:textId="6DD3A822" w:rsidR="004D7801" w:rsidRPr="004D7801" w:rsidRDefault="004D7801" w:rsidP="009C7C86">
      <w:pPr>
        <w:pStyle w:val="REG-P1"/>
      </w:pPr>
      <w:r w:rsidRPr="004D7801">
        <w:t xml:space="preserve">(5) </w:t>
      </w:r>
      <w:r w:rsidR="009C7C86">
        <w:tab/>
      </w:r>
      <w:r w:rsidRPr="004D7801">
        <w:t>Subject to section 87 of the Act, a learner is registered for home schooling on</w:t>
      </w:r>
      <w:r w:rsidR="009C7C86">
        <w:t xml:space="preserve"> </w:t>
      </w:r>
      <w:r w:rsidRPr="004D7801">
        <w:t xml:space="preserve">condition that </w:t>
      </w:r>
      <w:r w:rsidR="001D1E86">
        <w:rPr>
          <w:rFonts w:hint="eastAsia"/>
        </w:rPr>
        <w:t>-</w:t>
      </w:r>
    </w:p>
    <w:p w14:paraId="7A2428DB" w14:textId="77777777" w:rsidR="009C7C86" w:rsidRDefault="009C7C86" w:rsidP="004D7801">
      <w:pPr>
        <w:pStyle w:val="REG-P0"/>
      </w:pPr>
    </w:p>
    <w:p w14:paraId="62C32022" w14:textId="504B5081" w:rsidR="004D7801" w:rsidRPr="004D7801" w:rsidRDefault="004D7801" w:rsidP="009C7C86">
      <w:pPr>
        <w:pStyle w:val="REG-Pa"/>
      </w:pPr>
      <w:r w:rsidRPr="004D7801">
        <w:t xml:space="preserve">(a) </w:t>
      </w:r>
      <w:r w:rsidR="009C7C86">
        <w:tab/>
      </w:r>
      <w:r w:rsidRPr="004D7801">
        <w:t>the parent understands the need for home schooling, accepts full responsibility for</w:t>
      </w:r>
      <w:r w:rsidR="009C7C86">
        <w:t xml:space="preserve"> </w:t>
      </w:r>
      <w:r w:rsidRPr="004D7801">
        <w:t xml:space="preserve">the implementation of home schooling for his or her child and undertakes to </w:t>
      </w:r>
      <w:r w:rsidR="001D1E86">
        <w:rPr>
          <w:rFonts w:hint="eastAsia"/>
        </w:rPr>
        <w:t>-</w:t>
      </w:r>
    </w:p>
    <w:p w14:paraId="4306E4C8" w14:textId="77777777" w:rsidR="009C7C86" w:rsidRDefault="009C7C86" w:rsidP="009C7C86">
      <w:pPr>
        <w:pStyle w:val="REG-Pi"/>
      </w:pPr>
    </w:p>
    <w:p w14:paraId="16DD1682" w14:textId="2F7FAF0F" w:rsidR="004D7801" w:rsidRDefault="004D7801" w:rsidP="009C7C86">
      <w:pPr>
        <w:pStyle w:val="REG-Pi"/>
      </w:pPr>
      <w:r w:rsidRPr="004D7801">
        <w:t xml:space="preserve">(i) </w:t>
      </w:r>
      <w:r w:rsidR="009C7C86">
        <w:tab/>
      </w:r>
      <w:r w:rsidRPr="004D7801">
        <w:t>make suitable educational resources available to support the learning of</w:t>
      </w:r>
      <w:r w:rsidR="009C7C86">
        <w:t xml:space="preserve"> </w:t>
      </w:r>
      <w:r w:rsidRPr="004D7801">
        <w:t>the learner at home;</w:t>
      </w:r>
    </w:p>
    <w:p w14:paraId="506B961C" w14:textId="77777777" w:rsidR="009C7C86" w:rsidRPr="004D7801" w:rsidRDefault="009C7C86" w:rsidP="009C7C86">
      <w:pPr>
        <w:pStyle w:val="REG-Pi"/>
      </w:pPr>
    </w:p>
    <w:p w14:paraId="53194BB8" w14:textId="58729AE9" w:rsidR="004D7801" w:rsidRDefault="004D7801" w:rsidP="009C7C86">
      <w:pPr>
        <w:pStyle w:val="REG-Pi"/>
      </w:pPr>
      <w:r w:rsidRPr="004D7801">
        <w:t xml:space="preserve">(ii) </w:t>
      </w:r>
      <w:r w:rsidR="009C7C86">
        <w:tab/>
      </w:r>
      <w:r w:rsidRPr="004D7801">
        <w:t>assist the learner in his or her studies and monitor the academic progress</w:t>
      </w:r>
      <w:r w:rsidR="009C7C86">
        <w:t xml:space="preserve"> </w:t>
      </w:r>
      <w:r w:rsidRPr="004D7801">
        <w:t>of the learner; and</w:t>
      </w:r>
    </w:p>
    <w:p w14:paraId="3FADAF5E" w14:textId="77777777" w:rsidR="009C7C86" w:rsidRPr="004D7801" w:rsidRDefault="009C7C86" w:rsidP="009C7C86">
      <w:pPr>
        <w:pStyle w:val="REG-Pi"/>
      </w:pPr>
    </w:p>
    <w:p w14:paraId="551BF05E" w14:textId="14D7F93C" w:rsidR="004D7801" w:rsidRDefault="004D7801" w:rsidP="009C7C86">
      <w:pPr>
        <w:pStyle w:val="REG-Pi"/>
      </w:pPr>
      <w:r w:rsidRPr="004D7801">
        <w:t xml:space="preserve">(iii) </w:t>
      </w:r>
      <w:r w:rsidR="009C7C86">
        <w:tab/>
      </w:r>
      <w:r w:rsidRPr="004D7801">
        <w:t>arrange for the educational attainment of the learner to be assessed at a</w:t>
      </w:r>
      <w:r w:rsidR="009C7C86">
        <w:t xml:space="preserve"> </w:t>
      </w:r>
      <w:r w:rsidRPr="004D7801">
        <w:t>standard that is not inferior to the standard of education provided at State</w:t>
      </w:r>
      <w:r w:rsidR="009C7C86">
        <w:t xml:space="preserve"> </w:t>
      </w:r>
      <w:r w:rsidRPr="004D7801">
        <w:t>schools; and</w:t>
      </w:r>
    </w:p>
    <w:p w14:paraId="3C81279F" w14:textId="77777777" w:rsidR="009C7C86" w:rsidRPr="004D7801" w:rsidRDefault="009C7C86" w:rsidP="009C7C86">
      <w:pPr>
        <w:pStyle w:val="REG-Pi"/>
      </w:pPr>
    </w:p>
    <w:p w14:paraId="2BE11F04" w14:textId="063EF530" w:rsidR="004D7801" w:rsidRPr="004D7801" w:rsidRDefault="004D7801" w:rsidP="009C7C86">
      <w:pPr>
        <w:pStyle w:val="REG-Pa"/>
      </w:pPr>
      <w:r w:rsidRPr="004D7801">
        <w:t xml:space="preserve">(b) </w:t>
      </w:r>
      <w:r w:rsidR="009C7C86">
        <w:tab/>
      </w:r>
      <w:r w:rsidRPr="004D7801">
        <w:t xml:space="preserve">the proposed educational programme </w:t>
      </w:r>
      <w:r w:rsidR="001D1E86">
        <w:rPr>
          <w:rFonts w:hint="eastAsia"/>
        </w:rPr>
        <w:t>-</w:t>
      </w:r>
    </w:p>
    <w:p w14:paraId="7CAFC7E8" w14:textId="77777777" w:rsidR="009C7C86" w:rsidRDefault="009C7C86" w:rsidP="009C7C86">
      <w:pPr>
        <w:pStyle w:val="REG-Pi"/>
      </w:pPr>
    </w:p>
    <w:p w14:paraId="766FA043" w14:textId="66A62129" w:rsidR="004D7801" w:rsidRDefault="004D7801" w:rsidP="009C7C86">
      <w:pPr>
        <w:pStyle w:val="REG-Pi"/>
      </w:pPr>
      <w:r w:rsidRPr="004D7801">
        <w:t xml:space="preserve">(i) </w:t>
      </w:r>
      <w:r w:rsidR="009C7C86">
        <w:tab/>
      </w:r>
      <w:r w:rsidRPr="004D7801">
        <w:t>is suitable for the age, grade, level and ability of the learner; and</w:t>
      </w:r>
    </w:p>
    <w:p w14:paraId="0E530D92" w14:textId="77777777" w:rsidR="009C7C86" w:rsidRPr="004D7801" w:rsidRDefault="009C7C86" w:rsidP="009C7C86">
      <w:pPr>
        <w:pStyle w:val="REG-Pi"/>
      </w:pPr>
    </w:p>
    <w:p w14:paraId="66F34773" w14:textId="29A35824" w:rsidR="004D7801" w:rsidRDefault="004D7801" w:rsidP="009C7C86">
      <w:pPr>
        <w:pStyle w:val="REG-Pi"/>
      </w:pPr>
      <w:r w:rsidRPr="004D7801">
        <w:t xml:space="preserve">(ii) </w:t>
      </w:r>
      <w:r w:rsidR="009C7C86">
        <w:tab/>
      </w:r>
      <w:r w:rsidRPr="004D7801">
        <w:t>covers the acquisition of content and skills comparable to the relevant</w:t>
      </w:r>
      <w:r w:rsidR="009C7C86">
        <w:t xml:space="preserve"> </w:t>
      </w:r>
      <w:r w:rsidRPr="004D7801">
        <w:t>national curriculum outcomes as determined by the Minister in terms of</w:t>
      </w:r>
      <w:r w:rsidR="009C7C86">
        <w:t xml:space="preserve"> </w:t>
      </w:r>
      <w:r w:rsidRPr="004D7801">
        <w:t>the Act.</w:t>
      </w:r>
    </w:p>
    <w:p w14:paraId="7A792229" w14:textId="77777777" w:rsidR="009C7C86" w:rsidRPr="004D7801" w:rsidRDefault="009C7C86" w:rsidP="009C7C86">
      <w:pPr>
        <w:pStyle w:val="REG-Pi"/>
      </w:pPr>
    </w:p>
    <w:p w14:paraId="592FF5F2" w14:textId="34D147B9" w:rsidR="004D7801" w:rsidRDefault="004D7801" w:rsidP="009C7C86">
      <w:pPr>
        <w:pStyle w:val="REG-P1"/>
      </w:pPr>
      <w:r w:rsidRPr="004D7801">
        <w:t xml:space="preserve">(6) </w:t>
      </w:r>
      <w:r w:rsidR="009C7C86">
        <w:tab/>
      </w:r>
      <w:r w:rsidRPr="004D7801">
        <w:t>A quality assurance officer must conduct a pre</w:t>
      </w:r>
      <w:r w:rsidR="001D1E86">
        <w:rPr>
          <w:rFonts w:hint="eastAsia"/>
        </w:rPr>
        <w:t>-</w:t>
      </w:r>
      <w:r w:rsidRPr="004D7801">
        <w:t>registration site visit for home</w:t>
      </w:r>
      <w:r w:rsidR="009C7C86">
        <w:t xml:space="preserve"> </w:t>
      </w:r>
      <w:r w:rsidRPr="004D7801">
        <w:t>schooling to verify information and provide support where necessary.</w:t>
      </w:r>
    </w:p>
    <w:p w14:paraId="5BB94A7D" w14:textId="77777777" w:rsidR="009C7C86" w:rsidRPr="004D7801" w:rsidRDefault="009C7C86" w:rsidP="009C7C86">
      <w:pPr>
        <w:pStyle w:val="REG-P1"/>
      </w:pPr>
    </w:p>
    <w:p w14:paraId="7EDAAF2A" w14:textId="163927C2" w:rsidR="004D7801" w:rsidRDefault="004D7801" w:rsidP="009C7C86">
      <w:pPr>
        <w:pStyle w:val="REG-P1"/>
      </w:pPr>
      <w:r w:rsidRPr="004D7801">
        <w:t xml:space="preserve">(7) </w:t>
      </w:r>
      <w:r w:rsidR="009C7C86">
        <w:tab/>
      </w:r>
      <w:r w:rsidRPr="004D7801">
        <w:t>The parent must notify the Ministry should there be a change in the location of the</w:t>
      </w:r>
      <w:r w:rsidR="009C7C86">
        <w:t xml:space="preserve"> </w:t>
      </w:r>
      <w:r w:rsidRPr="004D7801">
        <w:t>home schooling site.</w:t>
      </w:r>
    </w:p>
    <w:p w14:paraId="29B6EDA8" w14:textId="77777777" w:rsidR="009C7C86" w:rsidRPr="004D7801" w:rsidRDefault="009C7C86" w:rsidP="009C7C86">
      <w:pPr>
        <w:pStyle w:val="REG-P1"/>
      </w:pPr>
    </w:p>
    <w:p w14:paraId="68F30B99" w14:textId="73C5F087" w:rsidR="004D7801" w:rsidRDefault="004D7801" w:rsidP="009C7C86">
      <w:pPr>
        <w:pStyle w:val="REG-P1"/>
      </w:pPr>
      <w:r w:rsidRPr="004D7801">
        <w:t xml:space="preserve">(8) </w:t>
      </w:r>
      <w:r w:rsidR="009C7C86">
        <w:tab/>
      </w:r>
      <w:r w:rsidRPr="004D7801">
        <w:t>The Exective Director must keep a register of learners registered for home</w:t>
      </w:r>
      <w:r w:rsidR="009C7C86">
        <w:t xml:space="preserve"> </w:t>
      </w:r>
      <w:r w:rsidRPr="004D7801">
        <w:t>schooling.</w:t>
      </w:r>
    </w:p>
    <w:p w14:paraId="0BA94E1A" w14:textId="0EC1077C" w:rsidR="009C7C86" w:rsidRDefault="009C7C86" w:rsidP="009C7C86">
      <w:pPr>
        <w:pStyle w:val="REG-P1"/>
      </w:pPr>
    </w:p>
    <w:p w14:paraId="787ABDDC" w14:textId="03E68D85" w:rsidR="000C77AA" w:rsidRDefault="000C77AA" w:rsidP="000C77AA">
      <w:pPr>
        <w:pStyle w:val="REG-Amend"/>
      </w:pPr>
      <w:r>
        <w:t>[</w:t>
      </w:r>
      <w:r w:rsidRPr="00485BC3">
        <w:t>The word “</w:t>
      </w:r>
      <w:r>
        <w:t>Executive</w:t>
      </w:r>
      <w:r w:rsidRPr="00485BC3">
        <w:t xml:space="preserve">” is misspelt in the </w:t>
      </w:r>
      <w:r w:rsidRPr="00485BC3">
        <w:rPr>
          <w:i/>
        </w:rPr>
        <w:t>Government Gazette</w:t>
      </w:r>
      <w:r w:rsidRPr="00485BC3">
        <w:t>, as reproduced above.</w:t>
      </w:r>
      <w:r>
        <w:t>]</w:t>
      </w:r>
    </w:p>
    <w:p w14:paraId="1E48D9D2" w14:textId="77777777" w:rsidR="000C77AA" w:rsidRPr="004D7801" w:rsidRDefault="000C77AA" w:rsidP="009C7C86">
      <w:pPr>
        <w:pStyle w:val="REG-P1"/>
      </w:pPr>
    </w:p>
    <w:p w14:paraId="4F10E8AA" w14:textId="5A8C07E1" w:rsidR="004D7801" w:rsidRPr="004D7801" w:rsidRDefault="004D7801" w:rsidP="009C7C86">
      <w:pPr>
        <w:pStyle w:val="REG-P1"/>
      </w:pPr>
      <w:r w:rsidRPr="004D7801">
        <w:t xml:space="preserve">(9) </w:t>
      </w:r>
      <w:r w:rsidR="009C7C86">
        <w:tab/>
      </w:r>
      <w:r w:rsidRPr="004D7801">
        <w:t xml:space="preserve">The register of learners registered for home schooling must contain </w:t>
      </w:r>
      <w:r w:rsidR="001D1E86">
        <w:rPr>
          <w:rFonts w:hint="eastAsia"/>
        </w:rPr>
        <w:t>-</w:t>
      </w:r>
    </w:p>
    <w:p w14:paraId="2B9024FE" w14:textId="77777777" w:rsidR="009C7C86" w:rsidRDefault="009C7C86" w:rsidP="009C7C86">
      <w:pPr>
        <w:pStyle w:val="REG-Pa"/>
      </w:pPr>
    </w:p>
    <w:p w14:paraId="56BA93CE" w14:textId="6FB2444C" w:rsidR="004D7801" w:rsidRDefault="004D7801" w:rsidP="009C7C86">
      <w:pPr>
        <w:pStyle w:val="REG-Pa"/>
      </w:pPr>
      <w:r w:rsidRPr="004D7801">
        <w:t xml:space="preserve">(a) </w:t>
      </w:r>
      <w:r w:rsidR="009C7C86">
        <w:tab/>
      </w:r>
      <w:r w:rsidRPr="004D7801">
        <w:t>the full name and date of birth of the learner;</w:t>
      </w:r>
    </w:p>
    <w:p w14:paraId="24F31BC9" w14:textId="77777777" w:rsidR="009C7C86" w:rsidRPr="004D7801" w:rsidRDefault="009C7C86" w:rsidP="009C7C86">
      <w:pPr>
        <w:pStyle w:val="REG-Pa"/>
      </w:pPr>
    </w:p>
    <w:p w14:paraId="4EC51BB4" w14:textId="4FF05D69" w:rsidR="004D7801" w:rsidRDefault="004D7801" w:rsidP="009C7C86">
      <w:pPr>
        <w:pStyle w:val="REG-Pa"/>
      </w:pPr>
      <w:r w:rsidRPr="004D7801">
        <w:t xml:space="preserve">(b) </w:t>
      </w:r>
      <w:r w:rsidR="009C7C86">
        <w:tab/>
      </w:r>
      <w:r w:rsidRPr="004D7801">
        <w:t>the full names of the parents, physical address and their contact details;</w:t>
      </w:r>
    </w:p>
    <w:p w14:paraId="533C6AAC" w14:textId="77777777" w:rsidR="009C7C86" w:rsidRPr="004D7801" w:rsidRDefault="009C7C86" w:rsidP="009C7C86">
      <w:pPr>
        <w:pStyle w:val="REG-Pa"/>
      </w:pPr>
    </w:p>
    <w:p w14:paraId="7AC4A85F" w14:textId="1A8BF1DB" w:rsidR="004D7801" w:rsidRDefault="004D7801" w:rsidP="009C7C86">
      <w:pPr>
        <w:pStyle w:val="REG-Pa"/>
      </w:pPr>
      <w:r w:rsidRPr="004D7801">
        <w:lastRenderedPageBreak/>
        <w:t xml:space="preserve">(c) </w:t>
      </w:r>
      <w:r w:rsidR="009C7C86">
        <w:tab/>
      </w:r>
      <w:r w:rsidRPr="004D7801">
        <w:t>the grade levels and proposed duration of the home schooling; and</w:t>
      </w:r>
    </w:p>
    <w:p w14:paraId="05CA2659" w14:textId="77777777" w:rsidR="009C7C86" w:rsidRPr="004D7801" w:rsidRDefault="009C7C86" w:rsidP="009C7C86">
      <w:pPr>
        <w:pStyle w:val="REG-Pa"/>
      </w:pPr>
    </w:p>
    <w:p w14:paraId="657C3880" w14:textId="592BF957" w:rsidR="004D7801" w:rsidRDefault="004D7801" w:rsidP="009C7C86">
      <w:pPr>
        <w:pStyle w:val="REG-Pa"/>
      </w:pPr>
      <w:r w:rsidRPr="004D7801">
        <w:t>(c)</w:t>
      </w:r>
      <w:r w:rsidR="009C7C86">
        <w:tab/>
      </w:r>
      <w:r w:rsidRPr="004D7801">
        <w:t>the physical address of the home schooling site.</w:t>
      </w:r>
    </w:p>
    <w:p w14:paraId="46336C0C" w14:textId="56A6A82F" w:rsidR="009C7C86" w:rsidRDefault="009C7C86" w:rsidP="004D7801">
      <w:pPr>
        <w:pStyle w:val="REG-P0"/>
      </w:pPr>
    </w:p>
    <w:p w14:paraId="528EF754" w14:textId="08FBB019" w:rsidR="009C7C86" w:rsidRDefault="009C7C86" w:rsidP="009C7C86">
      <w:pPr>
        <w:pStyle w:val="REG-Amend"/>
      </w:pPr>
      <w:r>
        <w:t xml:space="preserve">[There are two paragraphs labelled “(c)” in the </w:t>
      </w:r>
      <w:r w:rsidRPr="009C7C86">
        <w:rPr>
          <w:i/>
        </w:rPr>
        <w:t>Government Gazette</w:t>
      </w:r>
      <w:r>
        <w:t>, as reproduced above.]</w:t>
      </w:r>
    </w:p>
    <w:p w14:paraId="0E52C0D2" w14:textId="77777777" w:rsidR="009C7C86" w:rsidRPr="004D7801" w:rsidRDefault="009C7C86" w:rsidP="004D7801">
      <w:pPr>
        <w:pStyle w:val="REG-P0"/>
      </w:pPr>
    </w:p>
    <w:p w14:paraId="6990673B" w14:textId="04E6DA41" w:rsidR="004D7801" w:rsidRDefault="004D7801" w:rsidP="009C7C86">
      <w:pPr>
        <w:pStyle w:val="REG-P0"/>
        <w:jc w:val="center"/>
      </w:pPr>
      <w:r w:rsidRPr="004D7801">
        <w:t>PART 10</w:t>
      </w:r>
    </w:p>
    <w:p w14:paraId="274FAE2E" w14:textId="77777777" w:rsidR="009C7C86" w:rsidRPr="004D7801" w:rsidRDefault="009C7C86" w:rsidP="009C7C86">
      <w:pPr>
        <w:pStyle w:val="REG-P0"/>
        <w:jc w:val="center"/>
      </w:pPr>
    </w:p>
    <w:p w14:paraId="04877A21" w14:textId="1FEDE998" w:rsidR="004D7801" w:rsidRDefault="004D7801" w:rsidP="009C7C86">
      <w:pPr>
        <w:pStyle w:val="REG-P0"/>
        <w:jc w:val="center"/>
      </w:pPr>
      <w:r w:rsidRPr="004D7801">
        <w:t>HEALTH AND SAFETY AND GENERAL MATTERS</w:t>
      </w:r>
      <w:r w:rsidR="009C7C86">
        <w:t xml:space="preserve"> </w:t>
      </w:r>
      <w:r w:rsidRPr="004D7801">
        <w:t>AT SCHOOLS AND HOSTELS</w:t>
      </w:r>
    </w:p>
    <w:p w14:paraId="052732BB" w14:textId="77777777" w:rsidR="009C7C86" w:rsidRPr="004D7801" w:rsidRDefault="009C7C86" w:rsidP="009C7C86">
      <w:pPr>
        <w:pStyle w:val="REG-P0"/>
        <w:jc w:val="center"/>
      </w:pPr>
    </w:p>
    <w:p w14:paraId="5C64E7F4" w14:textId="77777777" w:rsidR="004D7801" w:rsidRPr="004D7801" w:rsidRDefault="004D7801" w:rsidP="004D7801">
      <w:pPr>
        <w:pStyle w:val="REG-P0"/>
        <w:rPr>
          <w:b/>
          <w:bCs/>
        </w:rPr>
      </w:pPr>
      <w:r w:rsidRPr="004D7801">
        <w:rPr>
          <w:b/>
          <w:bCs/>
        </w:rPr>
        <w:t>Access to school premises</w:t>
      </w:r>
    </w:p>
    <w:p w14:paraId="35E40D1E" w14:textId="77777777" w:rsidR="009C7C86" w:rsidRDefault="009C7C86" w:rsidP="004D7801">
      <w:pPr>
        <w:pStyle w:val="REG-P0"/>
        <w:rPr>
          <w:b/>
          <w:bCs/>
        </w:rPr>
      </w:pPr>
    </w:p>
    <w:p w14:paraId="65DB2EF3" w14:textId="7696F26F" w:rsidR="004D7801" w:rsidRPr="004D7801" w:rsidRDefault="004D7801" w:rsidP="009C7C86">
      <w:pPr>
        <w:pStyle w:val="REG-P1"/>
      </w:pPr>
      <w:r w:rsidRPr="004D7801">
        <w:rPr>
          <w:b/>
          <w:bCs/>
        </w:rPr>
        <w:t xml:space="preserve">66. </w:t>
      </w:r>
      <w:r w:rsidR="009C7C86">
        <w:rPr>
          <w:b/>
          <w:bCs/>
        </w:rPr>
        <w:tab/>
      </w:r>
      <w:r w:rsidRPr="004D7801">
        <w:t xml:space="preserve">(1) </w:t>
      </w:r>
      <w:r w:rsidR="009C7C86">
        <w:tab/>
      </w:r>
      <w:r w:rsidRPr="004D7801">
        <w:t>This Part must be read together with the National School Safety Framework,</w:t>
      </w:r>
      <w:r w:rsidR="009C7C86">
        <w:t xml:space="preserve"> </w:t>
      </w:r>
      <w:r w:rsidRPr="004D7801">
        <w:t>Field Booklet for Emergency Preparedness and Response in Namibia</w:t>
      </w:r>
      <w:r w:rsidRPr="004D7801">
        <w:rPr>
          <w:rFonts w:hint="eastAsia"/>
        </w:rPr>
        <w:t>’</w:t>
      </w:r>
      <w:r w:rsidRPr="004D7801">
        <w:t>s Education Sector, and School</w:t>
      </w:r>
      <w:r w:rsidR="009C7C86">
        <w:t xml:space="preserve"> </w:t>
      </w:r>
      <w:r w:rsidRPr="004D7801">
        <w:t>Health Policy.</w:t>
      </w:r>
    </w:p>
    <w:p w14:paraId="24A51278" w14:textId="28862740" w:rsidR="004D7801" w:rsidRPr="004D7801" w:rsidRDefault="004D7801" w:rsidP="009C7C86">
      <w:pPr>
        <w:pStyle w:val="REG-P1"/>
      </w:pPr>
    </w:p>
    <w:p w14:paraId="19CB82E6" w14:textId="75ED6FE7" w:rsidR="004D7801" w:rsidRDefault="004D7801" w:rsidP="009C7C86">
      <w:pPr>
        <w:pStyle w:val="REG-P1"/>
      </w:pPr>
      <w:r w:rsidRPr="004D7801">
        <w:t xml:space="preserve">(2) </w:t>
      </w:r>
      <w:r w:rsidR="009C7C86">
        <w:tab/>
      </w:r>
      <w:r w:rsidRPr="004D7801">
        <w:t>The principal and superintendent must ensure that clear signage is present</w:t>
      </w:r>
      <w:r w:rsidR="009C7C86">
        <w:t xml:space="preserve"> </w:t>
      </w:r>
      <w:r w:rsidRPr="004D7801">
        <w:t>throughout the school or hostel premises, indicating the following:</w:t>
      </w:r>
    </w:p>
    <w:p w14:paraId="30EAF192" w14:textId="77777777" w:rsidR="009C7C86" w:rsidRPr="004D7801" w:rsidRDefault="009C7C86" w:rsidP="004D7801">
      <w:pPr>
        <w:pStyle w:val="REG-P0"/>
      </w:pPr>
    </w:p>
    <w:p w14:paraId="2F69603D" w14:textId="54780B2C" w:rsidR="004D7801" w:rsidRPr="004D7801" w:rsidRDefault="004D7801" w:rsidP="00FA373E">
      <w:pPr>
        <w:pStyle w:val="REG-Pa"/>
      </w:pPr>
      <w:r w:rsidRPr="004D7801">
        <w:t xml:space="preserve">(a) </w:t>
      </w:r>
      <w:r w:rsidR="009C7C86">
        <w:tab/>
      </w:r>
      <w:r w:rsidRPr="004D7801">
        <w:t>A person entering the school or hostel premises does so at own risk;</w:t>
      </w:r>
    </w:p>
    <w:p w14:paraId="3CE3AA3D" w14:textId="77777777" w:rsidR="00FA373E" w:rsidRDefault="00FA373E" w:rsidP="00FA373E">
      <w:pPr>
        <w:pStyle w:val="REG-Pa"/>
      </w:pPr>
    </w:p>
    <w:p w14:paraId="789DBDDA" w14:textId="3479BA0F" w:rsidR="004D7801" w:rsidRPr="004D7801" w:rsidRDefault="004D7801" w:rsidP="00FA373E">
      <w:pPr>
        <w:pStyle w:val="REG-Pa"/>
      </w:pPr>
      <w:r w:rsidRPr="004D7801">
        <w:t xml:space="preserve">(b) </w:t>
      </w:r>
      <w:r w:rsidR="009C7C86">
        <w:tab/>
      </w:r>
      <w:r w:rsidRPr="004D7801">
        <w:t>A person entering the school or hostel premises may be subjected to a search;</w:t>
      </w:r>
    </w:p>
    <w:p w14:paraId="0067F08E" w14:textId="77777777" w:rsidR="00FA373E" w:rsidRDefault="00FA373E" w:rsidP="00FA373E">
      <w:pPr>
        <w:pStyle w:val="REG-Pa"/>
      </w:pPr>
    </w:p>
    <w:p w14:paraId="6CAE67DA" w14:textId="61178B42" w:rsidR="004D7801" w:rsidRDefault="004D7801" w:rsidP="00FA373E">
      <w:pPr>
        <w:pStyle w:val="REG-Pa"/>
      </w:pPr>
      <w:r w:rsidRPr="004D7801">
        <w:t xml:space="preserve">(c) </w:t>
      </w:r>
      <w:r w:rsidR="009C7C86">
        <w:tab/>
      </w:r>
      <w:r w:rsidRPr="004D7801">
        <w:t>No illegal drug, alcohol, knife, gun or weapon is permitted on school or hostel</w:t>
      </w:r>
      <w:r w:rsidR="00FA373E">
        <w:t xml:space="preserve"> </w:t>
      </w:r>
      <w:r w:rsidRPr="004D7801">
        <w:t>premises; and</w:t>
      </w:r>
    </w:p>
    <w:p w14:paraId="5F4641AF" w14:textId="77777777" w:rsidR="00FA373E" w:rsidRPr="004D7801" w:rsidRDefault="00FA373E" w:rsidP="00FA373E">
      <w:pPr>
        <w:pStyle w:val="REG-Pa"/>
      </w:pPr>
    </w:p>
    <w:p w14:paraId="30460D4A" w14:textId="36E32A95" w:rsidR="004D7801" w:rsidRDefault="004D7801" w:rsidP="00FA373E">
      <w:pPr>
        <w:pStyle w:val="REG-Pa"/>
      </w:pPr>
      <w:r w:rsidRPr="004D7801">
        <w:t xml:space="preserve">(d) </w:t>
      </w:r>
      <w:r w:rsidR="009C7C86">
        <w:tab/>
      </w:r>
      <w:r w:rsidRPr="004D7801">
        <w:t>Unlicensed drivers are not permitted to drive vehicles on the school or hostel</w:t>
      </w:r>
      <w:r w:rsidR="00FA373E">
        <w:t xml:space="preserve"> </w:t>
      </w:r>
      <w:r w:rsidRPr="004D7801">
        <w:t>premises.</w:t>
      </w:r>
    </w:p>
    <w:p w14:paraId="43E56541" w14:textId="77777777" w:rsidR="00FA373E" w:rsidRPr="004D7801" w:rsidRDefault="00FA373E" w:rsidP="00FA373E">
      <w:pPr>
        <w:pStyle w:val="REG-Pa"/>
      </w:pPr>
    </w:p>
    <w:p w14:paraId="0A78AC6C" w14:textId="57C8EA23" w:rsidR="004D7801" w:rsidRDefault="004D7801" w:rsidP="00FA373E">
      <w:pPr>
        <w:pStyle w:val="REG-P1"/>
      </w:pPr>
      <w:r w:rsidRPr="004D7801">
        <w:t xml:space="preserve">(3) </w:t>
      </w:r>
      <w:r w:rsidR="009C7C86">
        <w:tab/>
      </w:r>
      <w:r w:rsidRPr="004D7801">
        <w:t>Subregulation (2)(a) does not apply to learners and staff of the school or hostel.</w:t>
      </w:r>
    </w:p>
    <w:p w14:paraId="51CB299D" w14:textId="77777777" w:rsidR="00FA373E" w:rsidRPr="004D7801" w:rsidRDefault="00FA373E" w:rsidP="00FA373E">
      <w:pPr>
        <w:pStyle w:val="REG-P1"/>
      </w:pPr>
    </w:p>
    <w:p w14:paraId="63CD4831" w14:textId="5CB768C5" w:rsidR="004D7801" w:rsidRDefault="004D7801" w:rsidP="00FA373E">
      <w:pPr>
        <w:pStyle w:val="REG-P1"/>
      </w:pPr>
      <w:r w:rsidRPr="004D7801">
        <w:t xml:space="preserve">(4) </w:t>
      </w:r>
      <w:r w:rsidR="009C7C86">
        <w:tab/>
      </w:r>
      <w:r w:rsidRPr="004D7801">
        <w:t>The principal and superintendent must ensure that school and hostel gates are kept</w:t>
      </w:r>
      <w:r w:rsidR="00FA373E">
        <w:t xml:space="preserve"> </w:t>
      </w:r>
      <w:r w:rsidRPr="004D7801">
        <w:t>locked at all times and access to the school or hostel must be properly controlled.</w:t>
      </w:r>
    </w:p>
    <w:p w14:paraId="033B2683" w14:textId="77777777" w:rsidR="00FA373E" w:rsidRPr="004D7801" w:rsidRDefault="00FA373E" w:rsidP="00FA373E">
      <w:pPr>
        <w:pStyle w:val="REG-P1"/>
      </w:pPr>
    </w:p>
    <w:p w14:paraId="2ED459E8" w14:textId="4643B6BD" w:rsidR="004D7801" w:rsidRDefault="004D7801" w:rsidP="00FA373E">
      <w:pPr>
        <w:pStyle w:val="REG-P1"/>
      </w:pPr>
      <w:r w:rsidRPr="004D7801">
        <w:t xml:space="preserve">(5) </w:t>
      </w:r>
      <w:r w:rsidR="009C7C86">
        <w:tab/>
      </w:r>
      <w:r w:rsidRPr="004D7801">
        <w:t>Parents may visit the school or hostel attended by their child, but the visit may not</w:t>
      </w:r>
      <w:r w:rsidR="00FA373E">
        <w:t xml:space="preserve"> </w:t>
      </w:r>
      <w:r w:rsidRPr="004D7801">
        <w:t>disrupt any school activity and is done with the permission of the principal or superintendent, except</w:t>
      </w:r>
      <w:r w:rsidR="00FA373E">
        <w:t xml:space="preserve"> </w:t>
      </w:r>
      <w:r w:rsidRPr="004D7801">
        <w:t>for emergency situations.</w:t>
      </w:r>
    </w:p>
    <w:p w14:paraId="2EC65058" w14:textId="77777777" w:rsidR="00FA373E" w:rsidRPr="004D7801" w:rsidRDefault="00FA373E" w:rsidP="00FA373E">
      <w:pPr>
        <w:pStyle w:val="REG-P1"/>
      </w:pPr>
    </w:p>
    <w:p w14:paraId="2389F0E0" w14:textId="5C3FE0DB" w:rsidR="004D7801" w:rsidRPr="004D7801" w:rsidRDefault="004D7801" w:rsidP="00FA373E">
      <w:pPr>
        <w:pStyle w:val="REG-P1"/>
      </w:pPr>
      <w:r w:rsidRPr="004D7801">
        <w:t xml:space="preserve">(6) </w:t>
      </w:r>
      <w:r w:rsidR="009C7C86">
        <w:tab/>
      </w:r>
      <w:r w:rsidRPr="004D7801">
        <w:t xml:space="preserve">The principal or superintendent may, for such timeframes as may be necessary </w:t>
      </w:r>
      <w:r w:rsidR="001D1E86">
        <w:rPr>
          <w:rFonts w:hint="eastAsia"/>
        </w:rPr>
        <w:t>-</w:t>
      </w:r>
    </w:p>
    <w:p w14:paraId="1BB8FD20" w14:textId="77777777" w:rsidR="00FA373E" w:rsidRDefault="00FA373E" w:rsidP="00FA373E">
      <w:pPr>
        <w:pStyle w:val="REG-Pa"/>
      </w:pPr>
    </w:p>
    <w:p w14:paraId="416ACD33" w14:textId="535AC541" w:rsidR="004D7801" w:rsidRDefault="004D7801" w:rsidP="00FA373E">
      <w:pPr>
        <w:pStyle w:val="REG-Pa"/>
      </w:pPr>
      <w:r w:rsidRPr="004D7801">
        <w:t xml:space="preserve">(a) </w:t>
      </w:r>
      <w:r w:rsidR="009C7C86">
        <w:tab/>
      </w:r>
      <w:r w:rsidRPr="004D7801">
        <w:t>take such steps as he or she may consider necessary for the safeguarding of the</w:t>
      </w:r>
      <w:r w:rsidR="00FA373E">
        <w:t xml:space="preserve"> </w:t>
      </w:r>
      <w:r w:rsidRPr="004D7801">
        <w:t>school or hostel premises, as well as for the protection of the people at the school or</w:t>
      </w:r>
      <w:r w:rsidR="00FA373E">
        <w:t xml:space="preserve"> </w:t>
      </w:r>
      <w:r w:rsidRPr="004D7801">
        <w:t>hostel; and</w:t>
      </w:r>
    </w:p>
    <w:p w14:paraId="5C4E2980" w14:textId="77777777" w:rsidR="00FA373E" w:rsidRPr="004D7801" w:rsidRDefault="00FA373E" w:rsidP="00FA373E">
      <w:pPr>
        <w:pStyle w:val="REG-Pa"/>
      </w:pPr>
    </w:p>
    <w:p w14:paraId="22F95F67" w14:textId="3B605BAF" w:rsidR="004D7801" w:rsidRPr="004D7801" w:rsidRDefault="004D7801" w:rsidP="00FA373E">
      <w:pPr>
        <w:pStyle w:val="REG-Pa"/>
      </w:pPr>
      <w:r w:rsidRPr="004D7801">
        <w:t xml:space="preserve">(b) </w:t>
      </w:r>
      <w:r w:rsidR="009C7C86">
        <w:tab/>
      </w:r>
      <w:r w:rsidRPr="004D7801">
        <w:t>issue a directive that the school or hostel may only be entered in accordance with</w:t>
      </w:r>
      <w:r w:rsidR="00FA373E">
        <w:t xml:space="preserve"> </w:t>
      </w:r>
      <w:r w:rsidRPr="004D7801">
        <w:t>subregulation (7).</w:t>
      </w:r>
    </w:p>
    <w:p w14:paraId="25D9D74D" w14:textId="77777777" w:rsidR="00FA373E" w:rsidRDefault="00FA373E" w:rsidP="004D7801">
      <w:pPr>
        <w:pStyle w:val="REG-P0"/>
      </w:pPr>
    </w:p>
    <w:p w14:paraId="613927E4" w14:textId="55A9591C" w:rsidR="004D7801" w:rsidRPr="004D7801" w:rsidRDefault="004D7801" w:rsidP="00FA373E">
      <w:pPr>
        <w:pStyle w:val="REG-P1"/>
      </w:pPr>
      <w:r w:rsidRPr="004D7801">
        <w:t xml:space="preserve">(7) </w:t>
      </w:r>
      <w:r w:rsidR="009C7C86">
        <w:tab/>
      </w:r>
      <w:r w:rsidRPr="004D7801">
        <w:t>A person may not enter into any school or hostel premises in respect of which a</w:t>
      </w:r>
      <w:r w:rsidR="00FA373E">
        <w:t xml:space="preserve"> </w:t>
      </w:r>
      <w:r w:rsidRPr="004D7801">
        <w:t>direction has been issued under subregulation (6), without the permission of the principal or</w:t>
      </w:r>
      <w:r w:rsidR="00FA373E">
        <w:t xml:space="preserve"> </w:t>
      </w:r>
      <w:r w:rsidRPr="004D7801">
        <w:t>superintendent given in accordance with subregulation (8).</w:t>
      </w:r>
    </w:p>
    <w:p w14:paraId="51D60D79" w14:textId="77777777" w:rsidR="00FA373E" w:rsidRDefault="00FA373E" w:rsidP="004D7801">
      <w:pPr>
        <w:pStyle w:val="REG-P0"/>
      </w:pPr>
    </w:p>
    <w:p w14:paraId="1871AE4B" w14:textId="24F141DC" w:rsidR="004D7801" w:rsidRPr="004D7801" w:rsidRDefault="004D7801" w:rsidP="00FA373E">
      <w:pPr>
        <w:pStyle w:val="REG-P1"/>
      </w:pPr>
      <w:r w:rsidRPr="004D7801">
        <w:t xml:space="preserve">(8) </w:t>
      </w:r>
      <w:r w:rsidR="009C7C86">
        <w:tab/>
      </w:r>
      <w:r w:rsidRPr="004D7801">
        <w:t>For the purpose of the granting of the permission contemplated in subregulation (7),</w:t>
      </w:r>
      <w:r w:rsidR="00FA373E">
        <w:t xml:space="preserve"> </w:t>
      </w:r>
      <w:r w:rsidRPr="004D7801">
        <w:t xml:space="preserve">the principal or superintendent may require the person concerned to </w:t>
      </w:r>
      <w:r w:rsidR="001D1E86">
        <w:rPr>
          <w:rFonts w:hint="eastAsia"/>
        </w:rPr>
        <w:t>-</w:t>
      </w:r>
    </w:p>
    <w:p w14:paraId="08427B1F" w14:textId="77777777" w:rsidR="00FA373E" w:rsidRDefault="00FA373E" w:rsidP="00FA373E">
      <w:pPr>
        <w:pStyle w:val="REG-Pa"/>
      </w:pPr>
    </w:p>
    <w:p w14:paraId="5C38321C" w14:textId="38F61840" w:rsidR="004D7801" w:rsidRDefault="004D7801" w:rsidP="00FA373E">
      <w:pPr>
        <w:pStyle w:val="REG-Pa"/>
      </w:pPr>
      <w:r w:rsidRPr="004D7801">
        <w:t xml:space="preserve">(a) </w:t>
      </w:r>
      <w:r w:rsidR="009C7C86">
        <w:tab/>
      </w:r>
      <w:r w:rsidRPr="004D7801">
        <w:t>furnish his or her name, address and any other relevant information;</w:t>
      </w:r>
    </w:p>
    <w:p w14:paraId="540D2CFC" w14:textId="77777777" w:rsidR="00FA373E" w:rsidRPr="004D7801" w:rsidRDefault="00FA373E" w:rsidP="00FA373E">
      <w:pPr>
        <w:pStyle w:val="REG-Pa"/>
      </w:pPr>
    </w:p>
    <w:p w14:paraId="2D576883" w14:textId="5E018525" w:rsidR="004D7801" w:rsidRDefault="004D7801" w:rsidP="00FA373E">
      <w:pPr>
        <w:pStyle w:val="REG-Pa"/>
      </w:pPr>
      <w:r w:rsidRPr="004D7801">
        <w:t xml:space="preserve">(b) </w:t>
      </w:r>
      <w:r w:rsidR="009C7C86">
        <w:tab/>
      </w:r>
      <w:r w:rsidRPr="004D7801">
        <w:t>produce proof of his or her identity to the satisfaction of the principal or</w:t>
      </w:r>
      <w:r w:rsidR="00FA373E">
        <w:t xml:space="preserve"> </w:t>
      </w:r>
      <w:r w:rsidRPr="004D7801">
        <w:t>superintendent;</w:t>
      </w:r>
    </w:p>
    <w:p w14:paraId="7B5DD227" w14:textId="77777777" w:rsidR="00FA373E" w:rsidRPr="004D7801" w:rsidRDefault="00FA373E" w:rsidP="00FA373E">
      <w:pPr>
        <w:pStyle w:val="REG-Pa"/>
      </w:pPr>
    </w:p>
    <w:p w14:paraId="7CE31AB0" w14:textId="64208369" w:rsidR="004D7801" w:rsidRDefault="004D7801" w:rsidP="00FA373E">
      <w:pPr>
        <w:pStyle w:val="REG-Pa"/>
      </w:pPr>
      <w:r w:rsidRPr="004D7801">
        <w:t xml:space="preserve">(c) </w:t>
      </w:r>
      <w:r w:rsidR="009C7C86">
        <w:tab/>
      </w:r>
      <w:r w:rsidRPr="004D7801">
        <w:t>declare whether he or she has any prohibited item or illegal drugs in his or her</w:t>
      </w:r>
      <w:r w:rsidR="00FA373E">
        <w:t xml:space="preserve"> </w:t>
      </w:r>
      <w:r w:rsidRPr="004D7801">
        <w:t>possession or custody or under his or her control;</w:t>
      </w:r>
    </w:p>
    <w:p w14:paraId="4E5E3992" w14:textId="77777777" w:rsidR="00FA373E" w:rsidRPr="004D7801" w:rsidRDefault="00FA373E" w:rsidP="00FA373E">
      <w:pPr>
        <w:pStyle w:val="REG-Pa"/>
      </w:pPr>
    </w:p>
    <w:p w14:paraId="53F0D522" w14:textId="6BC17A97" w:rsidR="004D7801" w:rsidRDefault="004D7801" w:rsidP="00FA373E">
      <w:pPr>
        <w:pStyle w:val="REG-Pa"/>
      </w:pPr>
      <w:r w:rsidRPr="004D7801">
        <w:t xml:space="preserve">(d) </w:t>
      </w:r>
      <w:r w:rsidR="009C7C86">
        <w:tab/>
      </w:r>
      <w:r w:rsidRPr="004D7801">
        <w:t>declare what the contents are of any vehicle, suitcase, bag, handbag, folder,</w:t>
      </w:r>
      <w:r w:rsidR="00FA373E">
        <w:t xml:space="preserve"> </w:t>
      </w:r>
      <w:r w:rsidRPr="004D7801">
        <w:t>envelope, parcel or container of any nature in his or her possession or custody or</w:t>
      </w:r>
      <w:r w:rsidR="00FA373E">
        <w:t xml:space="preserve"> </w:t>
      </w:r>
      <w:r w:rsidRPr="004D7801">
        <w:t>control; and</w:t>
      </w:r>
    </w:p>
    <w:p w14:paraId="7888F634" w14:textId="77777777" w:rsidR="00FA373E" w:rsidRPr="004D7801" w:rsidRDefault="00FA373E" w:rsidP="00FA373E">
      <w:pPr>
        <w:pStyle w:val="REG-Pa"/>
      </w:pPr>
    </w:p>
    <w:p w14:paraId="3B224D5F" w14:textId="191F03D8" w:rsidR="004D7801" w:rsidRPr="004D7801" w:rsidRDefault="004D7801" w:rsidP="00FA373E">
      <w:pPr>
        <w:pStyle w:val="REG-Pa"/>
      </w:pPr>
      <w:r w:rsidRPr="004D7801">
        <w:t xml:space="preserve">(e) </w:t>
      </w:r>
      <w:r w:rsidR="009C7C86">
        <w:tab/>
      </w:r>
      <w:r w:rsidRPr="004D7801">
        <w:t>subject himself or herself and anything which he or she has in his or her possession</w:t>
      </w:r>
      <w:r w:rsidR="00FA373E">
        <w:t xml:space="preserve"> </w:t>
      </w:r>
      <w:r w:rsidRPr="004D7801">
        <w:t xml:space="preserve">or custody or under his or her control to </w:t>
      </w:r>
      <w:r w:rsidR="001D1E86">
        <w:rPr>
          <w:rFonts w:hint="eastAsia"/>
        </w:rPr>
        <w:t>-</w:t>
      </w:r>
    </w:p>
    <w:p w14:paraId="0BAA35E4" w14:textId="77777777" w:rsidR="00FA373E" w:rsidRDefault="00FA373E" w:rsidP="00FA373E">
      <w:pPr>
        <w:pStyle w:val="REG-Pi"/>
      </w:pPr>
    </w:p>
    <w:p w14:paraId="2DFEF8B9" w14:textId="5BD0000C" w:rsidR="004D7801" w:rsidRDefault="004D7801" w:rsidP="00FA373E">
      <w:pPr>
        <w:pStyle w:val="REG-Pi"/>
      </w:pPr>
      <w:r w:rsidRPr="004D7801">
        <w:t xml:space="preserve">(i) </w:t>
      </w:r>
      <w:r w:rsidR="009C7C86">
        <w:tab/>
      </w:r>
      <w:r w:rsidRPr="004D7801">
        <w:t>a search by a person of the same gender;</w:t>
      </w:r>
    </w:p>
    <w:p w14:paraId="559EC345" w14:textId="77777777" w:rsidR="00FA373E" w:rsidRPr="004D7801" w:rsidRDefault="00FA373E" w:rsidP="00FA373E">
      <w:pPr>
        <w:pStyle w:val="REG-Pi"/>
      </w:pPr>
    </w:p>
    <w:p w14:paraId="6082218E" w14:textId="0705DB02" w:rsidR="004D7801" w:rsidRDefault="004D7801" w:rsidP="00FA373E">
      <w:pPr>
        <w:pStyle w:val="REG-Pi"/>
      </w:pPr>
      <w:r w:rsidRPr="004D7801">
        <w:t xml:space="preserve">(ii) </w:t>
      </w:r>
      <w:r w:rsidR="009C7C86">
        <w:tab/>
      </w:r>
      <w:r w:rsidRPr="004D7801">
        <w:t>an examination by an electronic device;</w:t>
      </w:r>
    </w:p>
    <w:p w14:paraId="06AF8F5B" w14:textId="77777777" w:rsidR="00FA373E" w:rsidRPr="004D7801" w:rsidRDefault="00FA373E" w:rsidP="00FA373E">
      <w:pPr>
        <w:pStyle w:val="REG-Pi"/>
      </w:pPr>
    </w:p>
    <w:p w14:paraId="7B4E3B1F" w14:textId="52715026" w:rsidR="004D7801" w:rsidRDefault="004D7801" w:rsidP="00FA373E">
      <w:pPr>
        <w:pStyle w:val="REG-Pi"/>
      </w:pPr>
      <w:r w:rsidRPr="004D7801">
        <w:t xml:space="preserve">(iii) </w:t>
      </w:r>
      <w:r w:rsidR="009C7C86">
        <w:tab/>
      </w:r>
      <w:r w:rsidRPr="004D7801">
        <w:t>a sniffer dog; or</w:t>
      </w:r>
    </w:p>
    <w:p w14:paraId="601CB5B8" w14:textId="77777777" w:rsidR="00FA373E" w:rsidRPr="004D7801" w:rsidRDefault="00FA373E" w:rsidP="00FA373E">
      <w:pPr>
        <w:pStyle w:val="REG-Pi"/>
      </w:pPr>
    </w:p>
    <w:p w14:paraId="033EFBBE" w14:textId="0F7011A3" w:rsidR="004D7801" w:rsidRPr="004D7801" w:rsidRDefault="004D7801" w:rsidP="00FA373E">
      <w:pPr>
        <w:pStyle w:val="REG-Pi"/>
      </w:pPr>
      <w:r w:rsidRPr="004D7801">
        <w:t xml:space="preserve">(iv) </w:t>
      </w:r>
      <w:r w:rsidR="00FA373E">
        <w:tab/>
      </w:r>
      <w:r w:rsidRPr="004D7801">
        <w:t>any other apparatus,</w:t>
      </w:r>
    </w:p>
    <w:p w14:paraId="077FC81E" w14:textId="77777777" w:rsidR="00FA373E" w:rsidRDefault="00FA373E" w:rsidP="004D7801">
      <w:pPr>
        <w:pStyle w:val="REG-P0"/>
      </w:pPr>
    </w:p>
    <w:p w14:paraId="224C55A8" w14:textId="40D6B237" w:rsidR="004D7801" w:rsidRPr="004D7801" w:rsidRDefault="004D7801" w:rsidP="00FA373E">
      <w:pPr>
        <w:pStyle w:val="REG-P0"/>
        <w:ind w:left="1134"/>
      </w:pPr>
      <w:r w:rsidRPr="004D7801">
        <w:t>in order to determine the presence of any prohibited item or illegal drug.</w:t>
      </w:r>
    </w:p>
    <w:p w14:paraId="11E523A9" w14:textId="77777777" w:rsidR="00FA373E" w:rsidRDefault="00FA373E" w:rsidP="004D7801">
      <w:pPr>
        <w:pStyle w:val="REG-P0"/>
        <w:rPr>
          <w:b/>
          <w:bCs/>
        </w:rPr>
      </w:pPr>
    </w:p>
    <w:p w14:paraId="657ED942" w14:textId="618A4E27" w:rsidR="004D7801" w:rsidRPr="004D7801" w:rsidRDefault="004D7801" w:rsidP="004D7801">
      <w:pPr>
        <w:pStyle w:val="REG-P0"/>
        <w:rPr>
          <w:b/>
          <w:bCs/>
        </w:rPr>
      </w:pPr>
      <w:r w:rsidRPr="004D7801">
        <w:rPr>
          <w:b/>
          <w:bCs/>
        </w:rPr>
        <w:t>Exemption of certain persons from application of regulation 66</w:t>
      </w:r>
    </w:p>
    <w:p w14:paraId="11EB874D" w14:textId="77777777" w:rsidR="00FA373E" w:rsidRDefault="00FA373E" w:rsidP="004D7801">
      <w:pPr>
        <w:pStyle w:val="REG-P0"/>
        <w:rPr>
          <w:b/>
          <w:bCs/>
        </w:rPr>
      </w:pPr>
    </w:p>
    <w:p w14:paraId="4E61B7E8" w14:textId="62BF27A3" w:rsidR="004D7801" w:rsidRPr="004D7801" w:rsidRDefault="004D7801" w:rsidP="00FA373E">
      <w:pPr>
        <w:pStyle w:val="REG-P1"/>
      </w:pPr>
      <w:r w:rsidRPr="004D7801">
        <w:rPr>
          <w:b/>
          <w:bCs/>
        </w:rPr>
        <w:t xml:space="preserve">67. </w:t>
      </w:r>
      <w:r w:rsidR="00FA373E">
        <w:rPr>
          <w:b/>
          <w:bCs/>
        </w:rPr>
        <w:tab/>
      </w:r>
      <w:r w:rsidRPr="004D7801">
        <w:t xml:space="preserve">Regulation 66 does not apply to </w:t>
      </w:r>
      <w:r w:rsidR="001D1E86">
        <w:rPr>
          <w:rFonts w:hint="eastAsia"/>
        </w:rPr>
        <w:t>-</w:t>
      </w:r>
    </w:p>
    <w:p w14:paraId="2F751884" w14:textId="77777777" w:rsidR="00FA373E" w:rsidRDefault="00FA373E" w:rsidP="00FA373E">
      <w:pPr>
        <w:pStyle w:val="REG-Pa"/>
      </w:pPr>
    </w:p>
    <w:p w14:paraId="15D90D96" w14:textId="547491D9" w:rsidR="004D7801" w:rsidRDefault="004D7801" w:rsidP="00FA373E">
      <w:pPr>
        <w:pStyle w:val="REG-Pa"/>
      </w:pPr>
      <w:r w:rsidRPr="004D7801">
        <w:t xml:space="preserve">(a) </w:t>
      </w:r>
      <w:r w:rsidR="00FA373E">
        <w:tab/>
      </w:r>
      <w:r w:rsidRPr="004D7801">
        <w:t>a member of the Namibian Police Force established by or under any law;</w:t>
      </w:r>
    </w:p>
    <w:p w14:paraId="170C247A" w14:textId="77777777" w:rsidR="00FA373E" w:rsidRPr="004D7801" w:rsidRDefault="00FA373E" w:rsidP="00FA373E">
      <w:pPr>
        <w:pStyle w:val="REG-Pa"/>
      </w:pPr>
    </w:p>
    <w:p w14:paraId="42EADFDA" w14:textId="6D609036" w:rsidR="004D7801" w:rsidRDefault="004D7801" w:rsidP="00FA373E">
      <w:pPr>
        <w:pStyle w:val="REG-Pa"/>
      </w:pPr>
      <w:r w:rsidRPr="004D7801">
        <w:t xml:space="preserve">(b) </w:t>
      </w:r>
      <w:r w:rsidR="00FA373E">
        <w:tab/>
      </w:r>
      <w:r w:rsidRPr="004D7801">
        <w:t>a member of the Namibian Defence Force;</w:t>
      </w:r>
    </w:p>
    <w:p w14:paraId="2C8952B1" w14:textId="77777777" w:rsidR="00FA373E" w:rsidRPr="004D7801" w:rsidRDefault="00FA373E" w:rsidP="00FA373E">
      <w:pPr>
        <w:pStyle w:val="REG-Pa"/>
      </w:pPr>
    </w:p>
    <w:p w14:paraId="479A760D" w14:textId="165A1018" w:rsidR="004D7801" w:rsidRDefault="004D7801" w:rsidP="00FA373E">
      <w:pPr>
        <w:pStyle w:val="REG-Pa"/>
      </w:pPr>
      <w:r w:rsidRPr="004D7801">
        <w:t xml:space="preserve">(c) </w:t>
      </w:r>
      <w:r w:rsidR="00FA373E">
        <w:tab/>
      </w:r>
      <w:r w:rsidRPr="004D7801">
        <w:t>the Minister; or</w:t>
      </w:r>
    </w:p>
    <w:p w14:paraId="18282CFB" w14:textId="77777777" w:rsidR="00FA373E" w:rsidRPr="004D7801" w:rsidRDefault="00FA373E" w:rsidP="00FA373E">
      <w:pPr>
        <w:pStyle w:val="REG-Pa"/>
      </w:pPr>
    </w:p>
    <w:p w14:paraId="6E4BBB2E" w14:textId="18C5A472" w:rsidR="004D7801" w:rsidRDefault="004D7801" w:rsidP="00FA373E">
      <w:pPr>
        <w:pStyle w:val="REG-Pa"/>
      </w:pPr>
      <w:r w:rsidRPr="004D7801">
        <w:t xml:space="preserve">(d) </w:t>
      </w:r>
      <w:r w:rsidR="00FA373E">
        <w:tab/>
      </w:r>
      <w:r w:rsidRPr="004D7801">
        <w:t>an employee of the Ministry who is required in the performance of his or her</w:t>
      </w:r>
      <w:r w:rsidR="00FA373E">
        <w:t xml:space="preserve"> </w:t>
      </w:r>
      <w:r w:rsidRPr="004D7801">
        <w:t>functions to enter a school or hostel premises,</w:t>
      </w:r>
    </w:p>
    <w:p w14:paraId="71426667" w14:textId="77777777" w:rsidR="00FA373E" w:rsidRPr="004D7801" w:rsidRDefault="00FA373E" w:rsidP="004D7801">
      <w:pPr>
        <w:pStyle w:val="REG-P0"/>
      </w:pPr>
    </w:p>
    <w:p w14:paraId="690F147C" w14:textId="212910FE" w:rsidR="004D7801" w:rsidRDefault="004D7801" w:rsidP="004D7801">
      <w:pPr>
        <w:pStyle w:val="REG-P0"/>
      </w:pPr>
      <w:r w:rsidRPr="004D7801">
        <w:t>who produces proof of his or her identity to the satisfaction of the principal or superintendent</w:t>
      </w:r>
      <w:r w:rsidR="00FA373E">
        <w:t xml:space="preserve"> </w:t>
      </w:r>
      <w:r w:rsidRPr="004D7801">
        <w:t>concerned.</w:t>
      </w:r>
    </w:p>
    <w:p w14:paraId="3F7DA74E" w14:textId="77777777" w:rsidR="00CE09BB" w:rsidRPr="004D7801" w:rsidRDefault="00CE09BB" w:rsidP="004D7801">
      <w:pPr>
        <w:pStyle w:val="REG-P0"/>
      </w:pPr>
    </w:p>
    <w:p w14:paraId="0291C7CC" w14:textId="77777777" w:rsidR="004D7801" w:rsidRPr="004D7801" w:rsidRDefault="004D7801" w:rsidP="004D7801">
      <w:pPr>
        <w:pStyle w:val="REG-P0"/>
        <w:rPr>
          <w:b/>
          <w:bCs/>
        </w:rPr>
      </w:pPr>
      <w:r w:rsidRPr="004D7801">
        <w:rPr>
          <w:b/>
          <w:bCs/>
        </w:rPr>
        <w:t>Early release from school</w:t>
      </w:r>
    </w:p>
    <w:p w14:paraId="127FC861" w14:textId="77777777" w:rsidR="00CE09BB" w:rsidRDefault="00CE09BB" w:rsidP="004D7801">
      <w:pPr>
        <w:pStyle w:val="REG-P0"/>
        <w:rPr>
          <w:b/>
          <w:bCs/>
        </w:rPr>
      </w:pPr>
    </w:p>
    <w:p w14:paraId="640B919B" w14:textId="3ED2D718" w:rsidR="004D7801" w:rsidRDefault="004D7801" w:rsidP="00CE09BB">
      <w:pPr>
        <w:pStyle w:val="REG-P1"/>
      </w:pPr>
      <w:r w:rsidRPr="004D7801">
        <w:rPr>
          <w:b/>
          <w:bCs/>
        </w:rPr>
        <w:t xml:space="preserve">68. </w:t>
      </w:r>
      <w:r w:rsidR="00CE09BB">
        <w:rPr>
          <w:b/>
          <w:bCs/>
        </w:rPr>
        <w:tab/>
      </w:r>
      <w:r w:rsidRPr="004D7801">
        <w:t xml:space="preserve">(1) </w:t>
      </w:r>
      <w:r w:rsidR="00CE09BB">
        <w:tab/>
      </w:r>
      <w:r w:rsidRPr="004D7801">
        <w:t>A school must have an early release procedure that allows parents or</w:t>
      </w:r>
      <w:r w:rsidR="00CE09BB">
        <w:t xml:space="preserve"> </w:t>
      </w:r>
      <w:r w:rsidRPr="004D7801">
        <w:t>persons designated by parents to collect learners from school for valid reasons before the school</w:t>
      </w:r>
      <w:r w:rsidR="00CE09BB">
        <w:t xml:space="preserve"> </w:t>
      </w:r>
      <w:r w:rsidRPr="004D7801">
        <w:t>closes for the day.</w:t>
      </w:r>
    </w:p>
    <w:p w14:paraId="39927C06" w14:textId="77777777" w:rsidR="00CE09BB" w:rsidRPr="004D7801" w:rsidRDefault="00CE09BB" w:rsidP="004D7801">
      <w:pPr>
        <w:pStyle w:val="REG-P0"/>
      </w:pPr>
    </w:p>
    <w:p w14:paraId="1CCB3AE0" w14:textId="47EB4739" w:rsidR="004D7801" w:rsidRPr="004D7801" w:rsidRDefault="004D7801" w:rsidP="00CE09BB">
      <w:pPr>
        <w:pStyle w:val="REG-P1"/>
      </w:pPr>
      <w:r w:rsidRPr="004D7801">
        <w:t xml:space="preserve">(2) </w:t>
      </w:r>
      <w:r w:rsidR="00CE09BB">
        <w:tab/>
      </w:r>
      <w:r w:rsidRPr="004D7801">
        <w:t>A school must keep a written record to be used in cases of early release that</w:t>
      </w:r>
      <w:r w:rsidR="00CE09BB">
        <w:t xml:space="preserve"> </w:t>
      </w:r>
      <w:r w:rsidRPr="004D7801">
        <w:t xml:space="preserve">indicates </w:t>
      </w:r>
      <w:r w:rsidR="00CE09BB">
        <w:t> </w:t>
      </w:r>
      <w:r w:rsidR="001D1E86">
        <w:rPr>
          <w:rFonts w:hint="eastAsia"/>
        </w:rPr>
        <w:t>-</w:t>
      </w:r>
    </w:p>
    <w:p w14:paraId="4DBA9846" w14:textId="77777777" w:rsidR="00CE09BB" w:rsidRDefault="00CE09BB" w:rsidP="004D7801">
      <w:pPr>
        <w:pStyle w:val="REG-P0"/>
      </w:pPr>
    </w:p>
    <w:p w14:paraId="3B9E70ED" w14:textId="13DF9289" w:rsidR="004D7801" w:rsidRPr="004D7801" w:rsidRDefault="004D7801" w:rsidP="00CE09BB">
      <w:pPr>
        <w:pStyle w:val="REG-Pa"/>
      </w:pPr>
      <w:r w:rsidRPr="004D7801">
        <w:t xml:space="preserve">(a) </w:t>
      </w:r>
      <w:r w:rsidR="00CE09BB">
        <w:tab/>
      </w:r>
      <w:r w:rsidRPr="004D7801">
        <w:t>the name of the learner;</w:t>
      </w:r>
    </w:p>
    <w:p w14:paraId="1631A08E" w14:textId="77777777" w:rsidR="00CE09BB" w:rsidRDefault="00CE09BB" w:rsidP="00CE09BB">
      <w:pPr>
        <w:pStyle w:val="REG-Pa"/>
      </w:pPr>
    </w:p>
    <w:p w14:paraId="485F0DDD" w14:textId="46F09284" w:rsidR="004D7801" w:rsidRPr="004D7801" w:rsidRDefault="004D7801" w:rsidP="00CE09BB">
      <w:pPr>
        <w:pStyle w:val="REG-Pa"/>
      </w:pPr>
      <w:r w:rsidRPr="004D7801">
        <w:lastRenderedPageBreak/>
        <w:t xml:space="preserve">(b) </w:t>
      </w:r>
      <w:r w:rsidR="00CE09BB">
        <w:tab/>
      </w:r>
      <w:r w:rsidRPr="004D7801">
        <w:t>the grade of the learner;</w:t>
      </w:r>
    </w:p>
    <w:p w14:paraId="7A1C8749" w14:textId="77777777" w:rsidR="00CE09BB" w:rsidRDefault="00CE09BB" w:rsidP="00CE09BB">
      <w:pPr>
        <w:pStyle w:val="REG-Pa"/>
      </w:pPr>
    </w:p>
    <w:p w14:paraId="01A3A1FE" w14:textId="0E2D477F" w:rsidR="004D7801" w:rsidRPr="004D7801" w:rsidRDefault="004D7801" w:rsidP="00CE09BB">
      <w:pPr>
        <w:pStyle w:val="REG-Pa"/>
      </w:pPr>
      <w:r w:rsidRPr="004D7801">
        <w:t xml:space="preserve">(c) </w:t>
      </w:r>
      <w:r w:rsidR="00CE09BB">
        <w:tab/>
      </w:r>
      <w:r w:rsidRPr="004D7801">
        <w:t>the name of the person collecting the learner; and</w:t>
      </w:r>
    </w:p>
    <w:p w14:paraId="2102DB4A" w14:textId="77777777" w:rsidR="00CE09BB" w:rsidRDefault="00CE09BB" w:rsidP="00CE09BB">
      <w:pPr>
        <w:pStyle w:val="REG-Pa"/>
      </w:pPr>
    </w:p>
    <w:p w14:paraId="7D8A446B" w14:textId="79E6A989" w:rsidR="004D7801" w:rsidRPr="004D7801" w:rsidRDefault="004D7801" w:rsidP="00CE09BB">
      <w:pPr>
        <w:pStyle w:val="REG-Pa"/>
      </w:pPr>
      <w:r w:rsidRPr="004D7801">
        <w:t xml:space="preserve">(d) </w:t>
      </w:r>
      <w:r w:rsidR="00CE09BB">
        <w:tab/>
      </w:r>
      <w:r w:rsidRPr="004D7801">
        <w:t>the time, date and reason of the early release.</w:t>
      </w:r>
    </w:p>
    <w:p w14:paraId="5097A4ED" w14:textId="77777777" w:rsidR="00CE09BB" w:rsidRDefault="00CE09BB" w:rsidP="00CE09BB">
      <w:pPr>
        <w:pStyle w:val="REG-P1"/>
      </w:pPr>
    </w:p>
    <w:p w14:paraId="3C6FB116" w14:textId="052DFEE1" w:rsidR="004D7801" w:rsidRPr="004D7801" w:rsidRDefault="004D7801" w:rsidP="00CE09BB">
      <w:pPr>
        <w:pStyle w:val="REG-P1"/>
      </w:pPr>
      <w:r w:rsidRPr="004D7801">
        <w:t xml:space="preserve">(3) </w:t>
      </w:r>
      <w:r w:rsidR="00CE09BB">
        <w:tab/>
      </w:r>
      <w:r w:rsidRPr="004D7801">
        <w:t xml:space="preserve">If the learner is to be collected by a person designated by a parent </w:t>
      </w:r>
      <w:r w:rsidR="001D1E86">
        <w:rPr>
          <w:rFonts w:hint="eastAsia"/>
        </w:rPr>
        <w:t>-</w:t>
      </w:r>
    </w:p>
    <w:p w14:paraId="265C21E7" w14:textId="77777777" w:rsidR="00CE09BB" w:rsidRDefault="00CE09BB" w:rsidP="00CE09BB">
      <w:pPr>
        <w:pStyle w:val="REG-Pa"/>
      </w:pPr>
    </w:p>
    <w:p w14:paraId="23E973E2" w14:textId="701D1283" w:rsidR="004D7801" w:rsidRPr="004D7801" w:rsidRDefault="004D7801" w:rsidP="00CE09BB">
      <w:pPr>
        <w:pStyle w:val="REG-Pa"/>
      </w:pPr>
      <w:r w:rsidRPr="004D7801">
        <w:t xml:space="preserve">(a) </w:t>
      </w:r>
      <w:r w:rsidR="00CE09BB">
        <w:tab/>
      </w:r>
      <w:r w:rsidRPr="004D7801">
        <w:t>that person must produce proof of such designation;</w:t>
      </w:r>
    </w:p>
    <w:p w14:paraId="11E89A2C" w14:textId="77777777" w:rsidR="00CE09BB" w:rsidRDefault="00CE09BB" w:rsidP="00CE09BB">
      <w:pPr>
        <w:pStyle w:val="REG-Pa"/>
      </w:pPr>
    </w:p>
    <w:p w14:paraId="4E0F653D" w14:textId="5B2ABEDA" w:rsidR="004D7801" w:rsidRPr="004D7801" w:rsidRDefault="004D7801" w:rsidP="00CE09BB">
      <w:pPr>
        <w:pStyle w:val="REG-Pa"/>
      </w:pPr>
      <w:r w:rsidRPr="004D7801">
        <w:t xml:space="preserve">(b) </w:t>
      </w:r>
      <w:r w:rsidR="00CE09BB">
        <w:tab/>
      </w:r>
      <w:r w:rsidRPr="004D7801">
        <w:t>the school must ensure that the designated person is known to the learner; and</w:t>
      </w:r>
    </w:p>
    <w:p w14:paraId="35DE9911" w14:textId="77777777" w:rsidR="00CE09BB" w:rsidRDefault="00CE09BB" w:rsidP="00CE09BB">
      <w:pPr>
        <w:pStyle w:val="REG-Pa"/>
      </w:pPr>
    </w:p>
    <w:p w14:paraId="3B2E449A" w14:textId="3B3AE054" w:rsidR="004D7801" w:rsidRDefault="004D7801" w:rsidP="00CE09BB">
      <w:pPr>
        <w:pStyle w:val="REG-Pa"/>
      </w:pPr>
      <w:r w:rsidRPr="004D7801">
        <w:t xml:space="preserve">(c) </w:t>
      </w:r>
      <w:r w:rsidR="00CE09BB">
        <w:tab/>
      </w:r>
      <w:r w:rsidRPr="004D7801">
        <w:t>the school must take measures to contact the parent of a learner if there is any</w:t>
      </w:r>
      <w:r w:rsidR="00CE09BB">
        <w:t xml:space="preserve"> </w:t>
      </w:r>
      <w:r w:rsidRPr="004D7801">
        <w:t>doubt about the identity of the person collecting the learner.</w:t>
      </w:r>
    </w:p>
    <w:p w14:paraId="5CBCDB4B" w14:textId="77777777" w:rsidR="00CE09BB" w:rsidRPr="004D7801" w:rsidRDefault="00CE09BB" w:rsidP="00CE09BB">
      <w:pPr>
        <w:pStyle w:val="REG-Pa"/>
      </w:pPr>
    </w:p>
    <w:p w14:paraId="242D58E3" w14:textId="530A8596" w:rsidR="004D7801" w:rsidRPr="004D7801" w:rsidRDefault="004D7801" w:rsidP="00CE09BB">
      <w:pPr>
        <w:pStyle w:val="REG-P1"/>
      </w:pPr>
      <w:r w:rsidRPr="004D7801">
        <w:t xml:space="preserve">(4) </w:t>
      </w:r>
      <w:r w:rsidR="00CE09BB">
        <w:tab/>
      </w:r>
      <w:r w:rsidRPr="004D7801">
        <w:t>A parent must inform the school in advance if a learner needs to be released early</w:t>
      </w:r>
      <w:r w:rsidR="00CE09BB">
        <w:t xml:space="preserve"> </w:t>
      </w:r>
      <w:r w:rsidRPr="004D7801">
        <w:t>from school.</w:t>
      </w:r>
    </w:p>
    <w:p w14:paraId="7DE9444A" w14:textId="77777777" w:rsidR="00CE09BB" w:rsidRDefault="00CE09BB" w:rsidP="004D7801">
      <w:pPr>
        <w:pStyle w:val="REG-P0"/>
        <w:rPr>
          <w:b/>
          <w:bCs/>
        </w:rPr>
      </w:pPr>
    </w:p>
    <w:p w14:paraId="78E1C8CC" w14:textId="70295D32" w:rsidR="004D7801" w:rsidRPr="004D7801" w:rsidRDefault="004D7801" w:rsidP="004D7801">
      <w:pPr>
        <w:pStyle w:val="REG-P0"/>
        <w:rPr>
          <w:b/>
          <w:bCs/>
        </w:rPr>
      </w:pPr>
      <w:r w:rsidRPr="004D7801">
        <w:rPr>
          <w:b/>
          <w:bCs/>
        </w:rPr>
        <w:t>School and hostel environment and infrastructure</w:t>
      </w:r>
    </w:p>
    <w:p w14:paraId="61C6AA74" w14:textId="77777777" w:rsidR="00CE09BB" w:rsidRDefault="00CE09BB" w:rsidP="004D7801">
      <w:pPr>
        <w:pStyle w:val="REG-P0"/>
        <w:rPr>
          <w:b/>
          <w:bCs/>
        </w:rPr>
      </w:pPr>
    </w:p>
    <w:p w14:paraId="08E145B4" w14:textId="137977F6" w:rsidR="004D7801" w:rsidRPr="004D7801" w:rsidRDefault="004D7801" w:rsidP="00CE09BB">
      <w:pPr>
        <w:pStyle w:val="REG-P1"/>
      </w:pPr>
      <w:r w:rsidRPr="004D7801">
        <w:rPr>
          <w:b/>
          <w:bCs/>
        </w:rPr>
        <w:t xml:space="preserve">69. </w:t>
      </w:r>
      <w:r w:rsidR="00CE09BB">
        <w:rPr>
          <w:b/>
          <w:bCs/>
        </w:rPr>
        <w:tab/>
      </w:r>
      <w:r w:rsidRPr="004D7801">
        <w:t xml:space="preserve">The principal or superintendent must </w:t>
      </w:r>
      <w:r w:rsidR="001D1E86">
        <w:rPr>
          <w:rFonts w:hint="eastAsia"/>
        </w:rPr>
        <w:t>-</w:t>
      </w:r>
    </w:p>
    <w:p w14:paraId="45C5179D" w14:textId="77777777" w:rsidR="00CE09BB" w:rsidRDefault="00CE09BB" w:rsidP="00CE09BB">
      <w:pPr>
        <w:pStyle w:val="REG-Pa"/>
      </w:pPr>
    </w:p>
    <w:p w14:paraId="2BA7E7E0" w14:textId="13B4987D" w:rsidR="004D7801" w:rsidRDefault="004D7801" w:rsidP="00CE09BB">
      <w:pPr>
        <w:pStyle w:val="REG-Pa"/>
      </w:pPr>
      <w:r w:rsidRPr="004D7801">
        <w:t xml:space="preserve">(a) </w:t>
      </w:r>
      <w:r w:rsidR="00CE09BB">
        <w:tab/>
      </w:r>
      <w:r w:rsidRPr="004D7801">
        <w:t>regularly monitor or cause to be regularly monitored the hostel or school</w:t>
      </w:r>
      <w:r w:rsidR="00CE09BB">
        <w:t xml:space="preserve"> </w:t>
      </w:r>
      <w:r w:rsidRPr="004D7801">
        <w:t>environment with a view to identify the potential dangers and take all reasonable</w:t>
      </w:r>
      <w:r w:rsidR="00CE09BB">
        <w:t xml:space="preserve"> </w:t>
      </w:r>
      <w:r w:rsidRPr="004D7801">
        <w:t>precaution to safeguard learners and staff;</w:t>
      </w:r>
    </w:p>
    <w:p w14:paraId="124AC130" w14:textId="7A7B546B" w:rsidR="00CE09BB" w:rsidRDefault="00CE09BB" w:rsidP="00CE09BB">
      <w:pPr>
        <w:pStyle w:val="REG-Pa"/>
      </w:pPr>
    </w:p>
    <w:p w14:paraId="288029F0" w14:textId="2525BA26" w:rsidR="000C77AA" w:rsidRDefault="000C77AA" w:rsidP="000C77AA">
      <w:pPr>
        <w:pStyle w:val="REG-Amend"/>
      </w:pPr>
      <w:r>
        <w:t>[</w:t>
      </w:r>
      <w:r w:rsidRPr="00485BC3">
        <w:t xml:space="preserve">The </w:t>
      </w:r>
      <w:r>
        <w:t xml:space="preserve">singular </w:t>
      </w:r>
      <w:r w:rsidRPr="00485BC3">
        <w:t>word “</w:t>
      </w:r>
      <w:r>
        <w:t>precaution</w:t>
      </w:r>
      <w:r w:rsidRPr="00485BC3">
        <w:t xml:space="preserve">” </w:t>
      </w:r>
      <w:r>
        <w:t xml:space="preserve">should be the plural word </w:t>
      </w:r>
      <w:r w:rsidRPr="00485BC3">
        <w:t>“</w:t>
      </w:r>
      <w:r>
        <w:t>precautions</w:t>
      </w:r>
      <w:r w:rsidRPr="00485BC3">
        <w:t>”.</w:t>
      </w:r>
      <w:r>
        <w:t>]</w:t>
      </w:r>
    </w:p>
    <w:p w14:paraId="68627B8A" w14:textId="77777777" w:rsidR="000C77AA" w:rsidRPr="004D7801" w:rsidRDefault="000C77AA" w:rsidP="00CE09BB">
      <w:pPr>
        <w:pStyle w:val="REG-Pa"/>
      </w:pPr>
    </w:p>
    <w:p w14:paraId="726A4236" w14:textId="62A5EFC4" w:rsidR="004D7801" w:rsidRDefault="004D7801" w:rsidP="00CE09BB">
      <w:pPr>
        <w:pStyle w:val="REG-Pa"/>
      </w:pPr>
      <w:r w:rsidRPr="004D7801">
        <w:t xml:space="preserve">(b) </w:t>
      </w:r>
      <w:r w:rsidR="00CE09BB">
        <w:tab/>
      </w:r>
      <w:r w:rsidRPr="004D7801">
        <w:t>ensure that a playground supervision roster is drawn up and strictly implemented</w:t>
      </w:r>
      <w:r w:rsidR="00CE09BB">
        <w:t xml:space="preserve"> </w:t>
      </w:r>
      <w:r w:rsidRPr="004D7801">
        <w:t>and adhered to by the responsible teachers;</w:t>
      </w:r>
    </w:p>
    <w:p w14:paraId="12EC2FF0" w14:textId="77777777" w:rsidR="00CE09BB" w:rsidRPr="004D7801" w:rsidRDefault="00CE09BB" w:rsidP="00CE09BB">
      <w:pPr>
        <w:pStyle w:val="REG-Pa"/>
      </w:pPr>
    </w:p>
    <w:p w14:paraId="19CC1296" w14:textId="18D8B6CB" w:rsidR="004D7801" w:rsidRDefault="004D7801" w:rsidP="00CE09BB">
      <w:pPr>
        <w:pStyle w:val="REG-Pa"/>
      </w:pPr>
      <w:r w:rsidRPr="004D7801">
        <w:t xml:space="preserve">(c) </w:t>
      </w:r>
      <w:r w:rsidR="00CE09BB">
        <w:tab/>
      </w:r>
      <w:r w:rsidRPr="004D7801">
        <w:t>ensure that a preventative maintenance plan is put in place to take care of major and</w:t>
      </w:r>
      <w:r w:rsidR="00CE09BB">
        <w:t xml:space="preserve"> </w:t>
      </w:r>
      <w:r w:rsidRPr="004D7801">
        <w:t>minor maintenance of school and hostel buildings;</w:t>
      </w:r>
    </w:p>
    <w:p w14:paraId="4CE94E4E" w14:textId="77777777" w:rsidR="00CE09BB" w:rsidRPr="004D7801" w:rsidRDefault="00CE09BB" w:rsidP="00CE09BB">
      <w:pPr>
        <w:pStyle w:val="REG-Pa"/>
      </w:pPr>
    </w:p>
    <w:p w14:paraId="0B954F74" w14:textId="1A9245ED" w:rsidR="004D7801" w:rsidRDefault="004D7801" w:rsidP="00CE09BB">
      <w:pPr>
        <w:pStyle w:val="REG-Pa"/>
      </w:pPr>
      <w:r w:rsidRPr="004D7801">
        <w:t xml:space="preserve">(d) </w:t>
      </w:r>
      <w:r w:rsidR="00CE09BB">
        <w:tab/>
      </w:r>
      <w:r w:rsidRPr="004D7801">
        <w:t>ensure that a clean, safe and hygienic environment is provided to the learners at all</w:t>
      </w:r>
      <w:r w:rsidR="00CE09BB">
        <w:t xml:space="preserve"> </w:t>
      </w:r>
      <w:r w:rsidRPr="004D7801">
        <w:t>times;</w:t>
      </w:r>
    </w:p>
    <w:p w14:paraId="78915276" w14:textId="77777777" w:rsidR="00CE09BB" w:rsidRPr="004D7801" w:rsidRDefault="00CE09BB" w:rsidP="00CE09BB">
      <w:pPr>
        <w:pStyle w:val="REG-Pa"/>
      </w:pPr>
    </w:p>
    <w:p w14:paraId="7A15D55A" w14:textId="39F44569" w:rsidR="004D7801" w:rsidRDefault="004D7801" w:rsidP="00CE09BB">
      <w:pPr>
        <w:pStyle w:val="REG-Pa"/>
      </w:pPr>
      <w:r w:rsidRPr="004D7801">
        <w:t xml:space="preserve">(e) </w:t>
      </w:r>
      <w:r w:rsidR="00CE09BB">
        <w:tab/>
      </w:r>
      <w:r w:rsidRPr="004D7801">
        <w:t>ensure that any unused or broken furniture is properly stored or disposed of;</w:t>
      </w:r>
    </w:p>
    <w:p w14:paraId="6B1799A5" w14:textId="77777777" w:rsidR="00CE09BB" w:rsidRPr="004D7801" w:rsidRDefault="00CE09BB" w:rsidP="00CE09BB">
      <w:pPr>
        <w:pStyle w:val="REG-Pa"/>
      </w:pPr>
    </w:p>
    <w:p w14:paraId="44B00857" w14:textId="7710ADA1" w:rsidR="004D7801" w:rsidRDefault="004D7801" w:rsidP="00CE09BB">
      <w:pPr>
        <w:pStyle w:val="REG-Pa"/>
      </w:pPr>
      <w:r w:rsidRPr="004D7801">
        <w:t xml:space="preserve">(f) </w:t>
      </w:r>
      <w:r w:rsidR="00CE09BB">
        <w:tab/>
      </w:r>
      <w:r w:rsidRPr="004D7801">
        <w:t>ensure that the school or hostel grounds is maintained by cutting and trimming the</w:t>
      </w:r>
      <w:r w:rsidR="00CE09BB">
        <w:t xml:space="preserve"> </w:t>
      </w:r>
      <w:r w:rsidRPr="004D7801">
        <w:t>grass and trees on a regular basis;</w:t>
      </w:r>
    </w:p>
    <w:p w14:paraId="55E1EBFA" w14:textId="5BD8ED67" w:rsidR="00CE09BB" w:rsidRDefault="00CE09BB" w:rsidP="00CE09BB">
      <w:pPr>
        <w:pStyle w:val="REG-Pa"/>
      </w:pPr>
    </w:p>
    <w:p w14:paraId="7E3B8EE1" w14:textId="18D737BB" w:rsidR="004A2B44" w:rsidRDefault="004A2B44" w:rsidP="004A2B44">
      <w:pPr>
        <w:pStyle w:val="REG-Amend"/>
      </w:pPr>
      <w:r>
        <w:t>[</w:t>
      </w:r>
      <w:r w:rsidRPr="00485BC3">
        <w:t xml:space="preserve">The </w:t>
      </w:r>
      <w:r>
        <w:t xml:space="preserve">verb </w:t>
      </w:r>
      <w:r w:rsidRPr="00485BC3">
        <w:t>“</w:t>
      </w:r>
      <w:r>
        <w:t>is</w:t>
      </w:r>
      <w:r w:rsidRPr="00485BC3">
        <w:t xml:space="preserve">” </w:t>
      </w:r>
      <w:r>
        <w:t>should be ”are” to accord with the subject “hostel grounds”.]</w:t>
      </w:r>
    </w:p>
    <w:p w14:paraId="2C187118" w14:textId="77777777" w:rsidR="004A2B44" w:rsidRPr="004D7801" w:rsidRDefault="004A2B44" w:rsidP="00CE09BB">
      <w:pPr>
        <w:pStyle w:val="REG-Pa"/>
      </w:pPr>
    </w:p>
    <w:p w14:paraId="303CD928" w14:textId="4F7F5FE6" w:rsidR="004D7801" w:rsidRDefault="004D7801" w:rsidP="00CE09BB">
      <w:pPr>
        <w:pStyle w:val="REG-Pa"/>
      </w:pPr>
      <w:r w:rsidRPr="004D7801">
        <w:t xml:space="preserve">(g) </w:t>
      </w:r>
      <w:r w:rsidR="00CE09BB">
        <w:tab/>
      </w:r>
      <w:r w:rsidRPr="004D7801">
        <w:t>ensure that garbage and litter is properly stored or disposed of;</w:t>
      </w:r>
    </w:p>
    <w:p w14:paraId="648EC7A7" w14:textId="75C93550" w:rsidR="00CE09BB" w:rsidRDefault="00CE09BB" w:rsidP="00CE09BB">
      <w:pPr>
        <w:pStyle w:val="REG-Pa"/>
      </w:pPr>
    </w:p>
    <w:p w14:paraId="44C6E33D" w14:textId="4EA0CB4F" w:rsidR="004A2B44" w:rsidRDefault="004A2B44" w:rsidP="004A2B44">
      <w:pPr>
        <w:pStyle w:val="REG-Amend"/>
      </w:pPr>
      <w:r>
        <w:t>[</w:t>
      </w:r>
      <w:r w:rsidRPr="00485BC3">
        <w:t xml:space="preserve">The </w:t>
      </w:r>
      <w:r>
        <w:t xml:space="preserve">verb </w:t>
      </w:r>
      <w:r w:rsidRPr="00485BC3">
        <w:t>“</w:t>
      </w:r>
      <w:r>
        <w:t>is</w:t>
      </w:r>
      <w:r w:rsidRPr="00485BC3">
        <w:t xml:space="preserve">” </w:t>
      </w:r>
      <w:r>
        <w:t>should be ”are” to accord with the subject “garbage and litter”.]</w:t>
      </w:r>
    </w:p>
    <w:p w14:paraId="430F2397" w14:textId="77777777" w:rsidR="004A2B44" w:rsidRPr="004D7801" w:rsidRDefault="004A2B44" w:rsidP="00CE09BB">
      <w:pPr>
        <w:pStyle w:val="REG-Pa"/>
      </w:pPr>
    </w:p>
    <w:p w14:paraId="7027255F" w14:textId="7A6252CA" w:rsidR="004D7801" w:rsidRDefault="004D7801" w:rsidP="00CE09BB">
      <w:pPr>
        <w:pStyle w:val="REG-Pa"/>
      </w:pPr>
      <w:r w:rsidRPr="004D7801">
        <w:t xml:space="preserve">(h) </w:t>
      </w:r>
      <w:r w:rsidR="00CE09BB">
        <w:tab/>
      </w:r>
      <w:r w:rsidRPr="004D7801">
        <w:t>ensure that the school swimming pool, if any, is properly secured by a fence and gate</w:t>
      </w:r>
      <w:r w:rsidR="00CE09BB">
        <w:t xml:space="preserve"> </w:t>
      </w:r>
      <w:r w:rsidRPr="004D7801">
        <w:t>or a cover when not in use; and</w:t>
      </w:r>
    </w:p>
    <w:p w14:paraId="290F08B2" w14:textId="77777777" w:rsidR="00CE09BB" w:rsidRPr="004D7801" w:rsidRDefault="00CE09BB" w:rsidP="00CE09BB">
      <w:pPr>
        <w:pStyle w:val="REG-Pa"/>
      </w:pPr>
    </w:p>
    <w:p w14:paraId="28D199EF" w14:textId="4CBA8077" w:rsidR="004D7801" w:rsidRDefault="004D7801" w:rsidP="00CE09BB">
      <w:pPr>
        <w:pStyle w:val="REG-Pa"/>
      </w:pPr>
      <w:r w:rsidRPr="004D7801">
        <w:t>(i)</w:t>
      </w:r>
      <w:r w:rsidR="00CE09BB">
        <w:tab/>
      </w:r>
      <w:r w:rsidRPr="004D7801">
        <w:t xml:space="preserve"> ensure that school and hostel premises are disability friendly with ramps.</w:t>
      </w:r>
    </w:p>
    <w:p w14:paraId="29DF434D" w14:textId="77777777" w:rsidR="00CE09BB" w:rsidRPr="004D7801" w:rsidRDefault="00CE09BB" w:rsidP="004D7801">
      <w:pPr>
        <w:pStyle w:val="REG-P0"/>
      </w:pPr>
    </w:p>
    <w:p w14:paraId="0C0B395F" w14:textId="41D15C16" w:rsidR="004D7801" w:rsidRPr="004D7801" w:rsidRDefault="004D7801" w:rsidP="004D7801">
      <w:pPr>
        <w:pStyle w:val="REG-P0"/>
        <w:rPr>
          <w:b/>
          <w:bCs/>
        </w:rPr>
      </w:pPr>
      <w:r w:rsidRPr="004D7801">
        <w:rPr>
          <w:b/>
          <w:bCs/>
        </w:rPr>
        <w:lastRenderedPageBreak/>
        <w:t>Violence, illegal drugs and alcohol</w:t>
      </w:r>
      <w:r w:rsidR="001D1E86">
        <w:rPr>
          <w:b/>
          <w:bCs/>
        </w:rPr>
        <w:t>-</w:t>
      </w:r>
      <w:r w:rsidRPr="004D7801">
        <w:rPr>
          <w:b/>
          <w:bCs/>
        </w:rPr>
        <w:t>free schools and hostels</w:t>
      </w:r>
    </w:p>
    <w:p w14:paraId="3BC5A7D7" w14:textId="77777777" w:rsidR="00A51963" w:rsidRDefault="00A51963" w:rsidP="004D7801">
      <w:pPr>
        <w:pStyle w:val="REG-P0"/>
        <w:rPr>
          <w:b/>
          <w:bCs/>
        </w:rPr>
      </w:pPr>
    </w:p>
    <w:p w14:paraId="25A4B94C" w14:textId="3CE571FC" w:rsidR="004D7801" w:rsidRPr="004D7801" w:rsidRDefault="004D7801" w:rsidP="00A51963">
      <w:pPr>
        <w:pStyle w:val="REG-P1"/>
      </w:pPr>
      <w:r w:rsidRPr="004D7801">
        <w:rPr>
          <w:b/>
          <w:bCs/>
        </w:rPr>
        <w:t xml:space="preserve">70. </w:t>
      </w:r>
      <w:r w:rsidR="00A51963">
        <w:rPr>
          <w:b/>
          <w:bCs/>
        </w:rPr>
        <w:tab/>
      </w:r>
      <w:r w:rsidRPr="004D7801">
        <w:t xml:space="preserve">(1) </w:t>
      </w:r>
      <w:r w:rsidR="00A51963">
        <w:tab/>
      </w:r>
      <w:r w:rsidRPr="004D7801">
        <w:t xml:space="preserve">A person may not </w:t>
      </w:r>
      <w:r w:rsidR="001D1E86">
        <w:rPr>
          <w:rFonts w:hint="eastAsia"/>
        </w:rPr>
        <w:t>-</w:t>
      </w:r>
    </w:p>
    <w:p w14:paraId="3D3578C0" w14:textId="77777777" w:rsidR="00A51963" w:rsidRDefault="00A51963" w:rsidP="00A51963">
      <w:pPr>
        <w:pStyle w:val="REG-Pa"/>
      </w:pPr>
    </w:p>
    <w:p w14:paraId="099A037F" w14:textId="474606F2" w:rsidR="004D7801" w:rsidRDefault="004D7801" w:rsidP="00A51963">
      <w:pPr>
        <w:pStyle w:val="REG-Pa"/>
      </w:pPr>
      <w:r w:rsidRPr="004D7801">
        <w:t>(a)</w:t>
      </w:r>
      <w:r w:rsidR="00A51963">
        <w:tab/>
      </w:r>
      <w:r w:rsidRPr="004D7801">
        <w:t>allow, carry or store any prohibited item in the school or hostel premises, unless such</w:t>
      </w:r>
      <w:r w:rsidR="00A51963">
        <w:t xml:space="preserve"> </w:t>
      </w:r>
      <w:r w:rsidRPr="004D7801">
        <w:t>objects are being used for educational purposes and kept in officially designated</w:t>
      </w:r>
      <w:r w:rsidR="00A51963">
        <w:t xml:space="preserve"> </w:t>
      </w:r>
      <w:r w:rsidRPr="004D7801">
        <w:t>places identified by the principal or superintendent;</w:t>
      </w:r>
    </w:p>
    <w:p w14:paraId="64854023" w14:textId="77777777" w:rsidR="00A51963" w:rsidRPr="004D7801" w:rsidRDefault="00A51963" w:rsidP="00A51963">
      <w:pPr>
        <w:pStyle w:val="REG-Pa"/>
      </w:pPr>
    </w:p>
    <w:p w14:paraId="7484C93E" w14:textId="5EB0C2C6" w:rsidR="004D7801" w:rsidRDefault="004D7801" w:rsidP="00A51963">
      <w:pPr>
        <w:pStyle w:val="REG-Pa"/>
      </w:pPr>
      <w:r w:rsidRPr="004D7801">
        <w:t xml:space="preserve">(b) </w:t>
      </w:r>
      <w:r w:rsidR="00A51963">
        <w:tab/>
      </w:r>
      <w:r w:rsidRPr="004D7801">
        <w:t>possess any illegal drug on school or hostel premises;</w:t>
      </w:r>
    </w:p>
    <w:p w14:paraId="3E2D18CC" w14:textId="77777777" w:rsidR="00A51963" w:rsidRPr="004D7801" w:rsidRDefault="00A51963" w:rsidP="00A51963">
      <w:pPr>
        <w:pStyle w:val="REG-Pa"/>
      </w:pPr>
    </w:p>
    <w:p w14:paraId="3D5D1EE3" w14:textId="14EEA38F" w:rsidR="004D7801" w:rsidRDefault="004D7801" w:rsidP="00A51963">
      <w:pPr>
        <w:pStyle w:val="REG-Pa"/>
      </w:pPr>
      <w:r w:rsidRPr="004D7801">
        <w:t xml:space="preserve">(c) </w:t>
      </w:r>
      <w:r w:rsidR="00A51963">
        <w:tab/>
      </w:r>
      <w:r w:rsidRPr="004D7801">
        <w:t>enter a school or hostel premises while under the influence of an illegal drug or</w:t>
      </w:r>
      <w:r w:rsidR="00A51963">
        <w:t xml:space="preserve"> </w:t>
      </w:r>
      <w:r w:rsidRPr="004D7801">
        <w:t>alcohol;</w:t>
      </w:r>
    </w:p>
    <w:p w14:paraId="220562C4" w14:textId="77777777" w:rsidR="00A51963" w:rsidRPr="004D7801" w:rsidRDefault="00A51963" w:rsidP="00A51963">
      <w:pPr>
        <w:pStyle w:val="REG-Pa"/>
      </w:pPr>
    </w:p>
    <w:p w14:paraId="3D5EACA4" w14:textId="0DA8F510" w:rsidR="004D7801" w:rsidRDefault="004D7801" w:rsidP="00A51963">
      <w:pPr>
        <w:pStyle w:val="REG-Pa"/>
      </w:pPr>
      <w:r w:rsidRPr="004D7801">
        <w:t xml:space="preserve">(d) </w:t>
      </w:r>
      <w:r w:rsidR="00A51963">
        <w:tab/>
      </w:r>
      <w:r w:rsidRPr="004D7801">
        <w:t>cause any form of violence or disturbances which can negatively impact on any</w:t>
      </w:r>
      <w:r w:rsidR="00A51963">
        <w:t xml:space="preserve"> </w:t>
      </w:r>
      <w:r w:rsidRPr="004D7801">
        <w:t>school activity;</w:t>
      </w:r>
    </w:p>
    <w:p w14:paraId="25CE1798" w14:textId="77777777" w:rsidR="00A51963" w:rsidRPr="004D7801" w:rsidRDefault="00A51963" w:rsidP="00A51963">
      <w:pPr>
        <w:pStyle w:val="REG-Pa"/>
      </w:pPr>
    </w:p>
    <w:p w14:paraId="6CFB2DA3" w14:textId="048D5DE5" w:rsidR="004D7801" w:rsidRDefault="004D7801" w:rsidP="00A51963">
      <w:pPr>
        <w:pStyle w:val="REG-Pa"/>
      </w:pPr>
      <w:r w:rsidRPr="004D7801">
        <w:t xml:space="preserve">(e) </w:t>
      </w:r>
      <w:r w:rsidR="00A51963">
        <w:tab/>
      </w:r>
      <w:r w:rsidRPr="004D7801">
        <w:t>condone, connive, hide, abet, encourage possession of prohibited items on the school</w:t>
      </w:r>
      <w:r w:rsidR="00A51963">
        <w:t xml:space="preserve"> </w:t>
      </w:r>
      <w:r w:rsidRPr="004D7801">
        <w:t>or hostel premises; or</w:t>
      </w:r>
    </w:p>
    <w:p w14:paraId="3E57DE14" w14:textId="77777777" w:rsidR="00A51963" w:rsidRPr="004D7801" w:rsidRDefault="00A51963" w:rsidP="00A51963">
      <w:pPr>
        <w:pStyle w:val="REG-Pa"/>
      </w:pPr>
    </w:p>
    <w:p w14:paraId="18981C89" w14:textId="7EF5D6A0" w:rsidR="004D7801" w:rsidRDefault="004D7801" w:rsidP="00A51963">
      <w:pPr>
        <w:pStyle w:val="REG-Pa"/>
      </w:pPr>
      <w:r w:rsidRPr="004D7801">
        <w:t xml:space="preserve">(f) </w:t>
      </w:r>
      <w:r w:rsidR="00A51963">
        <w:tab/>
      </w:r>
      <w:r w:rsidRPr="004D7801">
        <w:t>refuse, fail or neglect to report the sighting or presence of any prohibited item to</w:t>
      </w:r>
      <w:r w:rsidR="00A51963">
        <w:t xml:space="preserve"> </w:t>
      </w:r>
      <w:r w:rsidRPr="004D7801">
        <w:t>the school or hostel authorities or the police.</w:t>
      </w:r>
    </w:p>
    <w:p w14:paraId="3837BA34" w14:textId="77777777" w:rsidR="00A51963" w:rsidRPr="004D7801" w:rsidRDefault="00A51963" w:rsidP="004D7801">
      <w:pPr>
        <w:pStyle w:val="REG-P0"/>
      </w:pPr>
    </w:p>
    <w:p w14:paraId="1E8B82AC" w14:textId="0D3DC3B4" w:rsidR="004D7801" w:rsidRPr="004D7801" w:rsidRDefault="004D7801" w:rsidP="00A51963">
      <w:pPr>
        <w:pStyle w:val="REG-P1"/>
      </w:pPr>
      <w:r w:rsidRPr="004D7801">
        <w:t xml:space="preserve">(2) </w:t>
      </w:r>
      <w:r w:rsidR="00A51963">
        <w:tab/>
      </w:r>
      <w:r w:rsidRPr="004D7801">
        <w:t xml:space="preserve">A person may not use </w:t>
      </w:r>
      <w:r w:rsidR="001D1E86">
        <w:rPr>
          <w:rFonts w:hint="eastAsia"/>
        </w:rPr>
        <w:t>-</w:t>
      </w:r>
    </w:p>
    <w:p w14:paraId="59F4A1B3" w14:textId="77777777" w:rsidR="00A51963" w:rsidRDefault="00A51963" w:rsidP="00A51963">
      <w:pPr>
        <w:pStyle w:val="REG-Pa"/>
      </w:pPr>
    </w:p>
    <w:p w14:paraId="6920BE39" w14:textId="4C75E1BD" w:rsidR="004D7801" w:rsidRPr="004D7801" w:rsidRDefault="004D7801" w:rsidP="00A51963">
      <w:pPr>
        <w:pStyle w:val="REG-Pa"/>
      </w:pPr>
      <w:r w:rsidRPr="004D7801">
        <w:t xml:space="preserve">(a) </w:t>
      </w:r>
      <w:r w:rsidR="00A51963">
        <w:tab/>
      </w:r>
      <w:r w:rsidRPr="004D7801">
        <w:t>alcohol;</w:t>
      </w:r>
    </w:p>
    <w:p w14:paraId="282E8453" w14:textId="604A390C" w:rsidR="004D7801" w:rsidRPr="004D7801" w:rsidRDefault="004D7801" w:rsidP="00A51963">
      <w:pPr>
        <w:pStyle w:val="REG-Pa"/>
      </w:pPr>
    </w:p>
    <w:p w14:paraId="1B97220C" w14:textId="20A29106" w:rsidR="004D7801" w:rsidRPr="004D7801" w:rsidRDefault="004D7801" w:rsidP="00A51963">
      <w:pPr>
        <w:pStyle w:val="REG-Pa"/>
      </w:pPr>
      <w:r w:rsidRPr="004D7801">
        <w:t xml:space="preserve">(b) </w:t>
      </w:r>
      <w:r w:rsidR="00A51963">
        <w:tab/>
      </w:r>
      <w:r w:rsidRPr="004D7801">
        <w:t>an illegal drug; or</w:t>
      </w:r>
    </w:p>
    <w:p w14:paraId="31C0457A" w14:textId="77777777" w:rsidR="00A51963" w:rsidRDefault="00A51963" w:rsidP="00A51963">
      <w:pPr>
        <w:pStyle w:val="REG-Pa"/>
      </w:pPr>
    </w:p>
    <w:p w14:paraId="1001DB30" w14:textId="019E5219" w:rsidR="004D7801" w:rsidRDefault="004D7801" w:rsidP="00A51963">
      <w:pPr>
        <w:pStyle w:val="REG-Pa"/>
      </w:pPr>
      <w:r w:rsidRPr="004D7801">
        <w:t xml:space="preserve">(c) </w:t>
      </w:r>
      <w:r w:rsidR="00A51963">
        <w:tab/>
      </w:r>
      <w:r w:rsidRPr="004D7801">
        <w:t>a prohibited item,</w:t>
      </w:r>
    </w:p>
    <w:p w14:paraId="20072665" w14:textId="77777777" w:rsidR="00A51963" w:rsidRPr="004D7801" w:rsidRDefault="00A51963" w:rsidP="004D7801">
      <w:pPr>
        <w:pStyle w:val="REG-P0"/>
      </w:pPr>
    </w:p>
    <w:p w14:paraId="32427616" w14:textId="2A7D2FAD" w:rsidR="004D7801" w:rsidRDefault="004D7801" w:rsidP="004D7801">
      <w:pPr>
        <w:pStyle w:val="REG-P0"/>
      </w:pPr>
      <w:r w:rsidRPr="004D7801">
        <w:t>on a school or hostel premises or at any school activity.</w:t>
      </w:r>
    </w:p>
    <w:p w14:paraId="1F9ABD11" w14:textId="77777777" w:rsidR="00A51963" w:rsidRPr="004D7801" w:rsidRDefault="00A51963" w:rsidP="00A51963">
      <w:pPr>
        <w:pStyle w:val="REG-P1"/>
      </w:pPr>
    </w:p>
    <w:p w14:paraId="6725506D" w14:textId="1CAAFD2D" w:rsidR="004D7801" w:rsidRDefault="004D7801" w:rsidP="00A51963">
      <w:pPr>
        <w:pStyle w:val="REG-P1"/>
      </w:pPr>
      <w:r w:rsidRPr="004D7801">
        <w:t xml:space="preserve">(3) </w:t>
      </w:r>
      <w:r w:rsidR="00A51963">
        <w:tab/>
      </w:r>
      <w:r w:rsidRPr="004D7801">
        <w:t>A learner or staff member may not commit any form of violence, be it against a</w:t>
      </w:r>
      <w:r w:rsidR="00A51963">
        <w:t xml:space="preserve"> </w:t>
      </w:r>
      <w:r w:rsidRPr="004D7801">
        <w:t>learner or staff member.</w:t>
      </w:r>
    </w:p>
    <w:p w14:paraId="66BF586C" w14:textId="77777777" w:rsidR="00A51963" w:rsidRPr="004D7801" w:rsidRDefault="00A51963" w:rsidP="00A51963">
      <w:pPr>
        <w:pStyle w:val="REG-P1"/>
      </w:pPr>
    </w:p>
    <w:p w14:paraId="1D8B650E" w14:textId="30B5200E" w:rsidR="004D7801" w:rsidRPr="004D7801" w:rsidRDefault="004D7801" w:rsidP="00A51963">
      <w:pPr>
        <w:pStyle w:val="REG-P1"/>
      </w:pPr>
      <w:r w:rsidRPr="004D7801">
        <w:t xml:space="preserve">(4) </w:t>
      </w:r>
      <w:r w:rsidR="00A51963">
        <w:tab/>
      </w:r>
      <w:r w:rsidRPr="004D7801">
        <w:t xml:space="preserve">The forms of violence referred to in subregulation (3), include </w:t>
      </w:r>
      <w:r w:rsidR="001D1E86">
        <w:rPr>
          <w:rFonts w:hint="eastAsia"/>
        </w:rPr>
        <w:t>-</w:t>
      </w:r>
    </w:p>
    <w:p w14:paraId="199F4CAE" w14:textId="77777777" w:rsidR="00A51963" w:rsidRDefault="00A51963" w:rsidP="00A51963">
      <w:pPr>
        <w:pStyle w:val="REG-Pa"/>
      </w:pPr>
    </w:p>
    <w:p w14:paraId="07B07C71" w14:textId="1011A3CE" w:rsidR="004D7801" w:rsidRPr="004D7801" w:rsidRDefault="004D7801" w:rsidP="00A51963">
      <w:pPr>
        <w:pStyle w:val="REG-Pa"/>
      </w:pPr>
      <w:r w:rsidRPr="004D7801">
        <w:t xml:space="preserve">(a) </w:t>
      </w:r>
      <w:r w:rsidR="00A51963">
        <w:tab/>
      </w:r>
      <w:r w:rsidRPr="004D7801">
        <w:t>bullying;</w:t>
      </w:r>
    </w:p>
    <w:p w14:paraId="5E3055FA" w14:textId="77777777" w:rsidR="00A51963" w:rsidRDefault="00A51963" w:rsidP="00A51963">
      <w:pPr>
        <w:pStyle w:val="REG-Pa"/>
      </w:pPr>
    </w:p>
    <w:p w14:paraId="18A2B0ED" w14:textId="3BDB1138" w:rsidR="004D7801" w:rsidRPr="004D7801" w:rsidRDefault="004D7801" w:rsidP="00A51963">
      <w:pPr>
        <w:pStyle w:val="REG-Pa"/>
      </w:pPr>
      <w:r w:rsidRPr="004D7801">
        <w:t xml:space="preserve">(b) </w:t>
      </w:r>
      <w:r w:rsidR="00A51963">
        <w:tab/>
      </w:r>
      <w:r w:rsidRPr="004D7801">
        <w:t>gangsterism;</w:t>
      </w:r>
    </w:p>
    <w:p w14:paraId="0C59675D" w14:textId="77777777" w:rsidR="00A51963" w:rsidRDefault="00A51963" w:rsidP="00A51963">
      <w:pPr>
        <w:pStyle w:val="REG-Pa"/>
      </w:pPr>
    </w:p>
    <w:p w14:paraId="346A3E94" w14:textId="3AD8058B" w:rsidR="004D7801" w:rsidRPr="004D7801" w:rsidRDefault="004D7801" w:rsidP="00A51963">
      <w:pPr>
        <w:pStyle w:val="REG-Pa"/>
      </w:pPr>
      <w:r w:rsidRPr="004D7801">
        <w:t xml:space="preserve">(c) </w:t>
      </w:r>
      <w:r w:rsidR="00A51963">
        <w:tab/>
      </w:r>
      <w:r w:rsidRPr="004D7801">
        <w:t>threats of violence;</w:t>
      </w:r>
    </w:p>
    <w:p w14:paraId="2AB96A5D" w14:textId="77777777" w:rsidR="00A51963" w:rsidRDefault="00A51963" w:rsidP="00A51963">
      <w:pPr>
        <w:pStyle w:val="REG-Pa"/>
      </w:pPr>
    </w:p>
    <w:p w14:paraId="6AEF7C5E" w14:textId="21F40D92" w:rsidR="004D7801" w:rsidRPr="004D7801" w:rsidRDefault="004D7801" w:rsidP="00A51963">
      <w:pPr>
        <w:pStyle w:val="REG-Pa"/>
      </w:pPr>
      <w:r w:rsidRPr="004D7801">
        <w:t xml:space="preserve">(d) </w:t>
      </w:r>
      <w:r w:rsidR="00A51963">
        <w:tab/>
      </w:r>
      <w:r w:rsidRPr="004D7801">
        <w:t>intimidation;</w:t>
      </w:r>
    </w:p>
    <w:p w14:paraId="45405A32" w14:textId="77777777" w:rsidR="00A51963" w:rsidRDefault="00A51963" w:rsidP="00A51963">
      <w:pPr>
        <w:pStyle w:val="REG-Pa"/>
      </w:pPr>
    </w:p>
    <w:p w14:paraId="008322BB" w14:textId="258DA003" w:rsidR="004D7801" w:rsidRPr="004D7801" w:rsidRDefault="004D7801" w:rsidP="00A51963">
      <w:pPr>
        <w:pStyle w:val="REG-Pa"/>
      </w:pPr>
      <w:r w:rsidRPr="004D7801">
        <w:t xml:space="preserve">(e) </w:t>
      </w:r>
      <w:r w:rsidR="00A51963">
        <w:tab/>
      </w:r>
      <w:r w:rsidRPr="004D7801">
        <w:t>assault;</w:t>
      </w:r>
    </w:p>
    <w:p w14:paraId="6204AEC5" w14:textId="77777777" w:rsidR="00A51963" w:rsidRDefault="00A51963" w:rsidP="00A51963">
      <w:pPr>
        <w:pStyle w:val="REG-Pa"/>
      </w:pPr>
    </w:p>
    <w:p w14:paraId="41D807B9" w14:textId="33AF2AAB" w:rsidR="004D7801" w:rsidRPr="004D7801" w:rsidRDefault="004D7801" w:rsidP="00A51963">
      <w:pPr>
        <w:pStyle w:val="REG-Pa"/>
      </w:pPr>
      <w:r w:rsidRPr="004D7801">
        <w:t xml:space="preserve">(f) </w:t>
      </w:r>
      <w:r w:rsidR="00A51963">
        <w:tab/>
      </w:r>
      <w:r w:rsidRPr="004D7801">
        <w:t>initiation practices; and</w:t>
      </w:r>
    </w:p>
    <w:p w14:paraId="4B7402FD" w14:textId="77777777" w:rsidR="00A51963" w:rsidRDefault="00A51963" w:rsidP="00A51963">
      <w:pPr>
        <w:pStyle w:val="REG-Pa"/>
      </w:pPr>
    </w:p>
    <w:p w14:paraId="17AD08FF" w14:textId="52421031" w:rsidR="004D7801" w:rsidRPr="004D7801" w:rsidRDefault="004D7801" w:rsidP="00A51963">
      <w:pPr>
        <w:pStyle w:val="REG-Pa"/>
      </w:pPr>
      <w:r w:rsidRPr="004D7801">
        <w:t xml:space="preserve">(g) </w:t>
      </w:r>
      <w:r w:rsidR="00A51963">
        <w:tab/>
      </w:r>
      <w:r w:rsidRPr="004D7801">
        <w:t>any other related form of violence.</w:t>
      </w:r>
    </w:p>
    <w:p w14:paraId="0EF7E5E1" w14:textId="77777777" w:rsidR="00A51963" w:rsidRDefault="00A51963" w:rsidP="004D7801">
      <w:pPr>
        <w:pStyle w:val="REG-P0"/>
        <w:rPr>
          <w:b/>
          <w:bCs/>
        </w:rPr>
      </w:pPr>
    </w:p>
    <w:p w14:paraId="643ED3D5" w14:textId="26FB3A4A" w:rsidR="004D7801" w:rsidRPr="004D7801" w:rsidRDefault="004D7801" w:rsidP="004D7801">
      <w:pPr>
        <w:pStyle w:val="REG-P0"/>
        <w:rPr>
          <w:b/>
          <w:bCs/>
        </w:rPr>
      </w:pPr>
      <w:r w:rsidRPr="004D7801">
        <w:rPr>
          <w:b/>
          <w:bCs/>
        </w:rPr>
        <w:t>Search and seizure</w:t>
      </w:r>
    </w:p>
    <w:p w14:paraId="5B753761" w14:textId="77777777" w:rsidR="00A51963" w:rsidRDefault="00A51963" w:rsidP="004D7801">
      <w:pPr>
        <w:pStyle w:val="REG-P0"/>
        <w:rPr>
          <w:b/>
          <w:bCs/>
        </w:rPr>
      </w:pPr>
    </w:p>
    <w:p w14:paraId="293D7221" w14:textId="1D4889E2" w:rsidR="004D7801" w:rsidRPr="004D7801" w:rsidRDefault="004D7801" w:rsidP="00A51963">
      <w:pPr>
        <w:pStyle w:val="REG-P1"/>
      </w:pPr>
      <w:r w:rsidRPr="004D7801">
        <w:rPr>
          <w:b/>
          <w:bCs/>
        </w:rPr>
        <w:lastRenderedPageBreak/>
        <w:t xml:space="preserve">71. </w:t>
      </w:r>
      <w:r w:rsidR="00A51963">
        <w:rPr>
          <w:b/>
          <w:bCs/>
        </w:rPr>
        <w:tab/>
      </w:r>
      <w:r w:rsidRPr="004D7801">
        <w:t>Subject to section 35 of the Act, a principal or a person delegated by the principal</w:t>
      </w:r>
      <w:r w:rsidR="00A51963">
        <w:t xml:space="preserve"> </w:t>
      </w:r>
      <w:r w:rsidRPr="004D7801">
        <w:t xml:space="preserve">may, without a warrant </w:t>
      </w:r>
      <w:r w:rsidR="001D1E86">
        <w:rPr>
          <w:rFonts w:hint="eastAsia"/>
        </w:rPr>
        <w:t>-</w:t>
      </w:r>
    </w:p>
    <w:p w14:paraId="71038CA7" w14:textId="77777777" w:rsidR="00A51963" w:rsidRDefault="00A51963" w:rsidP="004D7801">
      <w:pPr>
        <w:pStyle w:val="REG-P0"/>
      </w:pPr>
    </w:p>
    <w:p w14:paraId="7BB7C8B2" w14:textId="07C7DD13" w:rsidR="004D7801" w:rsidRDefault="004D7801" w:rsidP="00A51963">
      <w:pPr>
        <w:pStyle w:val="REG-Pa"/>
      </w:pPr>
      <w:r w:rsidRPr="004D7801">
        <w:t xml:space="preserve">(a) </w:t>
      </w:r>
      <w:r w:rsidR="00A51963">
        <w:tab/>
      </w:r>
      <w:r w:rsidRPr="004D7801">
        <w:t>search any school or hostel premises if the principal or such delegated person has a</w:t>
      </w:r>
      <w:r w:rsidR="00A51963">
        <w:t xml:space="preserve"> </w:t>
      </w:r>
      <w:r w:rsidRPr="004D7801">
        <w:t>reasonable suspicion to believe that a prohibited item or illegal drug may be present</w:t>
      </w:r>
      <w:r w:rsidR="00A51963">
        <w:t xml:space="preserve"> </w:t>
      </w:r>
      <w:r w:rsidRPr="004D7801">
        <w:t>in the school or hostel premises in contravention of the Act and these regulations;</w:t>
      </w:r>
    </w:p>
    <w:p w14:paraId="1978DDB3" w14:textId="77777777" w:rsidR="00A51963" w:rsidRPr="004D7801" w:rsidRDefault="00A51963" w:rsidP="00A51963">
      <w:pPr>
        <w:pStyle w:val="REG-Pa"/>
      </w:pPr>
    </w:p>
    <w:p w14:paraId="549B60A1" w14:textId="4C507BAD" w:rsidR="004D7801" w:rsidRDefault="004D7801" w:rsidP="00A51963">
      <w:pPr>
        <w:pStyle w:val="REG-Pa"/>
      </w:pPr>
      <w:r w:rsidRPr="004D7801">
        <w:t xml:space="preserve">(b) </w:t>
      </w:r>
      <w:r w:rsidR="00A51963">
        <w:tab/>
      </w:r>
      <w:r w:rsidRPr="004D7801">
        <w:t>search any person present on the school or hostel premises; and</w:t>
      </w:r>
    </w:p>
    <w:p w14:paraId="46A58AAB" w14:textId="77777777" w:rsidR="00A51963" w:rsidRPr="004D7801" w:rsidRDefault="00A51963" w:rsidP="00A51963">
      <w:pPr>
        <w:pStyle w:val="REG-Pa"/>
      </w:pPr>
    </w:p>
    <w:p w14:paraId="3A430603" w14:textId="39A801D1" w:rsidR="004D7801" w:rsidRDefault="004D7801" w:rsidP="00A51963">
      <w:pPr>
        <w:pStyle w:val="REG-Pa"/>
      </w:pPr>
      <w:r w:rsidRPr="004D7801">
        <w:t xml:space="preserve">(c) </w:t>
      </w:r>
      <w:r w:rsidR="00A51963">
        <w:tab/>
      </w:r>
      <w:r w:rsidRPr="004D7801">
        <w:t>seize any prohibited item, alcohol or illegal drug present on school or hostel</w:t>
      </w:r>
      <w:r w:rsidR="00A51963">
        <w:t xml:space="preserve"> </w:t>
      </w:r>
      <w:r w:rsidRPr="004D7801">
        <w:t>premises or on the person in contravention of these regulations.</w:t>
      </w:r>
    </w:p>
    <w:p w14:paraId="7D5A74D5" w14:textId="77777777" w:rsidR="00A51963" w:rsidRPr="004D7801" w:rsidRDefault="00A51963" w:rsidP="004D7801">
      <w:pPr>
        <w:pStyle w:val="REG-P0"/>
      </w:pPr>
    </w:p>
    <w:p w14:paraId="384A83C5" w14:textId="77777777" w:rsidR="004D7801" w:rsidRPr="004D7801" w:rsidRDefault="004D7801" w:rsidP="004D7801">
      <w:pPr>
        <w:pStyle w:val="REG-P0"/>
        <w:rPr>
          <w:b/>
          <w:bCs/>
        </w:rPr>
      </w:pPr>
      <w:r w:rsidRPr="004D7801">
        <w:rPr>
          <w:b/>
          <w:bCs/>
        </w:rPr>
        <w:t>School activities needing approval of regional director</w:t>
      </w:r>
    </w:p>
    <w:p w14:paraId="11F71EC5" w14:textId="77777777" w:rsidR="00A51963" w:rsidRDefault="00A51963" w:rsidP="004D7801">
      <w:pPr>
        <w:pStyle w:val="REG-P0"/>
        <w:rPr>
          <w:b/>
          <w:bCs/>
        </w:rPr>
      </w:pPr>
    </w:p>
    <w:p w14:paraId="1DADFEE0" w14:textId="618B3DC9" w:rsidR="004D7801" w:rsidRPr="004D7801" w:rsidRDefault="004D7801" w:rsidP="00A51963">
      <w:pPr>
        <w:pStyle w:val="REG-P1"/>
      </w:pPr>
      <w:r w:rsidRPr="004D7801">
        <w:rPr>
          <w:b/>
          <w:bCs/>
        </w:rPr>
        <w:t xml:space="preserve">72. </w:t>
      </w:r>
      <w:r w:rsidR="00A51963">
        <w:rPr>
          <w:b/>
          <w:bCs/>
        </w:rPr>
        <w:tab/>
      </w:r>
      <w:r w:rsidRPr="004D7801">
        <w:t xml:space="preserve">(1) </w:t>
      </w:r>
      <w:r w:rsidR="00A51963">
        <w:tab/>
      </w:r>
      <w:r w:rsidRPr="004D7801">
        <w:t xml:space="preserve">A school may not undertake a school activity that is undertaken </w:t>
      </w:r>
      <w:r w:rsidR="001D1E86">
        <w:rPr>
          <w:rFonts w:hint="eastAsia"/>
        </w:rPr>
        <w:t>-</w:t>
      </w:r>
    </w:p>
    <w:p w14:paraId="6936F8D9" w14:textId="77777777" w:rsidR="00A51963" w:rsidRDefault="00A51963" w:rsidP="004D7801">
      <w:pPr>
        <w:pStyle w:val="REG-P0"/>
      </w:pPr>
    </w:p>
    <w:p w14:paraId="1F028A2D" w14:textId="0C06995B" w:rsidR="004D7801" w:rsidRDefault="004D7801" w:rsidP="00A51963">
      <w:pPr>
        <w:pStyle w:val="REG-Pa"/>
      </w:pPr>
      <w:r w:rsidRPr="004D7801">
        <w:t xml:space="preserve">(a) </w:t>
      </w:r>
      <w:r w:rsidR="00A51963">
        <w:tab/>
      </w:r>
      <w:r w:rsidRPr="004D7801">
        <w:t>at the school with the participation of another visiting team such as an inter</w:t>
      </w:r>
      <w:r w:rsidR="001D1E86">
        <w:rPr>
          <w:rFonts w:hint="eastAsia"/>
        </w:rPr>
        <w:t>-</w:t>
      </w:r>
      <w:r w:rsidRPr="004D7801">
        <w:t>school</w:t>
      </w:r>
      <w:r w:rsidR="00A51963">
        <w:t xml:space="preserve"> </w:t>
      </w:r>
      <w:r w:rsidRPr="004D7801">
        <w:t>competition; or</w:t>
      </w:r>
    </w:p>
    <w:p w14:paraId="7435EB9B" w14:textId="77777777" w:rsidR="00A51963" w:rsidRPr="004D7801" w:rsidRDefault="00A51963" w:rsidP="00A51963">
      <w:pPr>
        <w:pStyle w:val="REG-Pa"/>
      </w:pPr>
    </w:p>
    <w:p w14:paraId="3F7BB28B" w14:textId="1C2C65AB" w:rsidR="004D7801" w:rsidRDefault="004D7801" w:rsidP="00A51963">
      <w:pPr>
        <w:pStyle w:val="REG-Pa"/>
      </w:pPr>
      <w:r w:rsidRPr="004D7801">
        <w:t xml:space="preserve">(b) </w:t>
      </w:r>
      <w:r w:rsidR="00A51963">
        <w:tab/>
      </w:r>
      <w:r w:rsidRPr="004D7801">
        <w:t>outside the school with the consent of the parents such as sport or school tour,</w:t>
      </w:r>
    </w:p>
    <w:p w14:paraId="6E45142E" w14:textId="77777777" w:rsidR="00A51963" w:rsidRPr="004D7801" w:rsidRDefault="00A51963" w:rsidP="00A51963">
      <w:pPr>
        <w:pStyle w:val="REG-Pa"/>
      </w:pPr>
    </w:p>
    <w:p w14:paraId="077D624E" w14:textId="77777777" w:rsidR="004D7801" w:rsidRPr="004D7801" w:rsidRDefault="004D7801" w:rsidP="004D7801">
      <w:pPr>
        <w:pStyle w:val="REG-P0"/>
      </w:pPr>
      <w:r w:rsidRPr="004D7801">
        <w:t>without the prior written approval of the regional director concerned.</w:t>
      </w:r>
    </w:p>
    <w:p w14:paraId="53854B62" w14:textId="77777777" w:rsidR="00A51963" w:rsidRDefault="00A51963" w:rsidP="004D7801">
      <w:pPr>
        <w:pStyle w:val="REG-P0"/>
      </w:pPr>
    </w:p>
    <w:p w14:paraId="762AD065" w14:textId="75D1672C" w:rsidR="004D7801" w:rsidRPr="004D7801" w:rsidRDefault="004D7801" w:rsidP="00A51963">
      <w:pPr>
        <w:pStyle w:val="REG-P1"/>
      </w:pPr>
      <w:r w:rsidRPr="004D7801">
        <w:t xml:space="preserve">(2) </w:t>
      </w:r>
      <w:r w:rsidR="00A51963">
        <w:tab/>
      </w:r>
      <w:r w:rsidRPr="004D7801">
        <w:t>If a school requires a school activity contemplated in subregulation (1) to be</w:t>
      </w:r>
      <w:r w:rsidR="00A51963">
        <w:t xml:space="preserve"> </w:t>
      </w:r>
      <w:r w:rsidRPr="004D7801">
        <w:t>undertaken, the principal must request the prior written approval of the regional director at least</w:t>
      </w:r>
      <w:r w:rsidR="00A51963">
        <w:t xml:space="preserve"> </w:t>
      </w:r>
      <w:r w:rsidRPr="004D7801">
        <w:t>14 days before the activity takes place.</w:t>
      </w:r>
    </w:p>
    <w:p w14:paraId="4E7FAE06" w14:textId="77777777" w:rsidR="00A51963" w:rsidRDefault="00A51963" w:rsidP="00A51963">
      <w:pPr>
        <w:pStyle w:val="REG-P1"/>
      </w:pPr>
    </w:p>
    <w:p w14:paraId="23EABD56" w14:textId="4042DB7F" w:rsidR="004D7801" w:rsidRPr="004D7801" w:rsidRDefault="004D7801" w:rsidP="00A51963">
      <w:pPr>
        <w:pStyle w:val="REG-P1"/>
      </w:pPr>
      <w:r w:rsidRPr="004D7801">
        <w:t xml:space="preserve">(3) </w:t>
      </w:r>
      <w:r w:rsidR="00A51963">
        <w:tab/>
      </w:r>
      <w:r w:rsidRPr="004D7801">
        <w:t>After considering the request of the principal referred to in subregulation (2), the</w:t>
      </w:r>
      <w:r w:rsidR="00A51963">
        <w:t xml:space="preserve"> </w:t>
      </w:r>
      <w:r w:rsidRPr="004D7801">
        <w:t xml:space="preserve">regional director may </w:t>
      </w:r>
      <w:r w:rsidR="001D1E86">
        <w:rPr>
          <w:rFonts w:hint="eastAsia"/>
        </w:rPr>
        <w:t>-</w:t>
      </w:r>
    </w:p>
    <w:p w14:paraId="353DBDCB" w14:textId="77777777" w:rsidR="00A51963" w:rsidRDefault="00A51963" w:rsidP="00A51963">
      <w:pPr>
        <w:pStyle w:val="REG-Pa"/>
      </w:pPr>
    </w:p>
    <w:p w14:paraId="45F66BD7" w14:textId="1E17EB46" w:rsidR="004D7801" w:rsidRDefault="004D7801" w:rsidP="00A51963">
      <w:pPr>
        <w:pStyle w:val="REG-Pa"/>
      </w:pPr>
      <w:r w:rsidRPr="004D7801">
        <w:t xml:space="preserve">(a) </w:t>
      </w:r>
      <w:r w:rsidR="00A51963">
        <w:tab/>
      </w:r>
      <w:r w:rsidRPr="004D7801">
        <w:t>approve the request, and keep a copy of the approval and send the original to the</w:t>
      </w:r>
      <w:r w:rsidR="00A51963">
        <w:t xml:space="preserve"> </w:t>
      </w:r>
      <w:r w:rsidRPr="004D7801">
        <w:t>school;</w:t>
      </w:r>
    </w:p>
    <w:p w14:paraId="16A99168" w14:textId="77777777" w:rsidR="00A51963" w:rsidRPr="004D7801" w:rsidRDefault="00A51963" w:rsidP="00A51963">
      <w:pPr>
        <w:pStyle w:val="REG-Pa"/>
      </w:pPr>
    </w:p>
    <w:p w14:paraId="5B8F4596" w14:textId="10D1F619" w:rsidR="004D7801" w:rsidRDefault="004D7801" w:rsidP="00A51963">
      <w:pPr>
        <w:pStyle w:val="REG-Pa"/>
      </w:pPr>
      <w:r w:rsidRPr="004D7801">
        <w:t xml:space="preserve">(b) </w:t>
      </w:r>
      <w:r w:rsidR="00A51963">
        <w:tab/>
      </w:r>
      <w:r w:rsidRPr="004D7801">
        <w:t>decline the request, and give reasons or propose another suitable date when</w:t>
      </w:r>
      <w:r w:rsidR="00A51963">
        <w:t xml:space="preserve"> </w:t>
      </w:r>
      <w:r w:rsidRPr="004D7801">
        <w:t>appropriate.</w:t>
      </w:r>
    </w:p>
    <w:p w14:paraId="61DAC8EA" w14:textId="77777777" w:rsidR="00A51963" w:rsidRPr="004D7801" w:rsidRDefault="00A51963" w:rsidP="004D7801">
      <w:pPr>
        <w:pStyle w:val="REG-P0"/>
      </w:pPr>
    </w:p>
    <w:p w14:paraId="59C40053" w14:textId="6DE51F99" w:rsidR="004D7801" w:rsidRPr="004D7801" w:rsidRDefault="004D7801" w:rsidP="00A51963">
      <w:pPr>
        <w:pStyle w:val="REG-P1"/>
      </w:pPr>
      <w:r w:rsidRPr="00A51963">
        <w:t xml:space="preserve">(4) </w:t>
      </w:r>
      <w:r w:rsidR="00A51963" w:rsidRPr="00A51963">
        <w:tab/>
      </w:r>
      <w:r w:rsidRPr="00A51963">
        <w:t>The principal or superintendent must take measures to ensure the safety of learners</w:t>
      </w:r>
      <w:r w:rsidR="00A51963" w:rsidRPr="00A51963">
        <w:t xml:space="preserve"> </w:t>
      </w:r>
      <w:r w:rsidRPr="00A51963">
        <w:t>during a</w:t>
      </w:r>
      <w:r w:rsidRPr="004D7801">
        <w:t xml:space="preserve">ny school or hostel activity, including </w:t>
      </w:r>
      <w:r w:rsidR="001D1E86">
        <w:rPr>
          <w:rFonts w:hint="eastAsia"/>
        </w:rPr>
        <w:t>-</w:t>
      </w:r>
    </w:p>
    <w:p w14:paraId="7089D0FE" w14:textId="77777777" w:rsidR="00A51963" w:rsidRDefault="00A51963" w:rsidP="00A51963">
      <w:pPr>
        <w:pStyle w:val="REG-Pa"/>
      </w:pPr>
    </w:p>
    <w:p w14:paraId="66BFBD0B" w14:textId="547FFFB5" w:rsidR="004D7801" w:rsidRDefault="004D7801" w:rsidP="00A51963">
      <w:pPr>
        <w:pStyle w:val="REG-Pa"/>
      </w:pPr>
      <w:r w:rsidRPr="004D7801">
        <w:t xml:space="preserve">(a) </w:t>
      </w:r>
      <w:r w:rsidR="00A51963">
        <w:tab/>
      </w:r>
      <w:r w:rsidRPr="004D7801">
        <w:t>ensuring, where reasonably practicable, that learners are under the supervision of</w:t>
      </w:r>
      <w:r w:rsidR="00A51963">
        <w:t xml:space="preserve"> </w:t>
      </w:r>
      <w:r w:rsidRPr="004D7801">
        <w:t>an accompanying teacher at all times; and</w:t>
      </w:r>
    </w:p>
    <w:p w14:paraId="4D8197B9" w14:textId="77777777" w:rsidR="00A51963" w:rsidRPr="004D7801" w:rsidRDefault="00A51963" w:rsidP="00A51963">
      <w:pPr>
        <w:pStyle w:val="REG-Pa"/>
      </w:pPr>
    </w:p>
    <w:p w14:paraId="64C42FE0" w14:textId="68B53666" w:rsidR="004D7801" w:rsidRDefault="004D7801" w:rsidP="00A51963">
      <w:pPr>
        <w:pStyle w:val="REG-Pa"/>
      </w:pPr>
      <w:r w:rsidRPr="004D7801">
        <w:t>(b)</w:t>
      </w:r>
      <w:r w:rsidR="00A51963">
        <w:tab/>
      </w:r>
      <w:r w:rsidRPr="004D7801">
        <w:t>requesting parents or other adults to assist in the supervision of learners.</w:t>
      </w:r>
    </w:p>
    <w:p w14:paraId="0AF4E2D7" w14:textId="77777777" w:rsidR="00A51963" w:rsidRPr="004D7801" w:rsidRDefault="00A51963" w:rsidP="00A51963">
      <w:pPr>
        <w:pStyle w:val="REG-Pa"/>
      </w:pPr>
    </w:p>
    <w:p w14:paraId="556D9F42" w14:textId="20300E8A" w:rsidR="004D7801" w:rsidRPr="004D7801" w:rsidRDefault="004D7801" w:rsidP="00A51963">
      <w:pPr>
        <w:pStyle w:val="REG-P1"/>
      </w:pPr>
      <w:r w:rsidRPr="004D7801">
        <w:t xml:space="preserve">(5) </w:t>
      </w:r>
      <w:r w:rsidR="00A51963">
        <w:tab/>
      </w:r>
      <w:r w:rsidRPr="004D7801">
        <w:t xml:space="preserve">The principal or superintendent must take measures to ensure that </w:t>
      </w:r>
      <w:r w:rsidR="001D1E86">
        <w:rPr>
          <w:rFonts w:hint="eastAsia"/>
        </w:rPr>
        <w:t>-</w:t>
      </w:r>
    </w:p>
    <w:p w14:paraId="2B2324DC" w14:textId="77777777" w:rsidR="00A51963" w:rsidRDefault="00A51963" w:rsidP="004D7801">
      <w:pPr>
        <w:pStyle w:val="REG-P0"/>
      </w:pPr>
    </w:p>
    <w:p w14:paraId="55B6D418" w14:textId="3390F9D0" w:rsidR="004D7801" w:rsidRDefault="004D7801" w:rsidP="00A51963">
      <w:pPr>
        <w:pStyle w:val="REG-Pa"/>
      </w:pPr>
      <w:r w:rsidRPr="004D7801">
        <w:t xml:space="preserve">(a) </w:t>
      </w:r>
      <w:r w:rsidR="00A51963">
        <w:tab/>
      </w:r>
      <w:r w:rsidRPr="004D7801">
        <w:t>if a learner is on medication and requires medication during the course of school</w:t>
      </w:r>
      <w:r w:rsidR="00A51963">
        <w:t xml:space="preserve"> </w:t>
      </w:r>
      <w:r w:rsidRPr="004D7801">
        <w:t>activities, the parent has provided the learner with sufficient quantities of medication</w:t>
      </w:r>
      <w:r w:rsidR="00A51963">
        <w:t xml:space="preserve"> </w:t>
      </w:r>
      <w:r w:rsidRPr="004D7801">
        <w:t>for the duration of the school activities;</w:t>
      </w:r>
    </w:p>
    <w:p w14:paraId="5BCC78FA" w14:textId="77777777" w:rsidR="00A51963" w:rsidRPr="004D7801" w:rsidRDefault="00A51963" w:rsidP="00A51963">
      <w:pPr>
        <w:pStyle w:val="REG-Pa"/>
      </w:pPr>
    </w:p>
    <w:p w14:paraId="55A9799F" w14:textId="79503D35" w:rsidR="004D7801" w:rsidRDefault="004D7801" w:rsidP="00A51963">
      <w:pPr>
        <w:pStyle w:val="REG-Pa"/>
      </w:pPr>
      <w:r w:rsidRPr="004D7801">
        <w:t xml:space="preserve">(b) </w:t>
      </w:r>
      <w:r w:rsidR="00A51963">
        <w:tab/>
      </w:r>
      <w:r w:rsidRPr="004D7801">
        <w:t>if it is necessary for a learner to carry a doctor</w:t>
      </w:r>
      <w:r w:rsidR="00A51963">
        <w:t>’</w:t>
      </w:r>
      <w:r w:rsidRPr="004D7801">
        <w:t>s prescription for medication, the</w:t>
      </w:r>
      <w:r w:rsidR="00A51963">
        <w:t xml:space="preserve"> </w:t>
      </w:r>
      <w:r w:rsidRPr="004D7801">
        <w:t>parent has provided the learner and the supervising teacher with certified copies</w:t>
      </w:r>
      <w:r w:rsidR="00A51963">
        <w:t xml:space="preserve"> </w:t>
      </w:r>
      <w:r w:rsidRPr="004D7801">
        <w:t>of such prescription;</w:t>
      </w:r>
    </w:p>
    <w:p w14:paraId="2EF9976C" w14:textId="77777777" w:rsidR="00A51963" w:rsidRPr="004D7801" w:rsidRDefault="00A51963" w:rsidP="00A51963">
      <w:pPr>
        <w:pStyle w:val="REG-Pa"/>
      </w:pPr>
    </w:p>
    <w:p w14:paraId="132D413B" w14:textId="70C6569C" w:rsidR="004D7801" w:rsidRDefault="004D7801" w:rsidP="00A51963">
      <w:pPr>
        <w:pStyle w:val="REG-Pa"/>
      </w:pPr>
      <w:r w:rsidRPr="004D7801">
        <w:t xml:space="preserve">(c) </w:t>
      </w:r>
      <w:r w:rsidR="00A51963">
        <w:tab/>
      </w:r>
      <w:r w:rsidRPr="004D7801">
        <w:t>a parent is advised to report to the principal, in writing, the medical condition of a</w:t>
      </w:r>
      <w:r w:rsidR="00A51963">
        <w:t xml:space="preserve"> </w:t>
      </w:r>
      <w:r w:rsidRPr="004D7801">
        <w:t>learner;</w:t>
      </w:r>
    </w:p>
    <w:p w14:paraId="03F594D6" w14:textId="77777777" w:rsidR="00A51963" w:rsidRPr="004D7801" w:rsidRDefault="00A51963" w:rsidP="00A51963">
      <w:pPr>
        <w:pStyle w:val="REG-Pa"/>
      </w:pPr>
    </w:p>
    <w:p w14:paraId="198B5843" w14:textId="31EF4C5C" w:rsidR="004D7801" w:rsidRDefault="004D7801" w:rsidP="00A51963">
      <w:pPr>
        <w:pStyle w:val="REG-Pa"/>
      </w:pPr>
      <w:r w:rsidRPr="004D7801">
        <w:t xml:space="preserve">(d) </w:t>
      </w:r>
      <w:r w:rsidR="00A51963">
        <w:tab/>
      </w:r>
      <w:r w:rsidRPr="004D7801">
        <w:t>before a school activity, the principal or superintendent provides a supervising</w:t>
      </w:r>
      <w:r w:rsidR="00A51963">
        <w:t xml:space="preserve"> </w:t>
      </w:r>
      <w:r w:rsidRPr="004D7801">
        <w:t>teacher with a report on the medical condition of a learner; and</w:t>
      </w:r>
    </w:p>
    <w:p w14:paraId="44513B24" w14:textId="77777777" w:rsidR="00A51963" w:rsidRPr="004D7801" w:rsidRDefault="00A51963" w:rsidP="00A51963">
      <w:pPr>
        <w:pStyle w:val="REG-Pa"/>
      </w:pPr>
    </w:p>
    <w:p w14:paraId="69360096" w14:textId="13AA492F" w:rsidR="004D7801" w:rsidRDefault="004D7801" w:rsidP="00A51963">
      <w:pPr>
        <w:pStyle w:val="REG-Pa"/>
      </w:pPr>
      <w:r w:rsidRPr="004D7801">
        <w:t xml:space="preserve">(e) </w:t>
      </w:r>
      <w:r w:rsidR="00A51963">
        <w:tab/>
      </w:r>
      <w:r w:rsidRPr="004D7801">
        <w:t>a parent is informed about any travelling to or through a high</w:t>
      </w:r>
      <w:r w:rsidR="001D1E86">
        <w:rPr>
          <w:rFonts w:hint="eastAsia"/>
        </w:rPr>
        <w:t>-</w:t>
      </w:r>
      <w:r w:rsidRPr="004D7801">
        <w:t>risk disease area</w:t>
      </w:r>
      <w:r w:rsidR="00A51963">
        <w:t xml:space="preserve"> </w:t>
      </w:r>
      <w:r w:rsidRPr="004D7801">
        <w:t>during the course of the school activity.</w:t>
      </w:r>
    </w:p>
    <w:p w14:paraId="06C649B3" w14:textId="77777777" w:rsidR="00A51963" w:rsidRPr="004D7801" w:rsidRDefault="00A51963" w:rsidP="00A51963">
      <w:pPr>
        <w:pStyle w:val="REG-Pa"/>
      </w:pPr>
    </w:p>
    <w:p w14:paraId="3295C6F8" w14:textId="2BADA391" w:rsidR="004D7801" w:rsidRPr="004D7801" w:rsidRDefault="004D7801" w:rsidP="00A51963">
      <w:pPr>
        <w:pStyle w:val="REG-P1"/>
      </w:pPr>
      <w:r w:rsidRPr="004D7801">
        <w:t xml:space="preserve">(6) </w:t>
      </w:r>
      <w:r w:rsidR="00A51963">
        <w:tab/>
      </w:r>
      <w:r w:rsidRPr="004D7801">
        <w:t>A school must ensure that, if a learner is injured or falls ill during the course of a</w:t>
      </w:r>
      <w:r w:rsidR="00A51963">
        <w:t xml:space="preserve"> </w:t>
      </w:r>
      <w:r w:rsidRPr="004D7801">
        <w:t xml:space="preserve">school activity and requires medical treatment, the supervising teacher must </w:t>
      </w:r>
      <w:r w:rsidR="001D1E86">
        <w:rPr>
          <w:rFonts w:hint="eastAsia"/>
        </w:rPr>
        <w:t>-</w:t>
      </w:r>
    </w:p>
    <w:p w14:paraId="657B7FFE" w14:textId="77777777" w:rsidR="00A51963" w:rsidRDefault="00A51963" w:rsidP="00A51963">
      <w:pPr>
        <w:pStyle w:val="REG-Pa"/>
      </w:pPr>
    </w:p>
    <w:p w14:paraId="6C5ADD97" w14:textId="5032775F" w:rsidR="004D7801" w:rsidRDefault="004D7801" w:rsidP="00A51963">
      <w:pPr>
        <w:pStyle w:val="REG-Pa"/>
      </w:pPr>
      <w:r w:rsidRPr="004D7801">
        <w:t xml:space="preserve">(a) </w:t>
      </w:r>
      <w:r w:rsidR="00A51963">
        <w:tab/>
      </w:r>
      <w:r w:rsidRPr="004D7801">
        <w:t>take measures to contact the parent of the learner concerned to obtain consent for</w:t>
      </w:r>
      <w:r w:rsidR="00A51963">
        <w:t xml:space="preserve"> </w:t>
      </w:r>
      <w:r w:rsidRPr="004D7801">
        <w:t>such medical treatment; and</w:t>
      </w:r>
    </w:p>
    <w:p w14:paraId="3B1A552C" w14:textId="77777777" w:rsidR="00A51963" w:rsidRPr="004D7801" w:rsidRDefault="00A51963" w:rsidP="00A51963">
      <w:pPr>
        <w:pStyle w:val="REG-Pa"/>
      </w:pPr>
    </w:p>
    <w:p w14:paraId="4AA9872B" w14:textId="0F3C9BD9" w:rsidR="004D7801" w:rsidRDefault="004D7801" w:rsidP="00A51963">
      <w:pPr>
        <w:pStyle w:val="REG-Pa"/>
      </w:pPr>
      <w:r w:rsidRPr="004D7801">
        <w:t xml:space="preserve">(b) </w:t>
      </w:r>
      <w:r w:rsidR="00A51963">
        <w:tab/>
      </w:r>
      <w:r w:rsidRPr="004D7801">
        <w:t>determine whether or not to consent to such medical treatment if he or she is unable</w:t>
      </w:r>
      <w:r w:rsidR="00A51963">
        <w:t xml:space="preserve"> </w:t>
      </w:r>
      <w:r w:rsidRPr="004D7801">
        <w:t>to contact the parent of the learner.</w:t>
      </w:r>
    </w:p>
    <w:p w14:paraId="233380CB" w14:textId="77777777" w:rsidR="00A51963" w:rsidRPr="004D7801" w:rsidRDefault="00A51963" w:rsidP="004D7801">
      <w:pPr>
        <w:pStyle w:val="REG-P0"/>
      </w:pPr>
    </w:p>
    <w:p w14:paraId="64B348AC" w14:textId="77777777" w:rsidR="004D7801" w:rsidRPr="004D7801" w:rsidRDefault="004D7801" w:rsidP="004D7801">
      <w:pPr>
        <w:pStyle w:val="REG-P0"/>
        <w:rPr>
          <w:b/>
          <w:bCs/>
        </w:rPr>
      </w:pPr>
      <w:r w:rsidRPr="004D7801">
        <w:rPr>
          <w:b/>
          <w:bCs/>
        </w:rPr>
        <w:t>Organisation of school activities</w:t>
      </w:r>
    </w:p>
    <w:p w14:paraId="3F3D88AF" w14:textId="77777777" w:rsidR="00A51963" w:rsidRDefault="00A51963" w:rsidP="004D7801">
      <w:pPr>
        <w:pStyle w:val="REG-P0"/>
        <w:rPr>
          <w:b/>
          <w:bCs/>
        </w:rPr>
      </w:pPr>
    </w:p>
    <w:p w14:paraId="5AE671A4" w14:textId="5C9CED2B" w:rsidR="004D7801" w:rsidRPr="004D7801" w:rsidRDefault="004D7801" w:rsidP="00A51963">
      <w:pPr>
        <w:pStyle w:val="REG-P1"/>
      </w:pPr>
      <w:r w:rsidRPr="004D7801">
        <w:rPr>
          <w:b/>
          <w:bCs/>
        </w:rPr>
        <w:t xml:space="preserve">73. </w:t>
      </w:r>
      <w:r w:rsidR="00A51963">
        <w:rPr>
          <w:b/>
          <w:bCs/>
        </w:rPr>
        <w:tab/>
      </w:r>
      <w:r w:rsidRPr="004D7801">
        <w:t xml:space="preserve">(1) </w:t>
      </w:r>
      <w:r w:rsidR="00A51963">
        <w:tab/>
      </w:r>
      <w:r w:rsidRPr="004D7801">
        <w:t>A principal must in writing provide the parent of the learner who is about to</w:t>
      </w:r>
      <w:r w:rsidR="00A51963">
        <w:t xml:space="preserve"> </w:t>
      </w:r>
      <w:r w:rsidRPr="004D7801">
        <w:t xml:space="preserve">undertake a school activity with the information on </w:t>
      </w:r>
      <w:r w:rsidR="001D1E86">
        <w:rPr>
          <w:rFonts w:hint="eastAsia"/>
        </w:rPr>
        <w:t>-</w:t>
      </w:r>
    </w:p>
    <w:p w14:paraId="325A55CE" w14:textId="77777777" w:rsidR="00A51963" w:rsidRDefault="00A51963" w:rsidP="00A51963">
      <w:pPr>
        <w:pStyle w:val="REG-Pa"/>
      </w:pPr>
    </w:p>
    <w:p w14:paraId="55A27698" w14:textId="305119DF" w:rsidR="004D7801" w:rsidRPr="004D7801" w:rsidRDefault="004D7801" w:rsidP="00A51963">
      <w:pPr>
        <w:pStyle w:val="REG-Pa"/>
      </w:pPr>
      <w:r w:rsidRPr="004D7801">
        <w:t xml:space="preserve">(a) </w:t>
      </w:r>
      <w:r w:rsidR="00A51963">
        <w:tab/>
      </w:r>
      <w:r w:rsidRPr="004D7801">
        <w:t>the purpose of the school activity;</w:t>
      </w:r>
    </w:p>
    <w:p w14:paraId="40E807A5" w14:textId="77777777" w:rsidR="00A51963" w:rsidRDefault="00A51963" w:rsidP="00A51963">
      <w:pPr>
        <w:pStyle w:val="REG-Pa"/>
      </w:pPr>
    </w:p>
    <w:p w14:paraId="54AC9323" w14:textId="0F9E246C" w:rsidR="004D7801" w:rsidRPr="004D7801" w:rsidRDefault="004D7801" w:rsidP="00A51963">
      <w:pPr>
        <w:pStyle w:val="REG-Pa"/>
      </w:pPr>
      <w:r w:rsidRPr="004D7801">
        <w:t xml:space="preserve">(b) </w:t>
      </w:r>
      <w:r w:rsidR="00A51963">
        <w:tab/>
      </w:r>
      <w:r w:rsidRPr="004D7801">
        <w:t>the nature of the activities to be undertaken during the school activity;</w:t>
      </w:r>
    </w:p>
    <w:p w14:paraId="3D36FC8C" w14:textId="77777777" w:rsidR="00A51963" w:rsidRDefault="00A51963" w:rsidP="00A51963">
      <w:pPr>
        <w:pStyle w:val="REG-Pa"/>
      </w:pPr>
    </w:p>
    <w:p w14:paraId="22106550" w14:textId="5B7F4997" w:rsidR="004D7801" w:rsidRDefault="004D7801" w:rsidP="00A51963">
      <w:pPr>
        <w:pStyle w:val="REG-Pa"/>
      </w:pPr>
      <w:r w:rsidRPr="004D7801">
        <w:t>(c)</w:t>
      </w:r>
      <w:r w:rsidR="00A51963">
        <w:tab/>
      </w:r>
      <w:r w:rsidRPr="004D7801">
        <w:t>the full itinerary of the school activity, with contact details of the host and of the</w:t>
      </w:r>
      <w:r w:rsidR="00A51963">
        <w:t xml:space="preserve"> </w:t>
      </w:r>
      <w:r w:rsidRPr="004D7801">
        <w:t>teachers that will be supervising the school activity;</w:t>
      </w:r>
    </w:p>
    <w:p w14:paraId="721467BA" w14:textId="77777777" w:rsidR="00A51963" w:rsidRPr="004D7801" w:rsidRDefault="00A51963" w:rsidP="00A51963">
      <w:pPr>
        <w:pStyle w:val="REG-Pa"/>
      </w:pPr>
    </w:p>
    <w:p w14:paraId="6A0B69B4" w14:textId="45575E64" w:rsidR="004D7801" w:rsidRDefault="004D7801" w:rsidP="00A51963">
      <w:pPr>
        <w:pStyle w:val="REG-Pa"/>
      </w:pPr>
      <w:r w:rsidRPr="004D7801">
        <w:t xml:space="preserve">(d) </w:t>
      </w:r>
      <w:r w:rsidR="00A51963">
        <w:tab/>
      </w:r>
      <w:r w:rsidRPr="004D7801">
        <w:t>the nature of transport, accommodation and catering arrangements;</w:t>
      </w:r>
    </w:p>
    <w:p w14:paraId="43CD090E" w14:textId="77777777" w:rsidR="00A51963" w:rsidRPr="004D7801" w:rsidRDefault="00A51963" w:rsidP="00A51963">
      <w:pPr>
        <w:pStyle w:val="REG-Pa"/>
      </w:pPr>
    </w:p>
    <w:p w14:paraId="6BB81A4E" w14:textId="5E2C5E1B" w:rsidR="004D7801" w:rsidRDefault="004D7801" w:rsidP="00A51963">
      <w:pPr>
        <w:pStyle w:val="REG-Pa"/>
      </w:pPr>
      <w:r w:rsidRPr="004D7801">
        <w:t xml:space="preserve">(e) </w:t>
      </w:r>
      <w:r w:rsidR="00A51963">
        <w:tab/>
      </w:r>
      <w:r w:rsidRPr="004D7801">
        <w:t>where applicable, the fact that the learner needs to acquire travelling documents and</w:t>
      </w:r>
      <w:r w:rsidR="00A51963">
        <w:t xml:space="preserve"> </w:t>
      </w:r>
      <w:r w:rsidRPr="004D7801">
        <w:t>an inoculation certificate, and where they can be obtained;</w:t>
      </w:r>
    </w:p>
    <w:p w14:paraId="67231EC1" w14:textId="77777777" w:rsidR="00A51963" w:rsidRPr="004D7801" w:rsidRDefault="00A51963" w:rsidP="00A51963">
      <w:pPr>
        <w:pStyle w:val="REG-Pa"/>
      </w:pPr>
    </w:p>
    <w:p w14:paraId="009929A9" w14:textId="738E03BB" w:rsidR="004D7801" w:rsidRDefault="004D7801" w:rsidP="00A51963">
      <w:pPr>
        <w:pStyle w:val="REG-Pa"/>
      </w:pPr>
      <w:r w:rsidRPr="004D7801">
        <w:t xml:space="preserve">(f) </w:t>
      </w:r>
      <w:r w:rsidR="00A51963">
        <w:tab/>
      </w:r>
      <w:r w:rsidRPr="004D7801">
        <w:t>the fact that the travelling document is to be obtained at least seven days prior to the</w:t>
      </w:r>
      <w:r w:rsidR="00A51963">
        <w:t xml:space="preserve"> </w:t>
      </w:r>
      <w:r w:rsidRPr="004D7801">
        <w:t>date of departure; and</w:t>
      </w:r>
    </w:p>
    <w:p w14:paraId="2A321DE3" w14:textId="77777777" w:rsidR="00A51963" w:rsidRPr="004D7801" w:rsidRDefault="00A51963" w:rsidP="00A51963">
      <w:pPr>
        <w:pStyle w:val="REG-Pa"/>
      </w:pPr>
    </w:p>
    <w:p w14:paraId="0EDFF670" w14:textId="4F9E4E6F" w:rsidR="004D7801" w:rsidRDefault="004D7801" w:rsidP="00A51963">
      <w:pPr>
        <w:pStyle w:val="REG-Pa"/>
      </w:pPr>
      <w:r w:rsidRPr="004D7801">
        <w:t xml:space="preserve">(g) </w:t>
      </w:r>
      <w:r w:rsidR="00A51963">
        <w:tab/>
      </w:r>
      <w:r w:rsidRPr="004D7801">
        <w:t>any other relevant details.</w:t>
      </w:r>
    </w:p>
    <w:p w14:paraId="0733CFC5" w14:textId="77777777" w:rsidR="00A51963" w:rsidRPr="004D7801" w:rsidRDefault="00A51963" w:rsidP="00A51963">
      <w:pPr>
        <w:pStyle w:val="REG-Pa"/>
      </w:pPr>
    </w:p>
    <w:p w14:paraId="40FDE973" w14:textId="0FE6F5B0" w:rsidR="004D7801" w:rsidRPr="004D7801" w:rsidRDefault="004D7801" w:rsidP="00A51963">
      <w:pPr>
        <w:pStyle w:val="REG-P1"/>
      </w:pPr>
      <w:r w:rsidRPr="004D7801">
        <w:t xml:space="preserve">(2) </w:t>
      </w:r>
      <w:r w:rsidR="00A51963">
        <w:tab/>
      </w:r>
      <w:r w:rsidRPr="004D7801">
        <w:t xml:space="preserve">If during a school activity </w:t>
      </w:r>
      <w:r w:rsidR="001D1E86">
        <w:rPr>
          <w:rFonts w:hint="eastAsia"/>
        </w:rPr>
        <w:t>-</w:t>
      </w:r>
    </w:p>
    <w:p w14:paraId="5B109950" w14:textId="77777777" w:rsidR="008625E5" w:rsidRDefault="008625E5" w:rsidP="00A51963">
      <w:pPr>
        <w:pStyle w:val="REG-Pa"/>
      </w:pPr>
    </w:p>
    <w:p w14:paraId="67F1C00C" w14:textId="7A1A392E" w:rsidR="004D7801" w:rsidRPr="004D7801" w:rsidRDefault="004D7801" w:rsidP="00A51963">
      <w:pPr>
        <w:pStyle w:val="REG-Pa"/>
      </w:pPr>
      <w:r w:rsidRPr="004D7801">
        <w:t xml:space="preserve">(a) </w:t>
      </w:r>
      <w:r w:rsidR="00A51963">
        <w:tab/>
      </w:r>
      <w:r w:rsidRPr="004D7801">
        <w:t>an accident;</w:t>
      </w:r>
    </w:p>
    <w:p w14:paraId="44133054" w14:textId="77777777" w:rsidR="008625E5" w:rsidRDefault="008625E5" w:rsidP="00A51963">
      <w:pPr>
        <w:pStyle w:val="REG-Pa"/>
      </w:pPr>
    </w:p>
    <w:p w14:paraId="406177A8" w14:textId="5FB87FFF" w:rsidR="004D7801" w:rsidRPr="004D7801" w:rsidRDefault="004D7801" w:rsidP="00A51963">
      <w:pPr>
        <w:pStyle w:val="REG-Pa"/>
      </w:pPr>
      <w:r w:rsidRPr="004D7801">
        <w:t xml:space="preserve">(b) </w:t>
      </w:r>
      <w:r w:rsidR="00A51963">
        <w:tab/>
      </w:r>
      <w:r w:rsidRPr="004D7801">
        <w:t>an injury to a learner, teacher or driver or to any other person; or</w:t>
      </w:r>
    </w:p>
    <w:p w14:paraId="3F63DEF5" w14:textId="77777777" w:rsidR="008625E5" w:rsidRDefault="008625E5" w:rsidP="00A51963">
      <w:pPr>
        <w:pStyle w:val="REG-Pa"/>
      </w:pPr>
    </w:p>
    <w:p w14:paraId="76384610" w14:textId="63689D35" w:rsidR="004D7801" w:rsidRDefault="004D7801" w:rsidP="00A51963">
      <w:pPr>
        <w:pStyle w:val="REG-Pa"/>
      </w:pPr>
      <w:r w:rsidRPr="004D7801">
        <w:t xml:space="preserve">(c) </w:t>
      </w:r>
      <w:r w:rsidR="00A51963">
        <w:tab/>
      </w:r>
      <w:r w:rsidRPr="004D7801">
        <w:t>an act of misconduct on the part of a learner, teacher or driver or any other person,</w:t>
      </w:r>
    </w:p>
    <w:p w14:paraId="76E3BF84" w14:textId="77777777" w:rsidR="00A51963" w:rsidRPr="004D7801" w:rsidRDefault="00A51963" w:rsidP="00A51963">
      <w:pPr>
        <w:pStyle w:val="REG-Pa"/>
      </w:pPr>
    </w:p>
    <w:p w14:paraId="506A11FD" w14:textId="77037BFF" w:rsidR="004D7801" w:rsidRDefault="004D7801" w:rsidP="004D7801">
      <w:pPr>
        <w:pStyle w:val="REG-P0"/>
      </w:pPr>
      <w:r w:rsidRPr="004D7801">
        <w:t>has occurred, the teacher supervising the school activity must immediately, orally or</w:t>
      </w:r>
      <w:r w:rsidR="008625E5">
        <w:t xml:space="preserve"> </w:t>
      </w:r>
      <w:r w:rsidRPr="004D7801">
        <w:t>otherwise, provisionally report the incident to the principal or superintendent.</w:t>
      </w:r>
    </w:p>
    <w:p w14:paraId="5BB8CE9C" w14:textId="77777777" w:rsidR="008625E5" w:rsidRPr="004D7801" w:rsidRDefault="008625E5" w:rsidP="004D7801">
      <w:pPr>
        <w:pStyle w:val="REG-P0"/>
      </w:pPr>
    </w:p>
    <w:p w14:paraId="29DEBF34" w14:textId="076D4D53" w:rsidR="004D7801" w:rsidRPr="004D7801" w:rsidRDefault="004D7801" w:rsidP="008625E5">
      <w:pPr>
        <w:pStyle w:val="REG-P1"/>
      </w:pPr>
      <w:r w:rsidRPr="004D7801">
        <w:lastRenderedPageBreak/>
        <w:t xml:space="preserve">(3) </w:t>
      </w:r>
      <w:r w:rsidR="00A51963">
        <w:tab/>
      </w:r>
      <w:r w:rsidRPr="004D7801">
        <w:t>The teacher supervising the school activity referred to in subregulation (2) when</w:t>
      </w:r>
      <w:r w:rsidR="008625E5">
        <w:t xml:space="preserve"> </w:t>
      </w:r>
      <w:r w:rsidRPr="004D7801">
        <w:t xml:space="preserve">reporting the incident must indicate </w:t>
      </w:r>
      <w:r w:rsidR="001D1E86">
        <w:rPr>
          <w:rFonts w:hint="eastAsia"/>
        </w:rPr>
        <w:t>-</w:t>
      </w:r>
    </w:p>
    <w:p w14:paraId="2F4F5842" w14:textId="77777777" w:rsidR="008625E5" w:rsidRDefault="008625E5" w:rsidP="004D7801">
      <w:pPr>
        <w:pStyle w:val="REG-P0"/>
      </w:pPr>
    </w:p>
    <w:p w14:paraId="6159F79E" w14:textId="0CC9A86F" w:rsidR="004D7801" w:rsidRPr="004D7801" w:rsidRDefault="004D7801" w:rsidP="008625E5">
      <w:pPr>
        <w:pStyle w:val="REG-Pa"/>
      </w:pPr>
      <w:r w:rsidRPr="004D7801">
        <w:t xml:space="preserve">(a) </w:t>
      </w:r>
      <w:r w:rsidR="00A51963">
        <w:tab/>
      </w:r>
      <w:r w:rsidRPr="004D7801">
        <w:t>the nature of the incident;</w:t>
      </w:r>
    </w:p>
    <w:p w14:paraId="5113F1E4" w14:textId="77777777" w:rsidR="008625E5" w:rsidRDefault="008625E5" w:rsidP="008625E5">
      <w:pPr>
        <w:pStyle w:val="REG-Pa"/>
      </w:pPr>
    </w:p>
    <w:p w14:paraId="537D5E69" w14:textId="385FDFA8" w:rsidR="004D7801" w:rsidRPr="004D7801" w:rsidRDefault="004D7801" w:rsidP="008625E5">
      <w:pPr>
        <w:pStyle w:val="REG-Pa"/>
      </w:pPr>
      <w:r w:rsidRPr="004D7801">
        <w:t xml:space="preserve">(b) </w:t>
      </w:r>
      <w:r w:rsidR="00A51963">
        <w:tab/>
      </w:r>
      <w:r w:rsidRPr="004D7801">
        <w:t>the nature of the injury, if applicable;</w:t>
      </w:r>
    </w:p>
    <w:p w14:paraId="63C890D2" w14:textId="77777777" w:rsidR="008625E5" w:rsidRDefault="008625E5" w:rsidP="008625E5">
      <w:pPr>
        <w:pStyle w:val="REG-Pa"/>
      </w:pPr>
    </w:p>
    <w:p w14:paraId="0B9BBF36" w14:textId="090D7184" w:rsidR="004D7801" w:rsidRPr="004D7801" w:rsidRDefault="004D7801" w:rsidP="008625E5">
      <w:pPr>
        <w:pStyle w:val="REG-Pa"/>
      </w:pPr>
      <w:r w:rsidRPr="004D7801">
        <w:t xml:space="preserve">(c) </w:t>
      </w:r>
      <w:r w:rsidR="00A51963">
        <w:tab/>
      </w:r>
      <w:r w:rsidRPr="004D7801">
        <w:t>the time, date and place of the incident; and</w:t>
      </w:r>
    </w:p>
    <w:p w14:paraId="6C16F8FE" w14:textId="77777777" w:rsidR="008625E5" w:rsidRDefault="008625E5" w:rsidP="008625E5">
      <w:pPr>
        <w:pStyle w:val="REG-Pa"/>
      </w:pPr>
    </w:p>
    <w:p w14:paraId="71031EA8" w14:textId="2E6B793E" w:rsidR="004D7801" w:rsidRPr="004D7801" w:rsidRDefault="004D7801" w:rsidP="008625E5">
      <w:pPr>
        <w:pStyle w:val="REG-Pa"/>
      </w:pPr>
      <w:r w:rsidRPr="004D7801">
        <w:t xml:space="preserve">(d) </w:t>
      </w:r>
      <w:r w:rsidR="00A51963">
        <w:tab/>
      </w:r>
      <w:r w:rsidRPr="004D7801">
        <w:t>the procedures that were followed in dealing with the incident,</w:t>
      </w:r>
    </w:p>
    <w:p w14:paraId="5FB93969" w14:textId="77777777" w:rsidR="008625E5" w:rsidRDefault="008625E5" w:rsidP="008625E5">
      <w:pPr>
        <w:pStyle w:val="REG-Pa"/>
      </w:pPr>
    </w:p>
    <w:p w14:paraId="099A403F" w14:textId="036195C2" w:rsidR="004D7801" w:rsidRDefault="004D7801" w:rsidP="004D7801">
      <w:pPr>
        <w:pStyle w:val="REG-P0"/>
      </w:pPr>
      <w:r w:rsidRPr="004D7801">
        <w:t>and the principal or superintendent must immediately inform the parent, especially in the</w:t>
      </w:r>
      <w:r w:rsidR="008625E5">
        <w:t xml:space="preserve"> </w:t>
      </w:r>
      <w:r w:rsidRPr="004D7801">
        <w:t>case of death of a learner or injury to a learner.</w:t>
      </w:r>
    </w:p>
    <w:p w14:paraId="51BAD6EB" w14:textId="77777777" w:rsidR="008625E5" w:rsidRPr="004D7801" w:rsidRDefault="008625E5" w:rsidP="004D7801">
      <w:pPr>
        <w:pStyle w:val="REG-P0"/>
      </w:pPr>
    </w:p>
    <w:p w14:paraId="650B4A47" w14:textId="3DEDB977" w:rsidR="004D7801" w:rsidRDefault="004D7801" w:rsidP="008625E5">
      <w:pPr>
        <w:pStyle w:val="REG-P1"/>
      </w:pPr>
      <w:r w:rsidRPr="004D7801">
        <w:t xml:space="preserve">(4) </w:t>
      </w:r>
      <w:r w:rsidR="008625E5">
        <w:tab/>
      </w:r>
      <w:r w:rsidRPr="004D7801">
        <w:t>A teacher supervising the school activity, after returning from a school activity, must</w:t>
      </w:r>
      <w:r w:rsidR="008625E5">
        <w:t xml:space="preserve"> </w:t>
      </w:r>
      <w:r w:rsidRPr="004D7801">
        <w:t>immediately submit a detailed report to the principal and, when applicable, to the superintendent.</w:t>
      </w:r>
    </w:p>
    <w:p w14:paraId="63F0D887" w14:textId="77777777" w:rsidR="008625E5" w:rsidRPr="004D7801" w:rsidRDefault="008625E5" w:rsidP="008625E5">
      <w:pPr>
        <w:pStyle w:val="REG-P1"/>
      </w:pPr>
    </w:p>
    <w:p w14:paraId="525E48A4" w14:textId="5B0EBC8E" w:rsidR="004D7801" w:rsidRPr="004D7801" w:rsidRDefault="004D7801" w:rsidP="008625E5">
      <w:pPr>
        <w:pStyle w:val="REG-P1"/>
      </w:pPr>
      <w:r w:rsidRPr="004D7801">
        <w:t xml:space="preserve">(5) </w:t>
      </w:r>
      <w:r w:rsidR="008625E5">
        <w:tab/>
      </w:r>
      <w:r w:rsidRPr="004D7801">
        <w:t>A principal or superintendent must submit the report referred to in subregulation (4)</w:t>
      </w:r>
      <w:r w:rsidR="008625E5">
        <w:t xml:space="preserve"> </w:t>
      </w:r>
      <w:r w:rsidRPr="004D7801">
        <w:t xml:space="preserve">to </w:t>
      </w:r>
      <w:r w:rsidR="001D1E86">
        <w:rPr>
          <w:rFonts w:hint="eastAsia"/>
        </w:rPr>
        <w:t>-</w:t>
      </w:r>
    </w:p>
    <w:p w14:paraId="7D4241F1" w14:textId="77777777" w:rsidR="008625E5" w:rsidRDefault="008625E5" w:rsidP="004D7801">
      <w:pPr>
        <w:pStyle w:val="REG-P0"/>
      </w:pPr>
    </w:p>
    <w:p w14:paraId="0615A11C" w14:textId="63F964AF" w:rsidR="004D7801" w:rsidRDefault="004D7801" w:rsidP="008625E5">
      <w:pPr>
        <w:pStyle w:val="REG-Pa"/>
      </w:pPr>
      <w:r w:rsidRPr="004D7801">
        <w:t xml:space="preserve">(a) </w:t>
      </w:r>
      <w:r w:rsidR="008625E5">
        <w:tab/>
      </w:r>
      <w:r w:rsidRPr="004D7801">
        <w:t>the regional director who approved the school activity; and</w:t>
      </w:r>
    </w:p>
    <w:p w14:paraId="71986922" w14:textId="77777777" w:rsidR="008625E5" w:rsidRPr="004D7801" w:rsidRDefault="008625E5" w:rsidP="008625E5">
      <w:pPr>
        <w:pStyle w:val="REG-Pa"/>
      </w:pPr>
    </w:p>
    <w:p w14:paraId="06D2675F" w14:textId="67E868C0" w:rsidR="004D7801" w:rsidRDefault="004D7801" w:rsidP="008625E5">
      <w:pPr>
        <w:pStyle w:val="REG-Pa"/>
      </w:pPr>
      <w:r w:rsidRPr="004D7801">
        <w:t xml:space="preserve">(b) </w:t>
      </w:r>
      <w:r w:rsidR="008625E5">
        <w:tab/>
      </w:r>
      <w:r w:rsidRPr="004D7801">
        <w:t>the chairperson of the school board.</w:t>
      </w:r>
    </w:p>
    <w:p w14:paraId="5A078542" w14:textId="77777777" w:rsidR="008625E5" w:rsidRPr="004D7801" w:rsidRDefault="008625E5" w:rsidP="004D7801">
      <w:pPr>
        <w:pStyle w:val="REG-P0"/>
      </w:pPr>
    </w:p>
    <w:p w14:paraId="50D463D4" w14:textId="77777777" w:rsidR="004D7801" w:rsidRPr="004D7801" w:rsidRDefault="004D7801" w:rsidP="004D7801">
      <w:pPr>
        <w:pStyle w:val="REG-P0"/>
        <w:rPr>
          <w:b/>
          <w:bCs/>
        </w:rPr>
      </w:pPr>
      <w:r w:rsidRPr="004D7801">
        <w:rPr>
          <w:b/>
          <w:bCs/>
        </w:rPr>
        <w:t>Consent and indemnity</w:t>
      </w:r>
    </w:p>
    <w:p w14:paraId="59B960A2" w14:textId="77777777" w:rsidR="008625E5" w:rsidRDefault="008625E5" w:rsidP="004D7801">
      <w:pPr>
        <w:pStyle w:val="REG-P0"/>
        <w:rPr>
          <w:b/>
          <w:bCs/>
        </w:rPr>
      </w:pPr>
    </w:p>
    <w:p w14:paraId="3BF4959E" w14:textId="08FC397E" w:rsidR="004D7801" w:rsidRDefault="004D7801" w:rsidP="008625E5">
      <w:pPr>
        <w:pStyle w:val="REG-P1"/>
      </w:pPr>
      <w:r w:rsidRPr="004D7801">
        <w:rPr>
          <w:b/>
          <w:bCs/>
        </w:rPr>
        <w:t xml:space="preserve">74. </w:t>
      </w:r>
      <w:r w:rsidR="008625E5">
        <w:rPr>
          <w:b/>
          <w:bCs/>
        </w:rPr>
        <w:tab/>
      </w:r>
      <w:r w:rsidRPr="004D7801">
        <w:t xml:space="preserve">(1) </w:t>
      </w:r>
      <w:r w:rsidR="008625E5">
        <w:tab/>
      </w:r>
      <w:r w:rsidRPr="004D7801">
        <w:t>A principal must obtain written consent from the parent of a learner who</w:t>
      </w:r>
      <w:r w:rsidR="008625E5">
        <w:t xml:space="preserve"> </w:t>
      </w:r>
      <w:r w:rsidRPr="004D7801">
        <w:t>needs to undertake a school activity.</w:t>
      </w:r>
    </w:p>
    <w:p w14:paraId="4F364EF8" w14:textId="77777777" w:rsidR="008625E5" w:rsidRPr="004D7801" w:rsidRDefault="008625E5" w:rsidP="008625E5">
      <w:pPr>
        <w:pStyle w:val="REG-P1"/>
      </w:pPr>
    </w:p>
    <w:p w14:paraId="07253E15" w14:textId="7384441C" w:rsidR="004D7801" w:rsidRDefault="004D7801" w:rsidP="008625E5">
      <w:pPr>
        <w:pStyle w:val="REG-P1"/>
      </w:pPr>
      <w:r w:rsidRPr="004D7801">
        <w:t xml:space="preserve">(2) </w:t>
      </w:r>
      <w:r w:rsidR="008625E5">
        <w:tab/>
      </w:r>
      <w:r w:rsidRPr="004D7801">
        <w:t>A principal may not request a parent to sign an indemnity form that indemnifies the</w:t>
      </w:r>
      <w:r w:rsidR="008625E5">
        <w:t xml:space="preserve"> </w:t>
      </w:r>
      <w:r w:rsidRPr="004D7801">
        <w:t>school against any legal action that may arise as result of a school activity.</w:t>
      </w:r>
    </w:p>
    <w:p w14:paraId="3435DFC8" w14:textId="6F4E07AE" w:rsidR="008625E5" w:rsidRDefault="008625E5" w:rsidP="004D7801">
      <w:pPr>
        <w:pStyle w:val="REG-P0"/>
      </w:pPr>
    </w:p>
    <w:p w14:paraId="7F36AECB" w14:textId="4D8B6E44" w:rsidR="00F3324A" w:rsidRDefault="00F3324A" w:rsidP="00F3324A">
      <w:pPr>
        <w:pStyle w:val="REG-Amend"/>
      </w:pPr>
      <w:r>
        <w:t>[</w:t>
      </w:r>
      <w:r w:rsidRPr="00485BC3">
        <w:t xml:space="preserve">The </w:t>
      </w:r>
      <w:r>
        <w:t xml:space="preserve">word </w:t>
      </w:r>
      <w:r w:rsidRPr="00485BC3">
        <w:t>“</w:t>
      </w:r>
      <w:r>
        <w:t>a</w:t>
      </w:r>
      <w:r w:rsidRPr="00485BC3">
        <w:t xml:space="preserve">” </w:t>
      </w:r>
      <w:r>
        <w:t>appears to have been omitted before the word “result”.]</w:t>
      </w:r>
    </w:p>
    <w:p w14:paraId="1F8980F8" w14:textId="77777777" w:rsidR="00F3324A" w:rsidRPr="004D7801" w:rsidRDefault="00F3324A" w:rsidP="004D7801">
      <w:pPr>
        <w:pStyle w:val="REG-P0"/>
      </w:pPr>
    </w:p>
    <w:p w14:paraId="3ACB5D62" w14:textId="77777777" w:rsidR="004D7801" w:rsidRPr="004D7801" w:rsidRDefault="004D7801" w:rsidP="004D7801">
      <w:pPr>
        <w:pStyle w:val="REG-P0"/>
        <w:rPr>
          <w:b/>
          <w:bCs/>
        </w:rPr>
      </w:pPr>
      <w:r w:rsidRPr="004D7801">
        <w:rPr>
          <w:b/>
          <w:bCs/>
        </w:rPr>
        <w:t>Transportation of learners</w:t>
      </w:r>
    </w:p>
    <w:p w14:paraId="2877B9E9" w14:textId="77777777" w:rsidR="008625E5" w:rsidRDefault="008625E5" w:rsidP="004D7801">
      <w:pPr>
        <w:pStyle w:val="REG-P0"/>
        <w:rPr>
          <w:b/>
          <w:bCs/>
        </w:rPr>
      </w:pPr>
    </w:p>
    <w:p w14:paraId="26CA4375" w14:textId="72309453" w:rsidR="004D7801" w:rsidRPr="004D7801" w:rsidRDefault="004D7801" w:rsidP="008625E5">
      <w:pPr>
        <w:pStyle w:val="REG-P1"/>
      </w:pPr>
      <w:r w:rsidRPr="004D7801">
        <w:rPr>
          <w:b/>
          <w:bCs/>
        </w:rPr>
        <w:t xml:space="preserve">75. </w:t>
      </w:r>
      <w:r w:rsidR="008625E5">
        <w:rPr>
          <w:b/>
          <w:bCs/>
        </w:rPr>
        <w:tab/>
      </w:r>
      <w:r w:rsidRPr="004D7801">
        <w:t xml:space="preserve">(1) </w:t>
      </w:r>
      <w:r w:rsidR="008625E5">
        <w:tab/>
      </w:r>
      <w:r w:rsidRPr="004D7801">
        <w:t xml:space="preserve">A school must ensure that </w:t>
      </w:r>
      <w:r w:rsidR="001D1E86">
        <w:rPr>
          <w:rFonts w:hint="eastAsia"/>
        </w:rPr>
        <w:t>-</w:t>
      </w:r>
    </w:p>
    <w:p w14:paraId="2BE61305" w14:textId="77777777" w:rsidR="008625E5" w:rsidRDefault="008625E5" w:rsidP="008625E5">
      <w:pPr>
        <w:pStyle w:val="REG-Pa"/>
      </w:pPr>
    </w:p>
    <w:p w14:paraId="388AA497" w14:textId="7CFC4DC6" w:rsidR="004D7801" w:rsidRPr="004D7801" w:rsidRDefault="004D7801" w:rsidP="008625E5">
      <w:pPr>
        <w:pStyle w:val="REG-Pa"/>
      </w:pPr>
      <w:r w:rsidRPr="004D7801">
        <w:t xml:space="preserve">(a) </w:t>
      </w:r>
      <w:r w:rsidR="008625E5">
        <w:tab/>
      </w:r>
      <w:r w:rsidRPr="004D7801">
        <w:t xml:space="preserve">if it owns a vehicle for transporting learners </w:t>
      </w:r>
      <w:r w:rsidR="001D1E86">
        <w:rPr>
          <w:rFonts w:hint="eastAsia"/>
        </w:rPr>
        <w:t>-</w:t>
      </w:r>
    </w:p>
    <w:p w14:paraId="094FF835" w14:textId="77777777" w:rsidR="008625E5" w:rsidRDefault="008625E5" w:rsidP="008625E5">
      <w:pPr>
        <w:pStyle w:val="REG-Pi"/>
      </w:pPr>
    </w:p>
    <w:p w14:paraId="540D7741" w14:textId="5571EFE2" w:rsidR="004D7801" w:rsidRDefault="004D7801" w:rsidP="008625E5">
      <w:pPr>
        <w:pStyle w:val="REG-Pi"/>
      </w:pPr>
      <w:r w:rsidRPr="004D7801">
        <w:t xml:space="preserve">(i) </w:t>
      </w:r>
      <w:r w:rsidR="008625E5">
        <w:tab/>
      </w:r>
      <w:r w:rsidRPr="004D7801">
        <w:t>the vehicle must have insurance and roadworthy certificate and fire</w:t>
      </w:r>
      <w:r w:rsidR="008625E5">
        <w:t xml:space="preserve"> </w:t>
      </w:r>
      <w:r w:rsidRPr="004D7801">
        <w:t>extinguisher; and</w:t>
      </w:r>
    </w:p>
    <w:p w14:paraId="0F0C8A7F" w14:textId="0CC1B901" w:rsidR="008625E5" w:rsidRDefault="008625E5" w:rsidP="008625E5">
      <w:pPr>
        <w:pStyle w:val="REG-Pi"/>
      </w:pPr>
    </w:p>
    <w:p w14:paraId="0CE0D29F" w14:textId="592FFE8C" w:rsidR="00F3324A" w:rsidRDefault="00F3324A" w:rsidP="00F3324A">
      <w:pPr>
        <w:pStyle w:val="REG-Amend"/>
      </w:pPr>
      <w:r>
        <w:t>[</w:t>
      </w:r>
      <w:r w:rsidRPr="00485BC3">
        <w:t xml:space="preserve">The </w:t>
      </w:r>
      <w:r>
        <w:t xml:space="preserve">word </w:t>
      </w:r>
      <w:r w:rsidRPr="00485BC3">
        <w:t>“</w:t>
      </w:r>
      <w:r>
        <w:t>a</w:t>
      </w:r>
      <w:r w:rsidRPr="00485BC3">
        <w:t xml:space="preserve">” </w:t>
      </w:r>
      <w:r>
        <w:t xml:space="preserve">appears to have been omitted before </w:t>
      </w:r>
      <w:r>
        <w:br/>
        <w:t>the phrases “</w:t>
      </w:r>
      <w:r w:rsidRPr="004D7801">
        <w:t>roadworthy certificate</w:t>
      </w:r>
      <w:r>
        <w:t>” and “</w:t>
      </w:r>
      <w:r w:rsidRPr="004D7801">
        <w:t>fire</w:t>
      </w:r>
      <w:r>
        <w:t xml:space="preserve"> </w:t>
      </w:r>
      <w:r w:rsidRPr="004D7801">
        <w:t>extinguisher</w:t>
      </w:r>
      <w:r>
        <w:t>”.]</w:t>
      </w:r>
    </w:p>
    <w:p w14:paraId="7EE321B8" w14:textId="77777777" w:rsidR="00F3324A" w:rsidRPr="004D7801" w:rsidRDefault="00F3324A" w:rsidP="008625E5">
      <w:pPr>
        <w:pStyle w:val="REG-Pi"/>
      </w:pPr>
    </w:p>
    <w:p w14:paraId="051EFE55" w14:textId="42A36152" w:rsidR="004D7801" w:rsidRDefault="004D7801" w:rsidP="008625E5">
      <w:pPr>
        <w:pStyle w:val="REG-Pi"/>
      </w:pPr>
      <w:r w:rsidRPr="004D7801">
        <w:t>(ii)</w:t>
      </w:r>
      <w:r w:rsidR="008625E5">
        <w:tab/>
      </w:r>
      <w:r w:rsidRPr="004D7801">
        <w:t>the driver of the vehicle is in possession of a valid driving license and</w:t>
      </w:r>
      <w:r w:rsidR="008625E5">
        <w:t xml:space="preserve"> </w:t>
      </w:r>
      <w:r w:rsidRPr="004D7801">
        <w:t>professional authorisation; and</w:t>
      </w:r>
    </w:p>
    <w:p w14:paraId="10D96653" w14:textId="77777777" w:rsidR="008625E5" w:rsidRPr="004D7801" w:rsidRDefault="008625E5" w:rsidP="008625E5">
      <w:pPr>
        <w:pStyle w:val="REG-Pi"/>
      </w:pPr>
    </w:p>
    <w:p w14:paraId="253AB70F" w14:textId="4982E3CE" w:rsidR="004D7801" w:rsidRDefault="004D7801" w:rsidP="008625E5">
      <w:pPr>
        <w:pStyle w:val="REG-Pi"/>
      </w:pPr>
      <w:r w:rsidRPr="004D7801">
        <w:t xml:space="preserve">(iii) </w:t>
      </w:r>
      <w:r w:rsidR="008625E5">
        <w:tab/>
      </w:r>
      <w:r w:rsidRPr="004D7801">
        <w:t>the substitute driver of the vehicle is in possession of a valid driving license</w:t>
      </w:r>
      <w:r w:rsidR="008625E5">
        <w:t xml:space="preserve"> </w:t>
      </w:r>
      <w:r w:rsidRPr="004D7801">
        <w:t>and professional authorisation;</w:t>
      </w:r>
    </w:p>
    <w:p w14:paraId="3D6A251C" w14:textId="77777777" w:rsidR="008625E5" w:rsidRPr="004D7801" w:rsidRDefault="008625E5" w:rsidP="008625E5">
      <w:pPr>
        <w:pStyle w:val="REG-Pi"/>
      </w:pPr>
    </w:p>
    <w:p w14:paraId="588D6DEC" w14:textId="3B8DA051" w:rsidR="004D7801" w:rsidRPr="004D7801" w:rsidRDefault="004D7801" w:rsidP="008625E5">
      <w:pPr>
        <w:pStyle w:val="REG-Pa"/>
      </w:pPr>
      <w:r w:rsidRPr="004D7801">
        <w:t xml:space="preserve">(b) </w:t>
      </w:r>
      <w:r w:rsidR="008625E5">
        <w:tab/>
      </w:r>
      <w:r w:rsidRPr="004D7801">
        <w:t xml:space="preserve">the owner of the vehicle transporting learners provides the school with </w:t>
      </w:r>
      <w:r w:rsidR="001D1E86">
        <w:rPr>
          <w:rFonts w:hint="eastAsia"/>
        </w:rPr>
        <w:t>-</w:t>
      </w:r>
    </w:p>
    <w:p w14:paraId="2E90C91F" w14:textId="77777777" w:rsidR="008625E5" w:rsidRDefault="008625E5" w:rsidP="008625E5">
      <w:pPr>
        <w:pStyle w:val="REG-Pi"/>
      </w:pPr>
    </w:p>
    <w:p w14:paraId="6BDAD4F4" w14:textId="5BD74ACA" w:rsidR="004D7801" w:rsidRDefault="004D7801" w:rsidP="008625E5">
      <w:pPr>
        <w:pStyle w:val="REG-Pi"/>
      </w:pPr>
      <w:r w:rsidRPr="004D7801">
        <w:t xml:space="preserve">(i) </w:t>
      </w:r>
      <w:r w:rsidR="008625E5">
        <w:tab/>
      </w:r>
      <w:r w:rsidRPr="004D7801">
        <w:t>proof of insurance and roadworthy certificates and fire extinguisher for</w:t>
      </w:r>
      <w:r w:rsidR="008625E5">
        <w:t xml:space="preserve"> </w:t>
      </w:r>
      <w:r w:rsidRPr="004D7801">
        <w:t>each vehicle;</w:t>
      </w:r>
    </w:p>
    <w:p w14:paraId="6D5D0C02" w14:textId="41CB8A6D" w:rsidR="008625E5" w:rsidRDefault="008625E5" w:rsidP="008625E5">
      <w:pPr>
        <w:pStyle w:val="REG-Pi"/>
      </w:pPr>
    </w:p>
    <w:p w14:paraId="203FFE55" w14:textId="30C8C72E" w:rsidR="00F3324A" w:rsidRDefault="00F3324A" w:rsidP="00F3324A">
      <w:pPr>
        <w:pStyle w:val="REG-Amend"/>
      </w:pPr>
      <w:r>
        <w:t>[</w:t>
      </w:r>
      <w:r w:rsidRPr="00485BC3">
        <w:t xml:space="preserve">The </w:t>
      </w:r>
      <w:r>
        <w:t>phrase “</w:t>
      </w:r>
      <w:r w:rsidRPr="004D7801">
        <w:t>fire</w:t>
      </w:r>
      <w:r>
        <w:t xml:space="preserve"> </w:t>
      </w:r>
      <w:r w:rsidRPr="004D7801">
        <w:t>extinguisher</w:t>
      </w:r>
      <w:r>
        <w:t>” should be “</w:t>
      </w:r>
      <w:r w:rsidRPr="004D7801">
        <w:t>fire</w:t>
      </w:r>
      <w:r>
        <w:t xml:space="preserve"> </w:t>
      </w:r>
      <w:r w:rsidRPr="004D7801">
        <w:t>extinguisher</w:t>
      </w:r>
      <w:r>
        <w:t>s” (plural).]</w:t>
      </w:r>
    </w:p>
    <w:p w14:paraId="388A558F" w14:textId="77777777" w:rsidR="00F3324A" w:rsidRPr="004D7801" w:rsidRDefault="00F3324A" w:rsidP="008625E5">
      <w:pPr>
        <w:pStyle w:val="REG-Pi"/>
      </w:pPr>
    </w:p>
    <w:p w14:paraId="4528893B" w14:textId="4E9D7AE1" w:rsidR="004D7801" w:rsidRDefault="004D7801" w:rsidP="008625E5">
      <w:pPr>
        <w:pStyle w:val="REG-Pi"/>
      </w:pPr>
      <w:r w:rsidRPr="004D7801">
        <w:t xml:space="preserve">(ii) </w:t>
      </w:r>
      <w:r w:rsidR="008625E5">
        <w:tab/>
      </w:r>
      <w:r w:rsidRPr="004D7801">
        <w:t>a valid driving license and professional authorisation of the driver; and</w:t>
      </w:r>
    </w:p>
    <w:p w14:paraId="0A7FDF03" w14:textId="77777777" w:rsidR="008625E5" w:rsidRPr="004D7801" w:rsidRDefault="008625E5" w:rsidP="008625E5">
      <w:pPr>
        <w:pStyle w:val="REG-Pi"/>
      </w:pPr>
    </w:p>
    <w:p w14:paraId="191AC56B" w14:textId="6F4040FE" w:rsidR="004D7801" w:rsidRDefault="004D7801" w:rsidP="008625E5">
      <w:pPr>
        <w:pStyle w:val="REG-Pi"/>
      </w:pPr>
      <w:r w:rsidRPr="004D7801">
        <w:t>(iii)</w:t>
      </w:r>
      <w:r w:rsidR="008625E5">
        <w:tab/>
      </w:r>
      <w:r w:rsidRPr="004D7801">
        <w:t xml:space="preserve"> a valid driving license and professional authorisation of the substitute</w:t>
      </w:r>
      <w:r w:rsidR="008625E5">
        <w:t xml:space="preserve"> </w:t>
      </w:r>
      <w:r w:rsidRPr="004D7801">
        <w:t>driver.</w:t>
      </w:r>
    </w:p>
    <w:p w14:paraId="0F0A3EDF" w14:textId="77777777" w:rsidR="008625E5" w:rsidRPr="004D7801" w:rsidRDefault="008625E5" w:rsidP="004D7801">
      <w:pPr>
        <w:pStyle w:val="REG-P0"/>
      </w:pPr>
    </w:p>
    <w:p w14:paraId="2DF654D9" w14:textId="77A06D38" w:rsidR="004D7801" w:rsidRDefault="004D7801" w:rsidP="008625E5">
      <w:pPr>
        <w:pStyle w:val="REG-P1"/>
      </w:pPr>
      <w:r w:rsidRPr="004D7801">
        <w:t xml:space="preserve">(2) </w:t>
      </w:r>
      <w:r w:rsidR="008625E5">
        <w:tab/>
      </w:r>
      <w:r w:rsidRPr="004D7801">
        <w:t>The principal, superintendent or supervising teacher must intervene if there is any</w:t>
      </w:r>
      <w:r w:rsidR="008625E5">
        <w:t xml:space="preserve"> </w:t>
      </w:r>
      <w:r w:rsidRPr="004D7801">
        <w:t>doubt about the roadworthiness of the vehicle or the competence of the driver of the vehicle.</w:t>
      </w:r>
    </w:p>
    <w:p w14:paraId="608B039D" w14:textId="77777777" w:rsidR="008625E5" w:rsidRPr="004D7801" w:rsidRDefault="008625E5" w:rsidP="008625E5">
      <w:pPr>
        <w:pStyle w:val="REG-P1"/>
      </w:pPr>
    </w:p>
    <w:p w14:paraId="5E21DE79" w14:textId="4C37402E" w:rsidR="004D7801" w:rsidRPr="004D7801" w:rsidRDefault="004D7801" w:rsidP="008625E5">
      <w:pPr>
        <w:pStyle w:val="REG-P1"/>
      </w:pPr>
      <w:r w:rsidRPr="004D7801">
        <w:t xml:space="preserve">(3) </w:t>
      </w:r>
      <w:r w:rsidR="008625E5">
        <w:tab/>
      </w:r>
      <w:r w:rsidRPr="004D7801">
        <w:t xml:space="preserve">The principal, superintendent or supervising teacher must </w:t>
      </w:r>
      <w:r w:rsidR="001D1E86">
        <w:rPr>
          <w:rFonts w:hint="eastAsia"/>
        </w:rPr>
        <w:t>-</w:t>
      </w:r>
    </w:p>
    <w:p w14:paraId="0DBCBF69" w14:textId="77777777" w:rsidR="008625E5" w:rsidRDefault="008625E5" w:rsidP="008625E5">
      <w:pPr>
        <w:pStyle w:val="REG-Pa"/>
      </w:pPr>
    </w:p>
    <w:p w14:paraId="1DB5580C" w14:textId="47DE2525" w:rsidR="004D7801" w:rsidRDefault="004D7801" w:rsidP="008625E5">
      <w:pPr>
        <w:pStyle w:val="REG-Pa"/>
      </w:pPr>
      <w:r w:rsidRPr="004D7801">
        <w:t xml:space="preserve">(a) </w:t>
      </w:r>
      <w:r w:rsidR="008625E5">
        <w:tab/>
      </w:r>
      <w:r w:rsidRPr="004D7801">
        <w:t>liaise with the driver or the owner of the vehicle in connection with the reporting of</w:t>
      </w:r>
      <w:r w:rsidR="008625E5">
        <w:t xml:space="preserve"> </w:t>
      </w:r>
      <w:r w:rsidRPr="004D7801">
        <w:t>any accident to the police; and</w:t>
      </w:r>
    </w:p>
    <w:p w14:paraId="3043CC77" w14:textId="77777777" w:rsidR="008625E5" w:rsidRPr="004D7801" w:rsidRDefault="008625E5" w:rsidP="008625E5">
      <w:pPr>
        <w:pStyle w:val="REG-Pa"/>
      </w:pPr>
    </w:p>
    <w:p w14:paraId="74827474" w14:textId="4A8CAB9B" w:rsidR="004D7801" w:rsidRDefault="004D7801" w:rsidP="008625E5">
      <w:pPr>
        <w:pStyle w:val="REG-Pa"/>
      </w:pPr>
      <w:r w:rsidRPr="004D7801">
        <w:t xml:space="preserve">(b) </w:t>
      </w:r>
      <w:r w:rsidR="008625E5">
        <w:tab/>
      </w:r>
      <w:r w:rsidRPr="004D7801">
        <w:t>report the accident to the police within 48 hours, if the driver or the owner of the</w:t>
      </w:r>
      <w:r w:rsidR="008625E5">
        <w:t xml:space="preserve"> </w:t>
      </w:r>
      <w:r w:rsidRPr="004D7801">
        <w:t>vehicle fails to do so within 24 hours.</w:t>
      </w:r>
    </w:p>
    <w:p w14:paraId="11A03267" w14:textId="77777777" w:rsidR="008625E5" w:rsidRPr="004D7801" w:rsidRDefault="008625E5" w:rsidP="004D7801">
      <w:pPr>
        <w:pStyle w:val="REG-P0"/>
      </w:pPr>
    </w:p>
    <w:p w14:paraId="4BBA7B7A" w14:textId="77777777" w:rsidR="004D7801" w:rsidRPr="004D7801" w:rsidRDefault="004D7801" w:rsidP="004D7801">
      <w:pPr>
        <w:pStyle w:val="REG-P0"/>
        <w:rPr>
          <w:b/>
          <w:bCs/>
        </w:rPr>
      </w:pPr>
      <w:r w:rsidRPr="004D7801">
        <w:rPr>
          <w:b/>
          <w:bCs/>
        </w:rPr>
        <w:t>Participating in physical activities and sports</w:t>
      </w:r>
    </w:p>
    <w:p w14:paraId="1B500D7C" w14:textId="77777777" w:rsidR="008625E5" w:rsidRDefault="008625E5" w:rsidP="004D7801">
      <w:pPr>
        <w:pStyle w:val="REG-P0"/>
        <w:rPr>
          <w:b/>
          <w:bCs/>
        </w:rPr>
      </w:pPr>
    </w:p>
    <w:p w14:paraId="62A201B3" w14:textId="24DEFB18" w:rsidR="004D7801" w:rsidRPr="004D7801" w:rsidRDefault="004D7801" w:rsidP="008625E5">
      <w:pPr>
        <w:pStyle w:val="REG-P1"/>
      </w:pPr>
      <w:r w:rsidRPr="004D7801">
        <w:rPr>
          <w:b/>
          <w:bCs/>
        </w:rPr>
        <w:t xml:space="preserve">76. </w:t>
      </w:r>
      <w:r w:rsidR="008625E5">
        <w:rPr>
          <w:b/>
          <w:bCs/>
        </w:rPr>
        <w:tab/>
      </w:r>
      <w:r w:rsidRPr="004D7801">
        <w:t xml:space="preserve">(1) </w:t>
      </w:r>
      <w:r w:rsidR="008625E5">
        <w:tab/>
      </w:r>
      <w:r w:rsidRPr="004D7801">
        <w:t>The principal, superintendent or supervising teacher may not allow a</w:t>
      </w:r>
      <w:r w:rsidR="008625E5">
        <w:t xml:space="preserve"> </w:t>
      </w:r>
      <w:r w:rsidRPr="004D7801">
        <w:t>learner to participate in any physical activity or sport such as athletics, gymnastics, soccer,</w:t>
      </w:r>
      <w:r w:rsidR="008625E5">
        <w:t xml:space="preserve"> </w:t>
      </w:r>
      <w:r w:rsidRPr="004D7801">
        <w:t xml:space="preserve">volleyball, rugby, boxing, or any other activity needing the exercise of physical strength, if </w:t>
      </w:r>
      <w:r w:rsidR="001D1E86">
        <w:rPr>
          <w:rFonts w:hint="eastAsia"/>
        </w:rPr>
        <w:t>-</w:t>
      </w:r>
    </w:p>
    <w:p w14:paraId="55406C3B" w14:textId="77777777" w:rsidR="008625E5" w:rsidRDefault="008625E5" w:rsidP="008625E5">
      <w:pPr>
        <w:pStyle w:val="REG-Pa"/>
      </w:pPr>
    </w:p>
    <w:p w14:paraId="26DB9DA6" w14:textId="18F9DBC4" w:rsidR="004D7801" w:rsidRDefault="004D7801" w:rsidP="008625E5">
      <w:pPr>
        <w:pStyle w:val="REG-Pa"/>
      </w:pPr>
      <w:r w:rsidRPr="004D7801">
        <w:t xml:space="preserve">(a) </w:t>
      </w:r>
      <w:r w:rsidR="008625E5">
        <w:tab/>
      </w:r>
      <w:r w:rsidRPr="004D7801">
        <w:t>the principal, superintendent or supervising teacher has reason to believe that</w:t>
      </w:r>
      <w:r w:rsidR="008625E5">
        <w:t xml:space="preserve"> </w:t>
      </w:r>
      <w:r w:rsidRPr="004D7801">
        <w:t>such activity is detrimental to the health of the learner; or</w:t>
      </w:r>
    </w:p>
    <w:p w14:paraId="4470B7DC" w14:textId="77777777" w:rsidR="008625E5" w:rsidRPr="004D7801" w:rsidRDefault="008625E5" w:rsidP="008625E5">
      <w:pPr>
        <w:pStyle w:val="REG-Pa"/>
      </w:pPr>
    </w:p>
    <w:p w14:paraId="59473949" w14:textId="2C53B60B" w:rsidR="004D7801" w:rsidRDefault="004D7801" w:rsidP="008625E5">
      <w:pPr>
        <w:pStyle w:val="REG-Pa"/>
      </w:pPr>
      <w:r w:rsidRPr="004D7801">
        <w:t xml:space="preserve">(b) </w:t>
      </w:r>
      <w:r w:rsidR="008625E5">
        <w:tab/>
      </w:r>
      <w:r w:rsidRPr="004D7801">
        <w:t>the parent has provided a medical certificate that prevents the learner from</w:t>
      </w:r>
      <w:r w:rsidR="008625E5">
        <w:t xml:space="preserve"> </w:t>
      </w:r>
      <w:r w:rsidRPr="004D7801">
        <w:t>participating in such activity.</w:t>
      </w:r>
    </w:p>
    <w:p w14:paraId="227B7C92" w14:textId="77777777" w:rsidR="008625E5" w:rsidRPr="004D7801" w:rsidRDefault="008625E5" w:rsidP="004D7801">
      <w:pPr>
        <w:pStyle w:val="REG-P0"/>
      </w:pPr>
    </w:p>
    <w:p w14:paraId="34A0DC25" w14:textId="0E90E5D1" w:rsidR="004D7801" w:rsidRPr="004D7801" w:rsidRDefault="004D7801" w:rsidP="008625E5">
      <w:pPr>
        <w:pStyle w:val="REG-P1"/>
      </w:pPr>
      <w:r w:rsidRPr="004D7801">
        <w:t xml:space="preserve">(2) </w:t>
      </w:r>
      <w:r w:rsidR="008625E5">
        <w:tab/>
      </w:r>
      <w:r w:rsidRPr="004D7801">
        <w:t>The principal, superintendent or supervising teacher must ensure that learners are</w:t>
      </w:r>
      <w:r w:rsidR="008625E5">
        <w:t xml:space="preserve"> </w:t>
      </w:r>
      <w:r w:rsidRPr="004D7801">
        <w:t>well informed about the dangers of, and safety measures regarding, water activities or sports such</w:t>
      </w:r>
      <w:r w:rsidR="008625E5">
        <w:t xml:space="preserve"> </w:t>
      </w:r>
      <w:r w:rsidRPr="004D7801">
        <w:t xml:space="preserve">as swimming for leisure or water sports in </w:t>
      </w:r>
      <w:r w:rsidR="001D1E86">
        <w:rPr>
          <w:rFonts w:hint="eastAsia"/>
        </w:rPr>
        <w:t>-</w:t>
      </w:r>
    </w:p>
    <w:p w14:paraId="1A2A5601" w14:textId="2D85C910" w:rsidR="004D7801" w:rsidRPr="004D7801" w:rsidRDefault="004D7801" w:rsidP="004D7801">
      <w:pPr>
        <w:pStyle w:val="REG-P0"/>
      </w:pPr>
    </w:p>
    <w:p w14:paraId="653220AE" w14:textId="1F07BB4B" w:rsidR="004D7801" w:rsidRDefault="004D7801" w:rsidP="008625E5">
      <w:pPr>
        <w:pStyle w:val="REG-Pa"/>
      </w:pPr>
      <w:r w:rsidRPr="004D7801">
        <w:t xml:space="preserve">(a) </w:t>
      </w:r>
      <w:r w:rsidR="008625E5">
        <w:tab/>
      </w:r>
      <w:r w:rsidRPr="004D7801">
        <w:t>a swimming pool;</w:t>
      </w:r>
    </w:p>
    <w:p w14:paraId="06A8EC3D" w14:textId="77777777" w:rsidR="008625E5" w:rsidRPr="004D7801" w:rsidRDefault="008625E5" w:rsidP="008625E5">
      <w:pPr>
        <w:pStyle w:val="REG-Pa"/>
      </w:pPr>
    </w:p>
    <w:p w14:paraId="4F1C9584" w14:textId="694F455B" w:rsidR="004D7801" w:rsidRDefault="004D7801" w:rsidP="008625E5">
      <w:pPr>
        <w:pStyle w:val="REG-Pa"/>
      </w:pPr>
      <w:r w:rsidRPr="004D7801">
        <w:t xml:space="preserve">(b) </w:t>
      </w:r>
      <w:r w:rsidR="008625E5">
        <w:tab/>
      </w:r>
      <w:r w:rsidRPr="004D7801">
        <w:t>a river;</w:t>
      </w:r>
    </w:p>
    <w:p w14:paraId="21249F35" w14:textId="77777777" w:rsidR="008625E5" w:rsidRPr="004D7801" w:rsidRDefault="008625E5" w:rsidP="008625E5">
      <w:pPr>
        <w:pStyle w:val="REG-Pa"/>
      </w:pPr>
    </w:p>
    <w:p w14:paraId="16A0CEC9" w14:textId="572686E8" w:rsidR="004D7801" w:rsidRDefault="004D7801" w:rsidP="008625E5">
      <w:pPr>
        <w:pStyle w:val="REG-Pa"/>
      </w:pPr>
      <w:r w:rsidRPr="004D7801">
        <w:t xml:space="preserve">(c) </w:t>
      </w:r>
      <w:r w:rsidR="008625E5">
        <w:tab/>
      </w:r>
      <w:r w:rsidRPr="004D7801">
        <w:t>a dam; or</w:t>
      </w:r>
    </w:p>
    <w:p w14:paraId="7C1263B8" w14:textId="77777777" w:rsidR="008625E5" w:rsidRPr="004D7801" w:rsidRDefault="008625E5" w:rsidP="008625E5">
      <w:pPr>
        <w:pStyle w:val="REG-Pa"/>
      </w:pPr>
    </w:p>
    <w:p w14:paraId="3229A2BA" w14:textId="12A8DC48" w:rsidR="004D7801" w:rsidRDefault="004D7801" w:rsidP="008625E5">
      <w:pPr>
        <w:pStyle w:val="REG-Pa"/>
      </w:pPr>
      <w:r w:rsidRPr="004D7801">
        <w:t xml:space="preserve">(d) </w:t>
      </w:r>
      <w:r w:rsidR="008625E5">
        <w:tab/>
      </w:r>
      <w:r w:rsidRPr="004D7801">
        <w:t>the sea.</w:t>
      </w:r>
    </w:p>
    <w:p w14:paraId="731765F5" w14:textId="77777777" w:rsidR="008625E5" w:rsidRPr="004D7801" w:rsidRDefault="008625E5" w:rsidP="008625E5">
      <w:pPr>
        <w:pStyle w:val="REG-P1"/>
      </w:pPr>
    </w:p>
    <w:p w14:paraId="33599E79" w14:textId="40FC3C8D" w:rsidR="004D7801" w:rsidRDefault="004D7801" w:rsidP="008625E5">
      <w:pPr>
        <w:pStyle w:val="REG-P1"/>
      </w:pPr>
      <w:r w:rsidRPr="004D7801">
        <w:t xml:space="preserve">(3) </w:t>
      </w:r>
      <w:r w:rsidR="008625E5">
        <w:tab/>
      </w:r>
      <w:r w:rsidRPr="004D7801">
        <w:t>The principal or superintendent must ensure that learners are supervised during all</w:t>
      </w:r>
      <w:r w:rsidR="008625E5">
        <w:t xml:space="preserve"> </w:t>
      </w:r>
      <w:r w:rsidRPr="004D7801">
        <w:t>swimming activities, during visits to the sea, rivers and dams, and when they are taking part in</w:t>
      </w:r>
      <w:r w:rsidR="008625E5">
        <w:t xml:space="preserve"> </w:t>
      </w:r>
      <w:r w:rsidRPr="004D7801">
        <w:t>water sports.</w:t>
      </w:r>
    </w:p>
    <w:p w14:paraId="27ABC9B0" w14:textId="77777777" w:rsidR="008625E5" w:rsidRPr="004D7801" w:rsidRDefault="008625E5" w:rsidP="008625E5">
      <w:pPr>
        <w:pStyle w:val="REG-P1"/>
      </w:pPr>
    </w:p>
    <w:p w14:paraId="67AC5592" w14:textId="5F766E00" w:rsidR="004D7801" w:rsidRDefault="004D7801" w:rsidP="008625E5">
      <w:pPr>
        <w:pStyle w:val="REG-P1"/>
      </w:pPr>
      <w:r w:rsidRPr="004D7801">
        <w:t xml:space="preserve">(4) </w:t>
      </w:r>
      <w:r w:rsidR="008625E5">
        <w:tab/>
      </w:r>
      <w:r w:rsidRPr="004D7801">
        <w:t>If a school or hostel has a swimming pool, the principal or superintendent must</w:t>
      </w:r>
      <w:r w:rsidR="008625E5">
        <w:t xml:space="preserve"> </w:t>
      </w:r>
      <w:r w:rsidRPr="004D7801">
        <w:t>ensure that notices regarding safety measures are displayed around the swimming pool.</w:t>
      </w:r>
    </w:p>
    <w:p w14:paraId="5D66E917" w14:textId="77777777" w:rsidR="008625E5" w:rsidRPr="004D7801" w:rsidRDefault="008625E5" w:rsidP="004D7801">
      <w:pPr>
        <w:pStyle w:val="REG-P0"/>
      </w:pPr>
    </w:p>
    <w:p w14:paraId="595BB072" w14:textId="77777777" w:rsidR="004D7801" w:rsidRPr="004D7801" w:rsidRDefault="004D7801" w:rsidP="004D7801">
      <w:pPr>
        <w:pStyle w:val="REG-P0"/>
        <w:rPr>
          <w:b/>
          <w:bCs/>
        </w:rPr>
      </w:pPr>
      <w:r w:rsidRPr="004D7801">
        <w:rPr>
          <w:b/>
          <w:bCs/>
        </w:rPr>
        <w:t>Occupational health and safety</w:t>
      </w:r>
    </w:p>
    <w:p w14:paraId="6DC0E854" w14:textId="77777777" w:rsidR="008625E5" w:rsidRDefault="008625E5" w:rsidP="004D7801">
      <w:pPr>
        <w:pStyle w:val="REG-P0"/>
        <w:rPr>
          <w:b/>
          <w:bCs/>
        </w:rPr>
      </w:pPr>
    </w:p>
    <w:p w14:paraId="2D8CE4E0" w14:textId="485FFA76" w:rsidR="004D7801" w:rsidRPr="004D7801" w:rsidRDefault="004D7801" w:rsidP="00103AF4">
      <w:pPr>
        <w:pStyle w:val="REG-P1"/>
      </w:pPr>
      <w:r w:rsidRPr="004D7801">
        <w:rPr>
          <w:b/>
          <w:bCs/>
        </w:rPr>
        <w:t xml:space="preserve">77. </w:t>
      </w:r>
      <w:r w:rsidR="008625E5">
        <w:rPr>
          <w:b/>
          <w:bCs/>
        </w:rPr>
        <w:tab/>
      </w:r>
      <w:r w:rsidRPr="004D7801">
        <w:t xml:space="preserve">(1) </w:t>
      </w:r>
      <w:r w:rsidR="008625E5">
        <w:tab/>
      </w:r>
      <w:r w:rsidRPr="004D7801">
        <w:t xml:space="preserve">A principal and superintendent, respectively, must ensure that </w:t>
      </w:r>
      <w:r w:rsidR="001D1E86">
        <w:rPr>
          <w:rFonts w:hint="eastAsia"/>
        </w:rPr>
        <w:t>-</w:t>
      </w:r>
    </w:p>
    <w:p w14:paraId="7D553C57" w14:textId="77777777" w:rsidR="008625E5" w:rsidRDefault="008625E5" w:rsidP="00103AF4">
      <w:pPr>
        <w:pStyle w:val="REG-Pa"/>
      </w:pPr>
    </w:p>
    <w:p w14:paraId="3F62D9B6" w14:textId="3A032320" w:rsidR="004D7801" w:rsidRDefault="004D7801" w:rsidP="00103AF4">
      <w:pPr>
        <w:pStyle w:val="REG-Pa"/>
      </w:pPr>
      <w:r w:rsidRPr="004D7801">
        <w:t xml:space="preserve">(a) </w:t>
      </w:r>
      <w:r w:rsidR="008625E5">
        <w:tab/>
      </w:r>
      <w:r w:rsidRPr="004D7801">
        <w:t>the health and safety of learners and staff in the school or hostel premises are</w:t>
      </w:r>
      <w:r w:rsidR="008625E5">
        <w:t xml:space="preserve"> </w:t>
      </w:r>
      <w:r w:rsidRPr="004D7801">
        <w:t>provided;</w:t>
      </w:r>
    </w:p>
    <w:p w14:paraId="25675B0B" w14:textId="77777777" w:rsidR="008625E5" w:rsidRPr="004D7801" w:rsidRDefault="008625E5" w:rsidP="00103AF4">
      <w:pPr>
        <w:pStyle w:val="REG-Pa"/>
      </w:pPr>
    </w:p>
    <w:p w14:paraId="0FE8D271" w14:textId="4B490ACC" w:rsidR="004D7801" w:rsidRDefault="004D7801" w:rsidP="00103AF4">
      <w:pPr>
        <w:pStyle w:val="REG-Pa"/>
      </w:pPr>
      <w:r w:rsidRPr="004D7801">
        <w:t xml:space="preserve">(b) </w:t>
      </w:r>
      <w:r w:rsidR="008625E5">
        <w:tab/>
      </w:r>
      <w:r w:rsidRPr="004D7801">
        <w:t>the school or hostel has at least one first aid kit that is fully equipped, utilised and</w:t>
      </w:r>
      <w:r w:rsidR="008625E5">
        <w:t xml:space="preserve"> </w:t>
      </w:r>
      <w:r w:rsidRPr="004D7801">
        <w:t>maintained on a regular basis;</w:t>
      </w:r>
    </w:p>
    <w:p w14:paraId="4C30099A" w14:textId="77777777" w:rsidR="008625E5" w:rsidRPr="004D7801" w:rsidRDefault="008625E5" w:rsidP="00103AF4">
      <w:pPr>
        <w:pStyle w:val="REG-Pa"/>
      </w:pPr>
    </w:p>
    <w:p w14:paraId="6BD2F12D" w14:textId="3626F937" w:rsidR="004D7801" w:rsidRDefault="004D7801" w:rsidP="00103AF4">
      <w:pPr>
        <w:pStyle w:val="REG-Pa"/>
      </w:pPr>
      <w:r w:rsidRPr="004D7801">
        <w:t xml:space="preserve">(c) </w:t>
      </w:r>
      <w:r w:rsidR="008625E5">
        <w:tab/>
      </w:r>
      <w:r w:rsidRPr="004D7801">
        <w:t>the rules for the safe use of the laboratory and workshop including the storage of</w:t>
      </w:r>
      <w:r w:rsidR="008625E5">
        <w:t xml:space="preserve"> </w:t>
      </w:r>
      <w:r w:rsidRPr="004D7801">
        <w:t>chemicals, tools and equipment are clearly displayed in the laboratory;</w:t>
      </w:r>
    </w:p>
    <w:p w14:paraId="10337898" w14:textId="77777777" w:rsidR="008625E5" w:rsidRPr="004D7801" w:rsidRDefault="008625E5" w:rsidP="00103AF4">
      <w:pPr>
        <w:pStyle w:val="REG-Pa"/>
      </w:pPr>
    </w:p>
    <w:p w14:paraId="0FD25738" w14:textId="09275C76" w:rsidR="004D7801" w:rsidRPr="004D7801" w:rsidRDefault="004D7801" w:rsidP="00103AF4">
      <w:pPr>
        <w:pStyle w:val="REG-Pa"/>
      </w:pPr>
      <w:r w:rsidRPr="004D7801">
        <w:t xml:space="preserve">(d) </w:t>
      </w:r>
      <w:r w:rsidR="008625E5">
        <w:tab/>
      </w:r>
      <w:r w:rsidRPr="004D7801">
        <w:t>the emergency evacuation procedures are in place, and are displayed in all offices,</w:t>
      </w:r>
      <w:r w:rsidR="008625E5">
        <w:t xml:space="preserve"> </w:t>
      </w:r>
      <w:r w:rsidRPr="004D7801">
        <w:t>classrooms and amenities;</w:t>
      </w:r>
    </w:p>
    <w:p w14:paraId="57536678" w14:textId="77777777" w:rsidR="008625E5" w:rsidRDefault="008625E5" w:rsidP="00103AF4">
      <w:pPr>
        <w:pStyle w:val="REG-Pa"/>
      </w:pPr>
    </w:p>
    <w:p w14:paraId="1368B6F2" w14:textId="78C8055C" w:rsidR="004D7801" w:rsidRPr="004D7801" w:rsidRDefault="004D7801" w:rsidP="00103AF4">
      <w:pPr>
        <w:pStyle w:val="REG-Pa"/>
      </w:pPr>
      <w:r w:rsidRPr="004D7801">
        <w:t xml:space="preserve">(e) </w:t>
      </w:r>
      <w:r w:rsidR="008625E5">
        <w:tab/>
      </w:r>
      <w:r w:rsidRPr="004D7801">
        <w:t xml:space="preserve">the learners and staff members are advised on </w:t>
      </w:r>
      <w:r w:rsidR="001D1E86">
        <w:rPr>
          <w:rFonts w:hint="eastAsia"/>
        </w:rPr>
        <w:t>-</w:t>
      </w:r>
    </w:p>
    <w:p w14:paraId="7F3AC9C1" w14:textId="77777777" w:rsidR="008625E5" w:rsidRDefault="008625E5" w:rsidP="00103AF4">
      <w:pPr>
        <w:pStyle w:val="REG-Pi"/>
      </w:pPr>
    </w:p>
    <w:p w14:paraId="333F0CD9" w14:textId="6243C733" w:rsidR="004D7801" w:rsidRDefault="004D7801" w:rsidP="00103AF4">
      <w:pPr>
        <w:pStyle w:val="REG-Pi"/>
      </w:pPr>
      <w:r w:rsidRPr="004D7801">
        <w:t xml:space="preserve">(i) </w:t>
      </w:r>
      <w:r w:rsidR="008625E5">
        <w:tab/>
      </w:r>
      <w:r w:rsidRPr="004D7801">
        <w:t>the emergency evacuation procedures; and</w:t>
      </w:r>
    </w:p>
    <w:p w14:paraId="5D3DD44E" w14:textId="77777777" w:rsidR="008625E5" w:rsidRPr="004D7801" w:rsidRDefault="008625E5" w:rsidP="00103AF4">
      <w:pPr>
        <w:pStyle w:val="REG-Pi"/>
      </w:pPr>
    </w:p>
    <w:p w14:paraId="14DCBDBF" w14:textId="5B54B5F6" w:rsidR="004D7801" w:rsidRDefault="004D7801" w:rsidP="00103AF4">
      <w:pPr>
        <w:pStyle w:val="REG-Pi"/>
      </w:pPr>
      <w:r w:rsidRPr="004D7801">
        <w:t xml:space="preserve">(ii) </w:t>
      </w:r>
      <w:r w:rsidR="008625E5">
        <w:tab/>
      </w:r>
      <w:r w:rsidRPr="004D7801">
        <w:t>the Namibia National School Safety Framework Policy;</w:t>
      </w:r>
    </w:p>
    <w:p w14:paraId="5BD57249" w14:textId="77777777" w:rsidR="008625E5" w:rsidRPr="004D7801" w:rsidRDefault="008625E5" w:rsidP="00103AF4">
      <w:pPr>
        <w:pStyle w:val="REG-Pi"/>
      </w:pPr>
    </w:p>
    <w:p w14:paraId="736804DA" w14:textId="59BA1E54" w:rsidR="004D7801" w:rsidRDefault="004D7801" w:rsidP="00103AF4">
      <w:pPr>
        <w:pStyle w:val="REG-Pa"/>
      </w:pPr>
      <w:r w:rsidRPr="004D7801">
        <w:t xml:space="preserve">(f) </w:t>
      </w:r>
      <w:r w:rsidR="008625E5">
        <w:tab/>
      </w:r>
      <w:r w:rsidRPr="004D7801">
        <w:t>the fire extinguishers are in place, and are regularly serviced;</w:t>
      </w:r>
    </w:p>
    <w:p w14:paraId="542A5202" w14:textId="77777777" w:rsidR="008625E5" w:rsidRPr="004D7801" w:rsidRDefault="008625E5" w:rsidP="00103AF4">
      <w:pPr>
        <w:pStyle w:val="REG-Pa"/>
      </w:pPr>
    </w:p>
    <w:p w14:paraId="2350196D" w14:textId="2F43AAFB" w:rsidR="004D7801" w:rsidRDefault="004D7801" w:rsidP="00103AF4">
      <w:pPr>
        <w:pStyle w:val="REG-Pa"/>
      </w:pPr>
      <w:r w:rsidRPr="004D7801">
        <w:t xml:space="preserve">(g) </w:t>
      </w:r>
      <w:r w:rsidR="008625E5">
        <w:tab/>
      </w:r>
      <w:r w:rsidRPr="004D7801">
        <w:t>the staff members and, where applicable, learners who are in Grade 7 or higher are</w:t>
      </w:r>
      <w:r w:rsidR="008625E5">
        <w:t xml:space="preserve"> </w:t>
      </w:r>
      <w:r w:rsidRPr="004D7801">
        <w:t>trained in the use of fire extinguishers;</w:t>
      </w:r>
    </w:p>
    <w:p w14:paraId="520324A4" w14:textId="77777777" w:rsidR="008625E5" w:rsidRPr="004D7801" w:rsidRDefault="008625E5" w:rsidP="00103AF4">
      <w:pPr>
        <w:pStyle w:val="REG-Pa"/>
      </w:pPr>
    </w:p>
    <w:p w14:paraId="48A3810E" w14:textId="2A7EB99E" w:rsidR="004D7801" w:rsidRDefault="004D7801" w:rsidP="00103AF4">
      <w:pPr>
        <w:pStyle w:val="REG-Pa"/>
      </w:pPr>
      <w:r w:rsidRPr="004D7801">
        <w:t xml:space="preserve">(h) </w:t>
      </w:r>
      <w:r w:rsidR="008625E5">
        <w:tab/>
      </w:r>
      <w:r w:rsidRPr="004D7801">
        <w:t>the fire alarms that are audible in all parts of the school or hostel premises are</w:t>
      </w:r>
      <w:r w:rsidR="008625E5">
        <w:t xml:space="preserve"> </w:t>
      </w:r>
      <w:r w:rsidRPr="004D7801">
        <w:t>installed and regularly serviced;</w:t>
      </w:r>
    </w:p>
    <w:p w14:paraId="5AA3A47C" w14:textId="77777777" w:rsidR="008625E5" w:rsidRPr="004D7801" w:rsidRDefault="008625E5" w:rsidP="004D7801">
      <w:pPr>
        <w:pStyle w:val="REG-P0"/>
      </w:pPr>
    </w:p>
    <w:p w14:paraId="25B7424E" w14:textId="42A3114A" w:rsidR="004D7801" w:rsidRPr="004D7801" w:rsidRDefault="004D7801" w:rsidP="00103AF4">
      <w:pPr>
        <w:pStyle w:val="REG-P1"/>
      </w:pPr>
      <w:r w:rsidRPr="004D7801">
        <w:t xml:space="preserve">(2) </w:t>
      </w:r>
      <w:r w:rsidR="008625E5">
        <w:tab/>
      </w:r>
      <w:r w:rsidRPr="004D7801">
        <w:t>If a bomb</w:t>
      </w:r>
      <w:r w:rsidR="001D1E86">
        <w:rPr>
          <w:rFonts w:hint="eastAsia"/>
        </w:rPr>
        <w:t>-</w:t>
      </w:r>
      <w:r w:rsidRPr="004D7801">
        <w:t>threat is received or a suspicious prohibited item is found on the school</w:t>
      </w:r>
      <w:r w:rsidR="008625E5">
        <w:t xml:space="preserve"> </w:t>
      </w:r>
      <w:r w:rsidRPr="004D7801">
        <w:t xml:space="preserve">or hostel premises, the principal or superintendent </w:t>
      </w:r>
      <w:r w:rsidR="001D1E86">
        <w:rPr>
          <w:rFonts w:hint="eastAsia"/>
        </w:rPr>
        <w:t>-</w:t>
      </w:r>
    </w:p>
    <w:p w14:paraId="1A38A90B" w14:textId="77777777" w:rsidR="008625E5" w:rsidRDefault="008625E5" w:rsidP="00103AF4">
      <w:pPr>
        <w:pStyle w:val="REG-Pa"/>
      </w:pPr>
    </w:p>
    <w:p w14:paraId="0277757E" w14:textId="2CE0D3B5" w:rsidR="004D7801" w:rsidRDefault="004D7801" w:rsidP="00103AF4">
      <w:pPr>
        <w:pStyle w:val="REG-Pa"/>
      </w:pPr>
      <w:r w:rsidRPr="004D7801">
        <w:t xml:space="preserve">(a) </w:t>
      </w:r>
      <w:r w:rsidR="008625E5">
        <w:tab/>
      </w:r>
      <w:r w:rsidRPr="004D7801">
        <w:t>must immediately report the threat or the object to the police;</w:t>
      </w:r>
    </w:p>
    <w:p w14:paraId="48267F53" w14:textId="77777777" w:rsidR="008625E5" w:rsidRPr="004D7801" w:rsidRDefault="008625E5" w:rsidP="00103AF4">
      <w:pPr>
        <w:pStyle w:val="REG-Pa"/>
      </w:pPr>
    </w:p>
    <w:p w14:paraId="3BE31D5E" w14:textId="18E80838" w:rsidR="004D7801" w:rsidRDefault="004D7801" w:rsidP="00103AF4">
      <w:pPr>
        <w:pStyle w:val="REG-Pa"/>
      </w:pPr>
      <w:r w:rsidRPr="004D7801">
        <w:t xml:space="preserve">(b) </w:t>
      </w:r>
      <w:r w:rsidR="008625E5">
        <w:tab/>
      </w:r>
      <w:r w:rsidRPr="004D7801">
        <w:t>ensure that the object, or anything related to a bomb threat, is not touched; and</w:t>
      </w:r>
    </w:p>
    <w:p w14:paraId="18900F42" w14:textId="77777777" w:rsidR="008625E5" w:rsidRPr="004D7801" w:rsidRDefault="008625E5" w:rsidP="00103AF4">
      <w:pPr>
        <w:pStyle w:val="REG-Pa"/>
      </w:pPr>
    </w:p>
    <w:p w14:paraId="12EA7AA4" w14:textId="02993210" w:rsidR="004D7801" w:rsidRPr="004D7801" w:rsidRDefault="004D7801" w:rsidP="00103AF4">
      <w:pPr>
        <w:pStyle w:val="REG-Pa"/>
      </w:pPr>
      <w:r w:rsidRPr="004D7801">
        <w:t xml:space="preserve">(c) </w:t>
      </w:r>
      <w:r w:rsidR="008625E5">
        <w:tab/>
      </w:r>
      <w:r w:rsidRPr="004D7801">
        <w:t>ensure that the emergency evacuation procedures are properly applied.</w:t>
      </w:r>
    </w:p>
    <w:p w14:paraId="486FA7BD" w14:textId="08C83DDB" w:rsidR="004D7801" w:rsidRPr="004D7801" w:rsidRDefault="004D7801" w:rsidP="00103AF4">
      <w:pPr>
        <w:pStyle w:val="REG-Pa"/>
      </w:pPr>
    </w:p>
    <w:p w14:paraId="7E82E668" w14:textId="77777777" w:rsidR="004D7801" w:rsidRPr="004D7801" w:rsidRDefault="004D7801" w:rsidP="004D7801">
      <w:pPr>
        <w:pStyle w:val="REG-P0"/>
        <w:rPr>
          <w:b/>
          <w:bCs/>
        </w:rPr>
      </w:pPr>
      <w:r w:rsidRPr="004D7801">
        <w:rPr>
          <w:b/>
          <w:bCs/>
        </w:rPr>
        <w:t>Procedure for handling incidents at State schools and hostels</w:t>
      </w:r>
    </w:p>
    <w:p w14:paraId="429A8F0F" w14:textId="77777777" w:rsidR="00B43263" w:rsidRDefault="00B43263" w:rsidP="004D7801">
      <w:pPr>
        <w:pStyle w:val="REG-P0"/>
        <w:rPr>
          <w:b/>
          <w:bCs/>
        </w:rPr>
      </w:pPr>
    </w:p>
    <w:p w14:paraId="44E590B1" w14:textId="63509C57" w:rsidR="004D7801" w:rsidRDefault="004D7801" w:rsidP="00B43263">
      <w:pPr>
        <w:pStyle w:val="REG-P1"/>
      </w:pPr>
      <w:r w:rsidRPr="004D7801">
        <w:rPr>
          <w:b/>
          <w:bCs/>
        </w:rPr>
        <w:t xml:space="preserve">78. </w:t>
      </w:r>
      <w:r w:rsidR="00B43263">
        <w:rPr>
          <w:b/>
          <w:bCs/>
        </w:rPr>
        <w:tab/>
      </w:r>
      <w:r w:rsidRPr="004D7801">
        <w:t xml:space="preserve">(1) </w:t>
      </w:r>
      <w:r w:rsidR="00B43263">
        <w:tab/>
      </w:r>
      <w:r w:rsidRPr="004D7801">
        <w:t>A principal or superintendent when dealing with an incident that occurs at</w:t>
      </w:r>
      <w:r w:rsidR="00B43263">
        <w:t xml:space="preserve"> </w:t>
      </w:r>
      <w:r w:rsidRPr="004D7801">
        <w:t>school or hostel must apply the procedures set out in Annexure 1.</w:t>
      </w:r>
    </w:p>
    <w:p w14:paraId="268A9B96" w14:textId="77777777" w:rsidR="00B43263" w:rsidRPr="004D7801" w:rsidRDefault="00B43263" w:rsidP="00B43263">
      <w:pPr>
        <w:pStyle w:val="REG-P1"/>
      </w:pPr>
    </w:p>
    <w:p w14:paraId="35ECA966" w14:textId="0D2123FA" w:rsidR="004D7801" w:rsidRPr="004D7801" w:rsidRDefault="004D7801" w:rsidP="00B43263">
      <w:pPr>
        <w:pStyle w:val="REG-P1"/>
      </w:pPr>
      <w:r w:rsidRPr="004D7801">
        <w:t xml:space="preserve">(2) </w:t>
      </w:r>
      <w:r w:rsidR="00B43263">
        <w:tab/>
      </w:r>
      <w:r w:rsidRPr="004D7801">
        <w:t xml:space="preserve">On becoming aware of an incident, the principal or superintendent may </w:t>
      </w:r>
      <w:r w:rsidR="001D1E86">
        <w:rPr>
          <w:rFonts w:hint="eastAsia"/>
        </w:rPr>
        <w:t>-</w:t>
      </w:r>
    </w:p>
    <w:p w14:paraId="1716CA41" w14:textId="77777777" w:rsidR="00B43263" w:rsidRDefault="00B43263" w:rsidP="004D7801">
      <w:pPr>
        <w:pStyle w:val="REG-P0"/>
      </w:pPr>
    </w:p>
    <w:p w14:paraId="532B7263" w14:textId="23057ECF" w:rsidR="004D7801" w:rsidRPr="004D7801" w:rsidRDefault="004D7801" w:rsidP="00B43263">
      <w:pPr>
        <w:pStyle w:val="REG-Pa"/>
      </w:pPr>
      <w:r w:rsidRPr="004D7801">
        <w:t xml:space="preserve">(a) </w:t>
      </w:r>
      <w:r w:rsidR="00B43263">
        <w:tab/>
      </w:r>
      <w:r w:rsidRPr="004D7801">
        <w:t xml:space="preserve">if the incident involves learners </w:t>
      </w:r>
      <w:r w:rsidR="001D1E86">
        <w:rPr>
          <w:rFonts w:hint="eastAsia"/>
        </w:rPr>
        <w:t>-</w:t>
      </w:r>
    </w:p>
    <w:p w14:paraId="08F82743" w14:textId="77777777" w:rsidR="00B43263" w:rsidRDefault="00B43263" w:rsidP="00B43263">
      <w:pPr>
        <w:pStyle w:val="REG-Pi"/>
      </w:pPr>
    </w:p>
    <w:p w14:paraId="02409A0F" w14:textId="2E4554D8" w:rsidR="004D7801" w:rsidRDefault="004D7801" w:rsidP="00B43263">
      <w:pPr>
        <w:pStyle w:val="REG-Pi"/>
      </w:pPr>
      <w:r w:rsidRPr="004D7801">
        <w:t xml:space="preserve">(i) </w:t>
      </w:r>
      <w:r w:rsidR="00B43263">
        <w:tab/>
      </w:r>
      <w:r w:rsidRPr="004D7801">
        <w:t>keep the parties involved in the incident apart to prevent them from</w:t>
      </w:r>
      <w:r w:rsidR="00B43263">
        <w:t xml:space="preserve"> </w:t>
      </w:r>
      <w:r w:rsidRPr="004D7801">
        <w:t>conniving; and</w:t>
      </w:r>
    </w:p>
    <w:p w14:paraId="34D4A502" w14:textId="77777777" w:rsidR="00B43263" w:rsidRPr="004D7801" w:rsidRDefault="00B43263" w:rsidP="00B43263">
      <w:pPr>
        <w:pStyle w:val="REG-Pi"/>
      </w:pPr>
    </w:p>
    <w:p w14:paraId="2C7604DB" w14:textId="6D92B970" w:rsidR="004D7801" w:rsidRDefault="004D7801" w:rsidP="00B43263">
      <w:pPr>
        <w:pStyle w:val="REG-Pi"/>
      </w:pPr>
      <w:r w:rsidRPr="004D7801">
        <w:t xml:space="preserve">(ii) </w:t>
      </w:r>
      <w:r w:rsidR="00B43263">
        <w:tab/>
      </w:r>
      <w:r w:rsidRPr="004D7801">
        <w:t>request the parents to come to the school and inform them of the main issues</w:t>
      </w:r>
      <w:r w:rsidR="00B43263">
        <w:t xml:space="preserve"> </w:t>
      </w:r>
      <w:r w:rsidRPr="004D7801">
        <w:t>of the incident in the presence of the learners, without going into fine details,</w:t>
      </w:r>
      <w:r w:rsidR="00B43263">
        <w:t xml:space="preserve"> </w:t>
      </w:r>
      <w:r w:rsidRPr="004D7801">
        <w:t>and possible course of action;</w:t>
      </w:r>
    </w:p>
    <w:p w14:paraId="30E0F9D8" w14:textId="77777777" w:rsidR="00B43263" w:rsidRPr="004D7801" w:rsidRDefault="00B43263" w:rsidP="00B43263">
      <w:pPr>
        <w:pStyle w:val="REG-Pa"/>
      </w:pPr>
    </w:p>
    <w:p w14:paraId="45075078" w14:textId="14CC3774" w:rsidR="004D7801" w:rsidRDefault="004D7801" w:rsidP="00B43263">
      <w:pPr>
        <w:pStyle w:val="REG-Pa"/>
      </w:pPr>
      <w:r w:rsidRPr="004D7801">
        <w:t xml:space="preserve">(b) </w:t>
      </w:r>
      <w:r w:rsidR="00B43263">
        <w:tab/>
      </w:r>
      <w:r w:rsidRPr="004D7801">
        <w:t>conduct preliminary investigation to gather all the facts necessary to help him or</w:t>
      </w:r>
      <w:r w:rsidR="00B43263">
        <w:t xml:space="preserve"> </w:t>
      </w:r>
      <w:r w:rsidRPr="004D7801">
        <w:t>her plan a course of action;</w:t>
      </w:r>
    </w:p>
    <w:p w14:paraId="79782944" w14:textId="4241F2DF" w:rsidR="00B43263" w:rsidRDefault="00B43263" w:rsidP="00B43263">
      <w:pPr>
        <w:pStyle w:val="REG-Pa"/>
      </w:pPr>
    </w:p>
    <w:p w14:paraId="636B561B" w14:textId="3DAD639D" w:rsidR="00D62098" w:rsidRDefault="00D62098" w:rsidP="00D62098">
      <w:pPr>
        <w:pStyle w:val="REG-Amend"/>
      </w:pPr>
      <w:r>
        <w:t>[The word “a” appears to have been omitted before the phrase “</w:t>
      </w:r>
      <w:r w:rsidRPr="004D7801">
        <w:t>preliminary investigation</w:t>
      </w:r>
      <w:r>
        <w:t>”.]</w:t>
      </w:r>
    </w:p>
    <w:p w14:paraId="651F3180" w14:textId="77777777" w:rsidR="00D62098" w:rsidRDefault="00D62098" w:rsidP="00D62098">
      <w:pPr>
        <w:pStyle w:val="REG-Amend"/>
      </w:pPr>
    </w:p>
    <w:p w14:paraId="4F1363A5" w14:textId="1632AF2A" w:rsidR="004D7801" w:rsidRDefault="004D7801" w:rsidP="00B43263">
      <w:pPr>
        <w:pStyle w:val="REG-Pa"/>
      </w:pPr>
      <w:r w:rsidRPr="004D7801">
        <w:t xml:space="preserve">(c) </w:t>
      </w:r>
      <w:r w:rsidR="00B43263">
        <w:tab/>
      </w:r>
      <w:r w:rsidRPr="004D7801">
        <w:t>search for relevant evidence at the scene of the incident, without tampering with</w:t>
      </w:r>
      <w:r w:rsidR="00B43263">
        <w:t xml:space="preserve"> </w:t>
      </w:r>
      <w:r w:rsidRPr="004D7801">
        <w:t>any evidence that may be used in a criminal case or disciplinary matter;</w:t>
      </w:r>
    </w:p>
    <w:p w14:paraId="0F7BAC8D" w14:textId="77777777" w:rsidR="00B43263" w:rsidRPr="004D7801" w:rsidRDefault="00B43263" w:rsidP="00B43263">
      <w:pPr>
        <w:pStyle w:val="REG-Pa"/>
      </w:pPr>
    </w:p>
    <w:p w14:paraId="51852EB6" w14:textId="357C5EAA" w:rsidR="004D7801" w:rsidRDefault="004D7801" w:rsidP="00B43263">
      <w:pPr>
        <w:pStyle w:val="REG-Pa"/>
      </w:pPr>
      <w:r w:rsidRPr="004D7801">
        <w:t xml:space="preserve">(d) </w:t>
      </w:r>
      <w:r w:rsidR="00B43263">
        <w:tab/>
      </w:r>
      <w:r w:rsidRPr="004D7801">
        <w:t>assess the situation and decide on what action needs to be taken to stop the incident</w:t>
      </w:r>
      <w:r w:rsidR="00B43263">
        <w:t xml:space="preserve"> </w:t>
      </w:r>
      <w:r w:rsidRPr="004D7801">
        <w:t>from occurring further; or</w:t>
      </w:r>
    </w:p>
    <w:p w14:paraId="7F487B51" w14:textId="77777777" w:rsidR="00B43263" w:rsidRPr="004D7801" w:rsidRDefault="00B43263" w:rsidP="00B43263">
      <w:pPr>
        <w:pStyle w:val="REG-Pa"/>
      </w:pPr>
    </w:p>
    <w:p w14:paraId="7D5DE4DD" w14:textId="6BD91C18" w:rsidR="004D7801" w:rsidRDefault="004D7801" w:rsidP="00B43263">
      <w:pPr>
        <w:pStyle w:val="REG-Pa"/>
      </w:pPr>
      <w:r w:rsidRPr="004D7801">
        <w:t xml:space="preserve">(e) </w:t>
      </w:r>
      <w:r w:rsidR="00B43263">
        <w:tab/>
      </w:r>
      <w:r w:rsidRPr="004D7801">
        <w:t>call the police and social worker if the situation warrants such intervention.</w:t>
      </w:r>
    </w:p>
    <w:p w14:paraId="0317B544" w14:textId="77777777" w:rsidR="00B43263" w:rsidRPr="004D7801" w:rsidRDefault="00B43263" w:rsidP="00B43263">
      <w:pPr>
        <w:pStyle w:val="REG-Pa"/>
      </w:pPr>
    </w:p>
    <w:p w14:paraId="2EFEBB8E" w14:textId="32570A96" w:rsidR="004D7801" w:rsidRDefault="004D7801" w:rsidP="00B43263">
      <w:pPr>
        <w:pStyle w:val="REG-P1"/>
      </w:pPr>
      <w:r w:rsidRPr="004D7801">
        <w:t xml:space="preserve">(3) </w:t>
      </w:r>
      <w:r w:rsidR="00B43263">
        <w:tab/>
      </w:r>
      <w:r w:rsidRPr="004D7801">
        <w:t>The principal must immediately report the incident to the regional director or, in</w:t>
      </w:r>
      <w:r w:rsidR="00B43263">
        <w:t xml:space="preserve"> </w:t>
      </w:r>
      <w:r w:rsidRPr="004D7801">
        <w:t>his or her absence, to the next available supervisor.</w:t>
      </w:r>
    </w:p>
    <w:p w14:paraId="503DF0A3" w14:textId="77777777" w:rsidR="00B43263" w:rsidRPr="004D7801" w:rsidRDefault="00B43263" w:rsidP="00B43263">
      <w:pPr>
        <w:pStyle w:val="REG-P1"/>
      </w:pPr>
    </w:p>
    <w:p w14:paraId="7D6E099A" w14:textId="5E7BE8CA" w:rsidR="004D7801" w:rsidRPr="004D7801" w:rsidRDefault="004D7801" w:rsidP="00B43263">
      <w:pPr>
        <w:pStyle w:val="REG-P1"/>
      </w:pPr>
      <w:r w:rsidRPr="004D7801">
        <w:t xml:space="preserve">(4) </w:t>
      </w:r>
      <w:r w:rsidR="00B43263">
        <w:tab/>
      </w:r>
      <w:r w:rsidRPr="004D7801">
        <w:t xml:space="preserve">The regional director or next available supervisor, after assessing the situation </w:t>
      </w:r>
      <w:r w:rsidR="001D1E86">
        <w:rPr>
          <w:rFonts w:hint="eastAsia"/>
        </w:rPr>
        <w:t>-</w:t>
      </w:r>
    </w:p>
    <w:p w14:paraId="37C3E7A6" w14:textId="77777777" w:rsidR="00B43263" w:rsidRDefault="00B43263" w:rsidP="00B43263">
      <w:pPr>
        <w:pStyle w:val="REG-Pa"/>
      </w:pPr>
    </w:p>
    <w:p w14:paraId="0173630B" w14:textId="7EBF5D40" w:rsidR="004D7801" w:rsidRDefault="004D7801" w:rsidP="00B43263">
      <w:pPr>
        <w:pStyle w:val="REG-Pa"/>
      </w:pPr>
      <w:r w:rsidRPr="004D7801">
        <w:t xml:space="preserve">(a) </w:t>
      </w:r>
      <w:r w:rsidR="00B43263">
        <w:tab/>
      </w:r>
      <w:r w:rsidRPr="004D7801">
        <w:t>must report the incident and the action taken to the Executive Director; and</w:t>
      </w:r>
    </w:p>
    <w:p w14:paraId="0E696793" w14:textId="77777777" w:rsidR="00B43263" w:rsidRPr="004D7801" w:rsidRDefault="00B43263" w:rsidP="00B43263">
      <w:pPr>
        <w:pStyle w:val="REG-Pa"/>
      </w:pPr>
    </w:p>
    <w:p w14:paraId="1A746616" w14:textId="64AA8C8B" w:rsidR="004D7801" w:rsidRDefault="004D7801" w:rsidP="00B43263">
      <w:pPr>
        <w:pStyle w:val="REG-Pa"/>
      </w:pPr>
      <w:r w:rsidRPr="004D7801">
        <w:t xml:space="preserve">(b) </w:t>
      </w:r>
      <w:r w:rsidR="00B43263">
        <w:tab/>
      </w:r>
      <w:r w:rsidRPr="004D7801">
        <w:t>may request the Executive Director for any further support, if necessary.</w:t>
      </w:r>
    </w:p>
    <w:p w14:paraId="7DDE8B3B" w14:textId="4BFE00D2" w:rsidR="00B43263" w:rsidRDefault="00B43263" w:rsidP="004D7801">
      <w:pPr>
        <w:pStyle w:val="REG-P0"/>
      </w:pPr>
    </w:p>
    <w:p w14:paraId="6A725978" w14:textId="77777777" w:rsidR="00B43263" w:rsidRDefault="00B43263" w:rsidP="004D7801">
      <w:pPr>
        <w:pStyle w:val="REG-P0"/>
      </w:pPr>
    </w:p>
    <w:p w14:paraId="0B83D7CB" w14:textId="6F8903C7" w:rsidR="00B43263" w:rsidRDefault="00B43263" w:rsidP="00B43263">
      <w:pPr>
        <w:pStyle w:val="REG-P0"/>
        <w:jc w:val="center"/>
        <w:rPr>
          <w:rFonts w:eastAsia="TimesNewRomanPSMT"/>
        </w:rPr>
      </w:pPr>
      <w:r>
        <w:rPr>
          <w:rFonts w:eastAsia="TimesNewRomanPSMT"/>
        </w:rPr>
        <w:br w:type="column"/>
      </w:r>
      <w:r>
        <w:rPr>
          <w:rFonts w:eastAsia="TimesNewRomanPSMT"/>
        </w:rPr>
        <w:lastRenderedPageBreak/>
        <w:t>ANNEXURE 1</w:t>
      </w:r>
    </w:p>
    <w:p w14:paraId="29BF5503" w14:textId="77777777" w:rsidR="00B43263" w:rsidRDefault="00B43263" w:rsidP="00B43263">
      <w:pPr>
        <w:pStyle w:val="REG-P0"/>
        <w:jc w:val="center"/>
        <w:rPr>
          <w:rFonts w:eastAsia="TimesNewRomanPSMT"/>
        </w:rPr>
      </w:pPr>
    </w:p>
    <w:p w14:paraId="2A5905B7" w14:textId="3522B090" w:rsidR="00B43263" w:rsidRDefault="00B43263" w:rsidP="00B43263">
      <w:pPr>
        <w:pStyle w:val="REG-P0"/>
        <w:jc w:val="center"/>
        <w:rPr>
          <w:rFonts w:eastAsia="TimesNewRomanPSMT"/>
        </w:rPr>
      </w:pPr>
      <w:r>
        <w:rPr>
          <w:rFonts w:eastAsia="TimesNewRomanPSMT"/>
        </w:rPr>
        <w:t>PROCEDURE FOR HANDLING INCIDENTS AT STATE SCHOOLS AND HOSTELS</w:t>
      </w:r>
    </w:p>
    <w:p w14:paraId="796A538A" w14:textId="2A59BF36" w:rsidR="004D7801" w:rsidRDefault="00B43263" w:rsidP="00B43263">
      <w:pPr>
        <w:pStyle w:val="REG-P0"/>
        <w:jc w:val="center"/>
        <w:rPr>
          <w:rFonts w:eastAsia="TimesNewRomanPSMT"/>
        </w:rPr>
      </w:pPr>
      <w:r>
        <w:rPr>
          <w:rFonts w:eastAsia="TimesNewRomanPSMT"/>
        </w:rPr>
        <w:t>(Regulation 78)</w:t>
      </w:r>
    </w:p>
    <w:p w14:paraId="50093CA1" w14:textId="2FFAA968" w:rsidR="00B43263" w:rsidRDefault="00B43263" w:rsidP="00B43263">
      <w:pPr>
        <w:pStyle w:val="REG-P0"/>
        <w:rPr>
          <w:rFonts w:eastAsia="TimesNewRomanPSMT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838"/>
        <w:gridCol w:w="6650"/>
      </w:tblGrid>
      <w:tr w:rsidR="00EC079C" w14:paraId="722BB141" w14:textId="77777777" w:rsidTr="0023416B">
        <w:tc>
          <w:tcPr>
            <w:tcW w:w="1838" w:type="dxa"/>
          </w:tcPr>
          <w:p w14:paraId="40D89C27" w14:textId="72CB2629" w:rsidR="00EC079C" w:rsidRDefault="00EC079C" w:rsidP="00EC079C">
            <w:pPr>
              <w:pStyle w:val="REG-P0"/>
              <w:jc w:val="center"/>
            </w:pPr>
            <w:r w:rsidRPr="009E62B2">
              <w:rPr>
                <w:rFonts w:ascii="TimesNewRomanPS-BoldMT" w:hAnsi="TimesNewRomanPS-BoldMT" w:cs="TimesNewRomanPS-BoldMT"/>
                <w:b/>
                <w:bCs/>
                <w:noProof w:val="0"/>
              </w:rPr>
              <w:t>Incident</w:t>
            </w:r>
          </w:p>
        </w:tc>
        <w:tc>
          <w:tcPr>
            <w:tcW w:w="6650" w:type="dxa"/>
          </w:tcPr>
          <w:p w14:paraId="50EB6918" w14:textId="2EF70A45" w:rsidR="00EC079C" w:rsidRDefault="00EC079C" w:rsidP="00EC079C">
            <w:pPr>
              <w:pStyle w:val="REG-P0"/>
              <w:jc w:val="center"/>
            </w:pPr>
            <w:r w:rsidRPr="009E62B2">
              <w:rPr>
                <w:rFonts w:ascii="TimesNewRomanPS-BoldMT" w:hAnsi="TimesNewRomanPS-BoldMT" w:cs="TimesNewRomanPS-BoldMT"/>
                <w:b/>
                <w:bCs/>
                <w:noProof w:val="0"/>
              </w:rPr>
              <w:t>Actions to be Taken by Principal or Superintendent</w:t>
            </w:r>
          </w:p>
        </w:tc>
      </w:tr>
      <w:tr w:rsidR="00EC079C" w14:paraId="298E3ED0" w14:textId="77777777" w:rsidTr="0023416B">
        <w:tc>
          <w:tcPr>
            <w:tcW w:w="1838" w:type="dxa"/>
            <w:vAlign w:val="center"/>
          </w:tcPr>
          <w:p w14:paraId="113C0E44" w14:textId="6F8A415C" w:rsidR="00EC079C" w:rsidRPr="00EC079C" w:rsidRDefault="00EC079C" w:rsidP="00EC079C">
            <w:pPr>
              <w:pStyle w:val="REG-P0"/>
              <w:jc w:val="center"/>
            </w:pPr>
            <w:r w:rsidRPr="00EC079C">
              <w:rPr>
                <w:rFonts w:eastAsia="TimesNewRomanPSMT"/>
              </w:rPr>
              <w:t>Bomb threat</w:t>
            </w:r>
          </w:p>
        </w:tc>
        <w:tc>
          <w:tcPr>
            <w:tcW w:w="6650" w:type="dxa"/>
          </w:tcPr>
          <w:p w14:paraId="0EFA2598" w14:textId="60CDEE3A" w:rsidR="00EC079C" w:rsidRDefault="00EC079C" w:rsidP="00911127">
            <w:pPr>
              <w:pStyle w:val="REG-P0"/>
              <w:tabs>
                <w:tab w:val="left" w:pos="284"/>
              </w:tabs>
              <w:ind w:left="284" w:hanging="284"/>
              <w:rPr>
                <w:rFonts w:eastAsia="TimesNewRomanPSMT"/>
              </w:rPr>
            </w:pPr>
            <w:r>
              <w:rPr>
                <w:rFonts w:eastAsia="TimesNewRomanPSMT" w:hint="eastAsia"/>
              </w:rPr>
              <w:t>·</w:t>
            </w:r>
            <w:r w:rsidR="00911127">
              <w:rPr>
                <w:rFonts w:eastAsia="TimesNewRomanPSMT"/>
              </w:rPr>
              <w:tab/>
            </w:r>
            <w:r>
              <w:rPr>
                <w:rFonts w:eastAsia="TimesNewRomanPSMT"/>
              </w:rPr>
              <w:t>Evacuate learners and staff designated safe place;</w:t>
            </w:r>
          </w:p>
          <w:p w14:paraId="2D80E75A" w14:textId="2FB4A4D3" w:rsidR="00EC079C" w:rsidRDefault="00EC079C" w:rsidP="00911127">
            <w:pPr>
              <w:pStyle w:val="REG-P0"/>
              <w:tabs>
                <w:tab w:val="left" w:pos="284"/>
              </w:tabs>
              <w:ind w:left="284" w:hanging="284"/>
              <w:rPr>
                <w:rFonts w:eastAsia="TimesNewRomanPSMT"/>
              </w:rPr>
            </w:pPr>
            <w:r>
              <w:rPr>
                <w:rFonts w:eastAsia="TimesNewRomanPSMT" w:hint="eastAsia"/>
              </w:rPr>
              <w:t>·</w:t>
            </w:r>
            <w:r w:rsidR="00911127">
              <w:rPr>
                <w:rFonts w:eastAsia="TimesNewRomanPSMT"/>
              </w:rPr>
              <w:tab/>
            </w:r>
            <w:r>
              <w:rPr>
                <w:rFonts w:eastAsia="TimesNewRomanPSMT"/>
              </w:rPr>
              <w:t>Report the matter to the police;</w:t>
            </w:r>
          </w:p>
          <w:p w14:paraId="453824D6" w14:textId="3FE61068" w:rsidR="00EC079C" w:rsidRDefault="00EC079C" w:rsidP="00911127">
            <w:pPr>
              <w:pStyle w:val="REG-P0"/>
              <w:tabs>
                <w:tab w:val="left" w:pos="284"/>
              </w:tabs>
              <w:ind w:left="284" w:hanging="284"/>
              <w:rPr>
                <w:rFonts w:eastAsia="TimesNewRomanPSMT"/>
              </w:rPr>
            </w:pPr>
            <w:r>
              <w:rPr>
                <w:rFonts w:eastAsia="TimesNewRomanPSMT" w:hint="eastAsia"/>
              </w:rPr>
              <w:t>·</w:t>
            </w:r>
            <w:r w:rsidR="00911127">
              <w:rPr>
                <w:rFonts w:eastAsia="TimesNewRomanPSMT"/>
              </w:rPr>
              <w:tab/>
            </w:r>
            <w:r>
              <w:rPr>
                <w:rFonts w:eastAsia="TimesNewRomanPSMT"/>
              </w:rPr>
              <w:t>Ensure that bomb squad checks premises; and</w:t>
            </w:r>
          </w:p>
          <w:p w14:paraId="47FBFFB9" w14:textId="2CC4217C" w:rsidR="00EC079C" w:rsidRPr="00EC079C" w:rsidRDefault="00EC079C" w:rsidP="00911127">
            <w:pPr>
              <w:pStyle w:val="REG-P0"/>
              <w:tabs>
                <w:tab w:val="left" w:pos="284"/>
              </w:tabs>
              <w:ind w:left="284" w:hanging="284"/>
            </w:pPr>
            <w:r>
              <w:rPr>
                <w:rFonts w:eastAsia="TimesNewRomanPSMT" w:hint="eastAsia"/>
              </w:rPr>
              <w:t>·</w:t>
            </w:r>
            <w:r w:rsidR="00911127">
              <w:rPr>
                <w:rFonts w:eastAsia="TimesNewRomanPSMT"/>
              </w:rPr>
              <w:tab/>
            </w:r>
            <w:r>
              <w:rPr>
                <w:rFonts w:eastAsia="TimesNewRomanPSMT"/>
              </w:rPr>
              <w:t>Record incident and report to regional director</w:t>
            </w:r>
          </w:p>
        </w:tc>
      </w:tr>
      <w:tr w:rsidR="00EC079C" w14:paraId="5DF2518F" w14:textId="77777777" w:rsidTr="0023416B">
        <w:tc>
          <w:tcPr>
            <w:tcW w:w="1838" w:type="dxa"/>
            <w:vAlign w:val="center"/>
          </w:tcPr>
          <w:p w14:paraId="510C8CE6" w14:textId="589CB71C" w:rsidR="00EC079C" w:rsidRPr="00EC079C" w:rsidRDefault="00EC079C" w:rsidP="00EC079C">
            <w:pPr>
              <w:pStyle w:val="REG-P0"/>
              <w:jc w:val="center"/>
            </w:pPr>
            <w:r w:rsidRPr="00EC079C">
              <w:t>Prohibited items/</w:t>
            </w:r>
            <w:r>
              <w:br/>
            </w:r>
            <w:r w:rsidRPr="00EC079C">
              <w:t>drugs/</w:t>
            </w:r>
            <w:r>
              <w:br/>
            </w:r>
            <w:r w:rsidRPr="00EC079C">
              <w:t>harmful</w:t>
            </w:r>
            <w:r>
              <w:t xml:space="preserve"> </w:t>
            </w:r>
            <w:r w:rsidRPr="00EC079C">
              <w:t>substances/</w:t>
            </w:r>
            <w:r>
              <w:br/>
            </w:r>
            <w:r w:rsidRPr="00EC079C">
              <w:t>tobacco</w:t>
            </w:r>
          </w:p>
        </w:tc>
        <w:tc>
          <w:tcPr>
            <w:tcW w:w="6650" w:type="dxa"/>
          </w:tcPr>
          <w:p w14:paraId="33EC712E" w14:textId="28245C46" w:rsidR="00EC079C" w:rsidRPr="00EC079C" w:rsidRDefault="00EC079C" w:rsidP="00911127">
            <w:pPr>
              <w:pStyle w:val="REG-P0"/>
              <w:tabs>
                <w:tab w:val="left" w:pos="284"/>
              </w:tabs>
            </w:pPr>
            <w:r w:rsidRPr="00EC079C">
              <w:t>On suspicion that a learner/learners is/are in possession of a prohibited item/</w:t>
            </w:r>
            <w:r>
              <w:t xml:space="preserve"> </w:t>
            </w:r>
            <w:r w:rsidRPr="00EC079C">
              <w:t>drugs/ harmful substance/tobacco:</w:t>
            </w:r>
          </w:p>
          <w:p w14:paraId="02C48FB3" w14:textId="1043D20B" w:rsidR="00EC079C" w:rsidRPr="00EC079C" w:rsidRDefault="00EC079C" w:rsidP="00911127">
            <w:pPr>
              <w:pStyle w:val="REG-P0"/>
              <w:tabs>
                <w:tab w:val="left" w:pos="284"/>
              </w:tabs>
              <w:ind w:left="284" w:hanging="284"/>
            </w:pPr>
            <w:r w:rsidRPr="00EC079C">
              <w:rPr>
                <w:rFonts w:hint="eastAsia"/>
              </w:rPr>
              <w:t>·</w:t>
            </w:r>
            <w:r w:rsidR="00911127">
              <w:rPr>
                <w:rFonts w:eastAsia="TimesNewRomanPSMT"/>
              </w:rPr>
              <w:tab/>
            </w:r>
            <w:r w:rsidRPr="00EC079C">
              <w:t>Learners may be searched by the principal or a person delegated to do so</w:t>
            </w:r>
            <w:r>
              <w:t xml:space="preserve"> </w:t>
            </w:r>
            <w:r w:rsidRPr="00EC079C">
              <w:t>by the principal;</w:t>
            </w:r>
          </w:p>
          <w:p w14:paraId="70CC9C16" w14:textId="0E631F12" w:rsidR="00EC079C" w:rsidRPr="00EC079C" w:rsidRDefault="00EC079C" w:rsidP="00911127">
            <w:pPr>
              <w:pStyle w:val="REG-P0"/>
              <w:tabs>
                <w:tab w:val="left" w:pos="284"/>
              </w:tabs>
              <w:ind w:left="284" w:hanging="284"/>
            </w:pPr>
            <w:r w:rsidRPr="00EC079C">
              <w:rPr>
                <w:rFonts w:hint="eastAsia"/>
              </w:rPr>
              <w:t>·</w:t>
            </w:r>
            <w:r w:rsidR="00911127">
              <w:rPr>
                <w:rFonts w:eastAsia="TimesNewRomanPSMT"/>
              </w:rPr>
              <w:tab/>
            </w:r>
            <w:r w:rsidRPr="00EC079C">
              <w:t>The search must take place in a designated room or place and in the</w:t>
            </w:r>
            <w:r>
              <w:t xml:space="preserve"> </w:t>
            </w:r>
            <w:r w:rsidRPr="00EC079C">
              <w:t>presence of another staff member, and the privacy and confidentiality are</w:t>
            </w:r>
            <w:r>
              <w:t xml:space="preserve"> </w:t>
            </w:r>
            <w:r w:rsidRPr="00EC079C">
              <w:t>maintained;</w:t>
            </w:r>
          </w:p>
          <w:p w14:paraId="748CDC3E" w14:textId="0881E575" w:rsidR="00EC079C" w:rsidRPr="00EC079C" w:rsidRDefault="00EC079C" w:rsidP="00911127">
            <w:pPr>
              <w:pStyle w:val="REG-P0"/>
              <w:tabs>
                <w:tab w:val="left" w:pos="284"/>
              </w:tabs>
              <w:ind w:left="284" w:hanging="284"/>
            </w:pPr>
            <w:r w:rsidRPr="00EC079C">
              <w:rPr>
                <w:rFonts w:hint="eastAsia"/>
              </w:rPr>
              <w:t>·</w:t>
            </w:r>
            <w:r w:rsidR="00911127">
              <w:rPr>
                <w:rFonts w:eastAsia="TimesNewRomanPSMT"/>
              </w:rPr>
              <w:tab/>
            </w:r>
            <w:r w:rsidRPr="00EC079C">
              <w:t>Males should conduct searches for males and females for females;</w:t>
            </w:r>
          </w:p>
          <w:p w14:paraId="667BCCBB" w14:textId="5FA6511C" w:rsidR="00EC079C" w:rsidRPr="00EC079C" w:rsidRDefault="00EC079C" w:rsidP="00911127">
            <w:pPr>
              <w:pStyle w:val="REG-P0"/>
              <w:tabs>
                <w:tab w:val="left" w:pos="284"/>
              </w:tabs>
              <w:ind w:left="284" w:hanging="284"/>
            </w:pPr>
            <w:r w:rsidRPr="00EC079C">
              <w:rPr>
                <w:rFonts w:hint="eastAsia"/>
              </w:rPr>
              <w:t>·</w:t>
            </w:r>
            <w:r w:rsidR="00911127">
              <w:rPr>
                <w:rFonts w:eastAsia="TimesNewRomanPSMT"/>
              </w:rPr>
              <w:tab/>
            </w:r>
            <w:r w:rsidRPr="00EC079C">
              <w:t>The principal or person so delegated must photograph and confiscate the</w:t>
            </w:r>
            <w:r w:rsidR="00911127">
              <w:t xml:space="preserve"> </w:t>
            </w:r>
            <w:r w:rsidRPr="00EC079C">
              <w:t>item found on the learner as evidence;</w:t>
            </w:r>
          </w:p>
          <w:p w14:paraId="3669FC99" w14:textId="6E8416CB" w:rsidR="00EC079C" w:rsidRPr="00EC079C" w:rsidRDefault="00EC079C" w:rsidP="00911127">
            <w:pPr>
              <w:pStyle w:val="REG-P0"/>
              <w:tabs>
                <w:tab w:val="left" w:pos="284"/>
              </w:tabs>
              <w:ind w:left="567" w:hanging="567"/>
            </w:pPr>
            <w:r w:rsidRPr="00EC079C">
              <w:rPr>
                <w:rFonts w:hint="eastAsia"/>
              </w:rPr>
              <w:t>·</w:t>
            </w:r>
            <w:r w:rsidR="00911127">
              <w:rPr>
                <w:rFonts w:eastAsia="TimesNewRomanPSMT"/>
              </w:rPr>
              <w:tab/>
            </w:r>
            <w:r w:rsidRPr="00EC079C">
              <w:t>Report the matter to the police, if necessary, and obtain a case number;</w:t>
            </w:r>
          </w:p>
          <w:p w14:paraId="236B48B3" w14:textId="7BB286D5" w:rsidR="00EC079C" w:rsidRPr="00EC079C" w:rsidRDefault="00EC079C" w:rsidP="00911127">
            <w:pPr>
              <w:pStyle w:val="REG-P0"/>
              <w:tabs>
                <w:tab w:val="left" w:pos="284"/>
              </w:tabs>
              <w:ind w:left="284" w:hanging="284"/>
            </w:pPr>
            <w:r w:rsidRPr="00EC079C">
              <w:rPr>
                <w:rFonts w:hint="eastAsia"/>
              </w:rPr>
              <w:t>·</w:t>
            </w:r>
            <w:r w:rsidR="00911127">
              <w:rPr>
                <w:rFonts w:eastAsia="TimesNewRomanPSMT"/>
              </w:rPr>
              <w:tab/>
            </w:r>
            <w:r w:rsidRPr="00EC079C">
              <w:t>Keep proper records of the search (Name of learner, date and time, name</w:t>
            </w:r>
            <w:r w:rsidR="00911127">
              <w:t xml:space="preserve"> </w:t>
            </w:r>
            <w:r w:rsidRPr="00EC079C">
              <w:t>of person who searched the learner, name of witness, if any, details of the</w:t>
            </w:r>
            <w:r w:rsidR="00911127">
              <w:t xml:space="preserve"> </w:t>
            </w:r>
            <w:r w:rsidRPr="00EC079C">
              <w:t>weapon/drug/harmful substance/tobacco and case number, if applicable)</w:t>
            </w:r>
          </w:p>
          <w:p w14:paraId="787FC047" w14:textId="55766DDD" w:rsidR="00EC079C" w:rsidRPr="00EC079C" w:rsidRDefault="00EC079C" w:rsidP="00911127">
            <w:pPr>
              <w:pStyle w:val="REG-P0"/>
              <w:tabs>
                <w:tab w:val="left" w:pos="284"/>
              </w:tabs>
              <w:ind w:left="284" w:hanging="284"/>
            </w:pPr>
            <w:r w:rsidRPr="00EC079C">
              <w:rPr>
                <w:rFonts w:hint="eastAsia"/>
              </w:rPr>
              <w:t>·</w:t>
            </w:r>
            <w:r w:rsidR="00911127">
              <w:rPr>
                <w:rFonts w:eastAsia="TimesNewRomanPSMT"/>
              </w:rPr>
              <w:tab/>
            </w:r>
            <w:r w:rsidRPr="00EC079C">
              <w:t>Principal or superintendent - chief matron must hand over the prohibited</w:t>
            </w:r>
            <w:r w:rsidR="00911127">
              <w:t xml:space="preserve"> </w:t>
            </w:r>
            <w:r w:rsidRPr="00EC079C">
              <w:t>item/drug to the police and request a receipt from the police for the item</w:t>
            </w:r>
            <w:r w:rsidR="00911127">
              <w:t xml:space="preserve"> </w:t>
            </w:r>
            <w:r w:rsidRPr="00EC079C">
              <w:t>handed over;</w:t>
            </w:r>
          </w:p>
          <w:p w14:paraId="20F50BCD" w14:textId="6E06BF38" w:rsidR="00EC079C" w:rsidRPr="00EC079C" w:rsidRDefault="00EC079C" w:rsidP="00911127">
            <w:pPr>
              <w:pStyle w:val="REG-P0"/>
              <w:tabs>
                <w:tab w:val="left" w:pos="284"/>
              </w:tabs>
              <w:ind w:left="284" w:hanging="284"/>
            </w:pPr>
            <w:r w:rsidRPr="00EC079C">
              <w:rPr>
                <w:rFonts w:hint="eastAsia"/>
              </w:rPr>
              <w:t>·</w:t>
            </w:r>
            <w:r w:rsidR="00911127">
              <w:rPr>
                <w:rFonts w:eastAsia="TimesNewRomanPSMT"/>
              </w:rPr>
              <w:tab/>
            </w:r>
            <w:r w:rsidRPr="00EC079C">
              <w:t>A learner may be subjected to disciplinary proceedings if a prohibited</w:t>
            </w:r>
            <w:r w:rsidR="00911127">
              <w:t xml:space="preserve"> </w:t>
            </w:r>
            <w:r w:rsidRPr="00EC079C">
              <w:t>item is found in his or her possession;</w:t>
            </w:r>
          </w:p>
          <w:p w14:paraId="206F6539" w14:textId="77777777" w:rsidR="00911127" w:rsidRDefault="00911127" w:rsidP="00911127">
            <w:pPr>
              <w:pStyle w:val="REG-P0"/>
              <w:tabs>
                <w:tab w:val="left" w:pos="284"/>
              </w:tabs>
            </w:pPr>
          </w:p>
          <w:p w14:paraId="6D23BE01" w14:textId="1E82F14A" w:rsidR="00EC079C" w:rsidRPr="00EC079C" w:rsidRDefault="00EC079C" w:rsidP="00911127">
            <w:pPr>
              <w:pStyle w:val="REG-P0"/>
              <w:tabs>
                <w:tab w:val="left" w:pos="284"/>
              </w:tabs>
            </w:pPr>
            <w:r w:rsidRPr="00EC079C">
              <w:t>On suspicion that a member of the community is in possession of a prohibited</w:t>
            </w:r>
            <w:r w:rsidR="00911127">
              <w:t xml:space="preserve"> </w:t>
            </w:r>
            <w:r w:rsidRPr="00EC079C">
              <w:t>item/drugs:</w:t>
            </w:r>
          </w:p>
          <w:p w14:paraId="69863D80" w14:textId="45ED211C" w:rsidR="00EC079C" w:rsidRPr="00EC079C" w:rsidRDefault="00EC079C" w:rsidP="00FE00AA">
            <w:pPr>
              <w:pStyle w:val="REG-P0"/>
              <w:tabs>
                <w:tab w:val="left" w:pos="284"/>
              </w:tabs>
              <w:ind w:left="284" w:hanging="284"/>
            </w:pPr>
            <w:r w:rsidRPr="00EC079C">
              <w:rPr>
                <w:rFonts w:hint="eastAsia"/>
              </w:rPr>
              <w:t>·</w:t>
            </w:r>
            <w:r w:rsidR="00911127">
              <w:rPr>
                <w:rFonts w:eastAsia="TimesNewRomanPSMT"/>
              </w:rPr>
              <w:tab/>
            </w:r>
            <w:r w:rsidRPr="00EC079C">
              <w:t>Call in the police, while ensuring as far as is reasonably possible, that</w:t>
            </w:r>
            <w:r w:rsidR="00911127">
              <w:t xml:space="preserve"> </w:t>
            </w:r>
            <w:r w:rsidRPr="00EC079C">
              <w:t>the perpetrator cannot cause harm to any learner/staff member/ other</w:t>
            </w:r>
            <w:r w:rsidR="00911127">
              <w:t xml:space="preserve"> </w:t>
            </w:r>
            <w:r w:rsidRPr="00EC079C">
              <w:t>visitor to the school;</w:t>
            </w:r>
          </w:p>
        </w:tc>
      </w:tr>
      <w:tr w:rsidR="00EC079C" w14:paraId="2B57E17E" w14:textId="77777777" w:rsidTr="0023416B">
        <w:tc>
          <w:tcPr>
            <w:tcW w:w="1838" w:type="dxa"/>
            <w:vAlign w:val="center"/>
          </w:tcPr>
          <w:p w14:paraId="342FB0AB" w14:textId="1EA33620" w:rsidR="00EC079C" w:rsidRPr="00EC079C" w:rsidRDefault="00D56CD2" w:rsidP="00D56CD2">
            <w:pPr>
              <w:pStyle w:val="REG-P0"/>
              <w:jc w:val="center"/>
            </w:pPr>
            <w:r>
              <w:t>Accident</w:t>
            </w:r>
          </w:p>
        </w:tc>
        <w:tc>
          <w:tcPr>
            <w:tcW w:w="6650" w:type="dxa"/>
          </w:tcPr>
          <w:p w14:paraId="4ECD58C4" w14:textId="6D1E4B47" w:rsidR="00D56CD2" w:rsidRPr="00D56CD2" w:rsidRDefault="00D56CD2" w:rsidP="00D56CD2">
            <w:pPr>
              <w:pStyle w:val="REG-P0"/>
              <w:tabs>
                <w:tab w:val="left" w:pos="284"/>
              </w:tabs>
              <w:ind w:left="284" w:hanging="284"/>
            </w:pPr>
            <w:r w:rsidRPr="00D56CD2">
              <w:rPr>
                <w:rFonts w:hint="eastAsia"/>
              </w:rPr>
              <w:t>·</w:t>
            </w:r>
            <w:r>
              <w:rPr>
                <w:rFonts w:eastAsia="TimesNewRomanPSMT"/>
              </w:rPr>
              <w:tab/>
            </w:r>
            <w:r w:rsidRPr="00D56CD2">
              <w:t>Contact parents immediately and transport the learner to doctor/hospital/</w:t>
            </w:r>
            <w:r>
              <w:t xml:space="preserve"> </w:t>
            </w:r>
            <w:r w:rsidRPr="00D56CD2">
              <w:t>medical facility, if necessary;</w:t>
            </w:r>
          </w:p>
          <w:p w14:paraId="5D9D5538" w14:textId="2929C97F" w:rsidR="00D56CD2" w:rsidRPr="00D56CD2" w:rsidRDefault="00D56CD2" w:rsidP="00D56CD2">
            <w:pPr>
              <w:pStyle w:val="REG-P0"/>
              <w:tabs>
                <w:tab w:val="left" w:pos="284"/>
              </w:tabs>
              <w:ind w:left="284" w:hanging="284"/>
            </w:pPr>
            <w:r w:rsidRPr="00D56CD2">
              <w:rPr>
                <w:rFonts w:hint="eastAsia"/>
              </w:rPr>
              <w:t>·</w:t>
            </w:r>
            <w:r>
              <w:rPr>
                <w:rFonts w:eastAsia="TimesNewRomanPSMT"/>
              </w:rPr>
              <w:tab/>
            </w:r>
            <w:r w:rsidRPr="00D56CD2">
              <w:t>In the event that the parent cannot be contacted, contact the family doctor,</w:t>
            </w:r>
            <w:r>
              <w:t xml:space="preserve"> </w:t>
            </w:r>
            <w:r w:rsidRPr="00D56CD2">
              <w:t>relatives, etc;</w:t>
            </w:r>
          </w:p>
          <w:p w14:paraId="77DB3B81" w14:textId="0796B7B6" w:rsidR="00D56CD2" w:rsidRPr="00D56CD2" w:rsidRDefault="00D56CD2" w:rsidP="00D56CD2">
            <w:pPr>
              <w:pStyle w:val="REG-P0"/>
              <w:tabs>
                <w:tab w:val="left" w:pos="284"/>
              </w:tabs>
              <w:ind w:left="284" w:hanging="284"/>
            </w:pPr>
            <w:r w:rsidRPr="00D56CD2">
              <w:rPr>
                <w:rFonts w:hint="eastAsia"/>
              </w:rPr>
              <w:t>·</w:t>
            </w:r>
            <w:r>
              <w:rPr>
                <w:rFonts w:eastAsia="TimesNewRomanPSMT"/>
              </w:rPr>
              <w:tab/>
            </w:r>
            <w:r w:rsidRPr="00D56CD2">
              <w:t>Arrange for the learner to receive medical care;</w:t>
            </w:r>
          </w:p>
          <w:p w14:paraId="2499622B" w14:textId="5F141D70" w:rsidR="00D56CD2" w:rsidRPr="00EC079C" w:rsidRDefault="00D56CD2" w:rsidP="00C20664">
            <w:pPr>
              <w:pStyle w:val="REG-P0"/>
              <w:tabs>
                <w:tab w:val="left" w:pos="284"/>
              </w:tabs>
              <w:ind w:left="284" w:hanging="284"/>
            </w:pPr>
            <w:r w:rsidRPr="00D56CD2">
              <w:rPr>
                <w:rFonts w:hint="eastAsia"/>
              </w:rPr>
              <w:t>·</w:t>
            </w:r>
            <w:r>
              <w:rPr>
                <w:rFonts w:eastAsia="TimesNewRomanPSMT"/>
              </w:rPr>
              <w:tab/>
            </w:r>
            <w:r w:rsidRPr="00D56CD2">
              <w:t>In cases of death, the matter must be reported immediately to the police,</w:t>
            </w:r>
            <w:r>
              <w:t xml:space="preserve"> </w:t>
            </w:r>
            <w:r w:rsidRPr="00D56CD2">
              <w:t>parent and regional director.</w:t>
            </w:r>
          </w:p>
        </w:tc>
      </w:tr>
      <w:tr w:rsidR="00EC079C" w14:paraId="539E4C28" w14:textId="77777777" w:rsidTr="0023416B">
        <w:tc>
          <w:tcPr>
            <w:tcW w:w="1838" w:type="dxa"/>
            <w:vAlign w:val="center"/>
          </w:tcPr>
          <w:p w14:paraId="65725864" w14:textId="5BE98BF5" w:rsidR="00EC079C" w:rsidRPr="00C20664" w:rsidRDefault="00C20664" w:rsidP="00C20664">
            <w:pPr>
              <w:pStyle w:val="REG-P0"/>
              <w:jc w:val="center"/>
            </w:pPr>
            <w:r w:rsidRPr="00C20664">
              <w:rPr>
                <w:rFonts w:eastAsia="TimesNewRomanPSMT"/>
              </w:rPr>
              <w:t>Illegal Drug</w:t>
            </w:r>
          </w:p>
        </w:tc>
        <w:tc>
          <w:tcPr>
            <w:tcW w:w="6650" w:type="dxa"/>
          </w:tcPr>
          <w:p w14:paraId="31A7AAF3" w14:textId="19AD9393" w:rsidR="00C20664" w:rsidRPr="00C20664" w:rsidRDefault="00C20664" w:rsidP="002B4060">
            <w:pPr>
              <w:pStyle w:val="REG-P0"/>
            </w:pPr>
            <w:r w:rsidRPr="00C20664">
              <w:t>Where the principal, superintendent or his or her delegate allows appropriate</w:t>
            </w:r>
            <w:r>
              <w:t xml:space="preserve"> </w:t>
            </w:r>
            <w:r w:rsidRPr="00C20664">
              <w:t>professional under section 35 of the Act to at random administer</w:t>
            </w:r>
            <w:r>
              <w:t xml:space="preserve"> </w:t>
            </w:r>
            <w:r w:rsidRPr="00C20664">
              <w:t>a urine or other non</w:t>
            </w:r>
            <w:r>
              <w:rPr>
                <w:rFonts w:hint="eastAsia"/>
              </w:rPr>
              <w:t>-</w:t>
            </w:r>
            <w:r w:rsidRPr="00C20664">
              <w:t>invasive test to any group of learners that is on fair</w:t>
            </w:r>
            <w:r>
              <w:t xml:space="preserve"> </w:t>
            </w:r>
            <w:r w:rsidRPr="00C20664">
              <w:t>and reasonable grounds suspected of using illegal drugs, he or she must</w:t>
            </w:r>
          </w:p>
          <w:p w14:paraId="67F33608" w14:textId="7DA946AB" w:rsidR="00C20664" w:rsidRPr="00C20664" w:rsidRDefault="00C20664" w:rsidP="002B4060">
            <w:pPr>
              <w:pStyle w:val="REG-P0"/>
              <w:tabs>
                <w:tab w:val="left" w:pos="284"/>
              </w:tabs>
              <w:ind w:left="284" w:hanging="284"/>
            </w:pPr>
            <w:r w:rsidRPr="00C20664">
              <w:rPr>
                <w:rFonts w:hint="eastAsia"/>
              </w:rPr>
              <w:t>·</w:t>
            </w:r>
            <w:r>
              <w:rPr>
                <w:rFonts w:eastAsia="TimesNewRomanPSMT"/>
              </w:rPr>
              <w:tab/>
            </w:r>
            <w:r w:rsidRPr="00C20664">
              <w:t>inform the parent or guardians that a random test or search and seizure</w:t>
            </w:r>
            <w:r>
              <w:t xml:space="preserve"> </w:t>
            </w:r>
            <w:r w:rsidRPr="00C20664">
              <w:t>was done in respect of his or her child; and</w:t>
            </w:r>
          </w:p>
          <w:p w14:paraId="01097793" w14:textId="146C526B" w:rsidR="00C20664" w:rsidRDefault="00C20664" w:rsidP="002B4060">
            <w:pPr>
              <w:pStyle w:val="REG-P0"/>
              <w:tabs>
                <w:tab w:val="left" w:pos="284"/>
              </w:tabs>
              <w:ind w:left="284" w:hanging="284"/>
            </w:pPr>
            <w:r w:rsidRPr="00C20664">
              <w:rPr>
                <w:rFonts w:hint="eastAsia"/>
              </w:rPr>
              <w:lastRenderedPageBreak/>
              <w:t>·</w:t>
            </w:r>
            <w:r>
              <w:rPr>
                <w:rFonts w:eastAsia="TimesNewRomanPSMT"/>
              </w:rPr>
              <w:tab/>
            </w:r>
            <w:r w:rsidRPr="00C20664">
              <w:t>inform the learner and his or her parent or guardians of the result of</w:t>
            </w:r>
            <w:r>
              <w:t xml:space="preserve"> </w:t>
            </w:r>
            <w:r w:rsidRPr="00C20664">
              <w:t>the test immediately after it becomes available;</w:t>
            </w:r>
          </w:p>
          <w:p w14:paraId="0EAE6A9E" w14:textId="3AD65538" w:rsidR="00C20664" w:rsidRPr="00C20664" w:rsidRDefault="00C20664" w:rsidP="002B4060">
            <w:pPr>
              <w:pStyle w:val="REG-P0"/>
              <w:tabs>
                <w:tab w:val="left" w:pos="284"/>
              </w:tabs>
              <w:ind w:left="284" w:hanging="284"/>
            </w:pPr>
            <w:r w:rsidRPr="00C20664">
              <w:rPr>
                <w:rFonts w:hint="eastAsia"/>
              </w:rPr>
              <w:t>·</w:t>
            </w:r>
            <w:r>
              <w:rPr>
                <w:rFonts w:eastAsia="TimesNewRomanPSMT"/>
              </w:rPr>
              <w:tab/>
            </w:r>
            <w:r w:rsidRPr="00C20664">
              <w:t>subject a learner to disciplinary proceedings if an illegal drug is</w:t>
            </w:r>
            <w:r>
              <w:t xml:space="preserve"> </w:t>
            </w:r>
            <w:r w:rsidRPr="00C20664">
              <w:t>found in his or her possession, or his or her sample tested positive</w:t>
            </w:r>
            <w:r>
              <w:t xml:space="preserve"> </w:t>
            </w:r>
            <w:r w:rsidRPr="00C20664">
              <w:t>for an illegal drug;</w:t>
            </w:r>
          </w:p>
          <w:p w14:paraId="239E4D8A" w14:textId="32265B3F" w:rsidR="00C20664" w:rsidRDefault="00C20664" w:rsidP="002B4060">
            <w:pPr>
              <w:pStyle w:val="REG-P0"/>
              <w:tabs>
                <w:tab w:val="left" w:pos="284"/>
              </w:tabs>
              <w:ind w:left="284" w:hanging="284"/>
            </w:pPr>
            <w:r w:rsidRPr="00C20664">
              <w:rPr>
                <w:rFonts w:hint="eastAsia"/>
              </w:rPr>
              <w:t>·</w:t>
            </w:r>
            <w:r>
              <w:rPr>
                <w:rFonts w:eastAsia="TimesNewRomanPSMT"/>
              </w:rPr>
              <w:tab/>
            </w:r>
            <w:r w:rsidRPr="00C20664">
              <w:t>keep proper records of the search (name of learner, date and time;</w:t>
            </w:r>
            <w:r>
              <w:t xml:space="preserve"> </w:t>
            </w:r>
            <w:r w:rsidRPr="00C20664">
              <w:t>name of person who searched the learner, name of witness, if any,</w:t>
            </w:r>
            <w:r>
              <w:t xml:space="preserve"> </w:t>
            </w:r>
            <w:r w:rsidRPr="00C20664">
              <w:t>details of the drug and the case number); and</w:t>
            </w:r>
          </w:p>
          <w:p w14:paraId="6EB5E851" w14:textId="25978B87" w:rsidR="00EC079C" w:rsidRPr="00C20664" w:rsidRDefault="00C20664" w:rsidP="002B4060">
            <w:pPr>
              <w:pStyle w:val="REG-P0"/>
              <w:tabs>
                <w:tab w:val="left" w:pos="284"/>
              </w:tabs>
              <w:ind w:left="284" w:hanging="284"/>
            </w:pPr>
            <w:r w:rsidRPr="00C20664">
              <w:rPr>
                <w:rFonts w:hint="eastAsia"/>
              </w:rPr>
              <w:t>·</w:t>
            </w:r>
            <w:r>
              <w:rPr>
                <w:rFonts w:eastAsia="TimesNewRomanPSMT"/>
              </w:rPr>
              <w:tab/>
            </w:r>
            <w:r w:rsidRPr="00C20664">
              <w:t>hand over the illegal drug to the police and request a receipt fromthe police for the item</w:t>
            </w:r>
          </w:p>
        </w:tc>
      </w:tr>
      <w:tr w:rsidR="002B4060" w14:paraId="3F562329" w14:textId="77777777" w:rsidTr="0023416B">
        <w:tc>
          <w:tcPr>
            <w:tcW w:w="1838" w:type="dxa"/>
            <w:vAlign w:val="center"/>
          </w:tcPr>
          <w:p w14:paraId="595F2F97" w14:textId="6911F05D" w:rsidR="002B4060" w:rsidRPr="00C20664" w:rsidRDefault="002B4060" w:rsidP="00BA011A">
            <w:pPr>
              <w:pStyle w:val="REG-P0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lastRenderedPageBreak/>
              <w:t>Violence (stabbing,</w:t>
            </w:r>
            <w:r w:rsidR="00BA011A">
              <w:rPr>
                <w:rFonts w:eastAsia="TimesNewRomanPSMT"/>
              </w:rPr>
              <w:br/>
            </w:r>
            <w:r>
              <w:rPr>
                <w:rFonts w:eastAsia="TimesNewRomanPSMT"/>
              </w:rPr>
              <w:t>shooting,</w:t>
            </w:r>
            <w:r w:rsidR="0023416B">
              <w:rPr>
                <w:rFonts w:eastAsia="TimesNewRomanPSMT"/>
              </w:rPr>
              <w:t xml:space="preserve"> </w:t>
            </w:r>
            <w:r w:rsidR="0023416B">
              <w:rPr>
                <w:rFonts w:eastAsia="TimesNewRomanPSMT"/>
              </w:rPr>
              <w:br/>
            </w:r>
            <w:r>
              <w:rPr>
                <w:rFonts w:eastAsia="TimesNewRomanPSMT"/>
              </w:rPr>
              <w:t xml:space="preserve">fighting, and </w:t>
            </w:r>
            <w:r w:rsidR="00BA011A">
              <w:rPr>
                <w:rFonts w:eastAsia="TimesNewRomanPSMT"/>
              </w:rPr>
              <w:br/>
            </w:r>
            <w:r>
              <w:rPr>
                <w:rFonts w:eastAsia="TimesNewRomanPSMT"/>
              </w:rPr>
              <w:t>gangs</w:t>
            </w:r>
            <w:r w:rsidR="00BA011A">
              <w:rPr>
                <w:rFonts w:eastAsia="TimesNewRomanPSMT"/>
              </w:rPr>
              <w:t xml:space="preserve"> </w:t>
            </w:r>
            <w:r w:rsidR="00BA011A" w:rsidRPr="00BA011A">
              <w:rPr>
                <w:rStyle w:val="REG-AmendChar"/>
                <w:rFonts w:eastAsia="TimesNewRomanPSMT"/>
              </w:rPr>
              <w:t>[gang]</w:t>
            </w:r>
            <w:r w:rsidR="00BA011A">
              <w:rPr>
                <w:rStyle w:val="REG-AmendChar"/>
                <w:rFonts w:eastAsia="TimesNewRomanPSMT"/>
              </w:rPr>
              <w:br/>
            </w:r>
            <w:r>
              <w:rPr>
                <w:rFonts w:eastAsia="TimesNewRomanPSMT"/>
              </w:rPr>
              <w:t>related activities)</w:t>
            </w:r>
          </w:p>
        </w:tc>
        <w:tc>
          <w:tcPr>
            <w:tcW w:w="6650" w:type="dxa"/>
          </w:tcPr>
          <w:p w14:paraId="42ABF231" w14:textId="77777777" w:rsidR="002B4060" w:rsidRPr="002B4060" w:rsidRDefault="002B4060" w:rsidP="002B4060">
            <w:pPr>
              <w:pStyle w:val="REG-P0"/>
              <w:tabs>
                <w:tab w:val="left" w:pos="284"/>
              </w:tabs>
              <w:ind w:left="284" w:hanging="284"/>
            </w:pPr>
            <w:r w:rsidRPr="002B4060">
              <w:t>On learning about the incident of violence taking place or having taken</w:t>
            </w:r>
          </w:p>
          <w:p w14:paraId="66C5FBFD" w14:textId="77777777" w:rsidR="002B4060" w:rsidRDefault="002B4060" w:rsidP="002B4060">
            <w:pPr>
              <w:pStyle w:val="REG-P0"/>
              <w:tabs>
                <w:tab w:val="left" w:pos="284"/>
              </w:tabs>
              <w:ind w:left="284" w:hanging="284"/>
            </w:pPr>
            <w:r w:rsidRPr="002B4060">
              <w:t>place, the principal or superintendent must:</w:t>
            </w:r>
          </w:p>
          <w:p w14:paraId="3B132DD8" w14:textId="31F02AD7" w:rsidR="002B4060" w:rsidRPr="002B4060" w:rsidRDefault="002B4060" w:rsidP="002B4060">
            <w:pPr>
              <w:pStyle w:val="REG-P0"/>
              <w:tabs>
                <w:tab w:val="left" w:pos="284"/>
              </w:tabs>
              <w:ind w:left="284" w:hanging="284"/>
              <w:rPr>
                <w:rFonts w:eastAsia="TimesNewRomanPSMT"/>
              </w:rPr>
            </w:pPr>
            <w:r>
              <w:rPr>
                <w:rFonts w:eastAsia="TimesNewRomanPSMT" w:hint="eastAsia"/>
              </w:rPr>
              <w:t>·</w:t>
            </w:r>
            <w:r>
              <w:rPr>
                <w:rFonts w:eastAsia="TimesNewRomanPSMT"/>
              </w:rPr>
              <w:tab/>
            </w:r>
            <w:r w:rsidRPr="002B4060">
              <w:rPr>
                <w:rFonts w:eastAsia="TimesNewRomanPSMT"/>
              </w:rPr>
              <w:t>ensure that the situation is under control and stabilised;</w:t>
            </w:r>
          </w:p>
          <w:p w14:paraId="69D27A3A" w14:textId="5D2D54CC" w:rsidR="002B4060" w:rsidRPr="002B4060" w:rsidRDefault="002B4060" w:rsidP="002B4060">
            <w:pPr>
              <w:pStyle w:val="REG-P0"/>
              <w:tabs>
                <w:tab w:val="left" w:pos="284"/>
              </w:tabs>
              <w:ind w:left="284" w:hanging="284"/>
              <w:rPr>
                <w:rFonts w:eastAsia="TimesNewRomanPSMT"/>
              </w:rPr>
            </w:pPr>
            <w:r w:rsidRPr="002B4060">
              <w:rPr>
                <w:rFonts w:eastAsia="TimesNewRomanPSMT" w:hint="eastAsia"/>
              </w:rPr>
              <w:t>·</w:t>
            </w:r>
            <w:r>
              <w:rPr>
                <w:rFonts w:eastAsia="TimesNewRomanPSMT"/>
              </w:rPr>
              <w:tab/>
            </w:r>
            <w:r w:rsidRPr="002B4060">
              <w:rPr>
                <w:rFonts w:eastAsia="TimesNewRomanPSMT"/>
              </w:rPr>
              <w:t>ensure that the victim receives medical attention, where applicable;</w:t>
            </w:r>
          </w:p>
          <w:p w14:paraId="29A99094" w14:textId="7BD2640D" w:rsidR="002B4060" w:rsidRPr="002B4060" w:rsidRDefault="002B4060" w:rsidP="002B4060">
            <w:pPr>
              <w:pStyle w:val="REG-P0"/>
              <w:tabs>
                <w:tab w:val="left" w:pos="284"/>
              </w:tabs>
              <w:ind w:left="284" w:hanging="284"/>
              <w:rPr>
                <w:rFonts w:eastAsia="TimesNewRomanPSMT"/>
              </w:rPr>
            </w:pPr>
            <w:r w:rsidRPr="002B4060">
              <w:rPr>
                <w:rFonts w:eastAsia="TimesNewRomanPSMT" w:hint="eastAsia"/>
              </w:rPr>
              <w:t>·</w:t>
            </w:r>
            <w:r>
              <w:rPr>
                <w:rFonts w:eastAsia="TimesNewRomanPSMT"/>
              </w:rPr>
              <w:tab/>
            </w:r>
            <w:r w:rsidRPr="002B4060">
              <w:rPr>
                <w:rFonts w:eastAsia="TimesNewRomanPSMT"/>
              </w:rPr>
              <w:t>call the police to come to the scene of incident, or collect information from the scene of the incident, victim, perpetrator, and witnesses;</w:t>
            </w:r>
          </w:p>
          <w:p w14:paraId="7D909B8A" w14:textId="314B1D4C" w:rsidR="002B4060" w:rsidRPr="002B4060" w:rsidRDefault="002B4060" w:rsidP="002B4060">
            <w:pPr>
              <w:pStyle w:val="REG-P0"/>
              <w:tabs>
                <w:tab w:val="left" w:pos="284"/>
              </w:tabs>
              <w:ind w:left="284" w:hanging="284"/>
              <w:rPr>
                <w:rFonts w:eastAsia="TimesNewRomanPSMT"/>
              </w:rPr>
            </w:pPr>
            <w:r w:rsidRPr="002B4060">
              <w:rPr>
                <w:rFonts w:eastAsia="TimesNewRomanPSMT" w:hint="eastAsia"/>
              </w:rPr>
              <w:t>·</w:t>
            </w:r>
            <w:r>
              <w:rPr>
                <w:rFonts w:eastAsia="TimesNewRomanPSMT"/>
              </w:rPr>
              <w:tab/>
            </w:r>
            <w:r w:rsidRPr="002B4060">
              <w:rPr>
                <w:rFonts w:eastAsia="TimesNewRomanPSMT"/>
              </w:rPr>
              <w:t>report the matter to the police and register the case and receive a case number;</w:t>
            </w:r>
          </w:p>
          <w:p w14:paraId="2FABFFF5" w14:textId="43A62ABD" w:rsidR="002B4060" w:rsidRPr="002B4060" w:rsidRDefault="002B4060" w:rsidP="002B4060">
            <w:pPr>
              <w:pStyle w:val="REG-P0"/>
              <w:tabs>
                <w:tab w:val="left" w:pos="284"/>
              </w:tabs>
              <w:ind w:left="284" w:hanging="284"/>
              <w:rPr>
                <w:rFonts w:eastAsia="TimesNewRomanPSMT"/>
              </w:rPr>
            </w:pPr>
            <w:r w:rsidRPr="002B4060">
              <w:rPr>
                <w:rFonts w:eastAsia="TimesNewRomanPSMT" w:hint="eastAsia"/>
              </w:rPr>
              <w:t>·</w:t>
            </w:r>
            <w:r>
              <w:rPr>
                <w:rFonts w:eastAsia="TimesNewRomanPSMT"/>
              </w:rPr>
              <w:tab/>
            </w:r>
            <w:r w:rsidRPr="002B4060">
              <w:rPr>
                <w:rFonts w:eastAsia="TimesNewRomanPSMT"/>
              </w:rPr>
              <w:t>report the matter to the principal regional director; or</w:t>
            </w:r>
          </w:p>
          <w:p w14:paraId="33B19962" w14:textId="31CC6222" w:rsidR="002B4060" w:rsidRPr="00D56CD2" w:rsidRDefault="002B4060" w:rsidP="002B4060">
            <w:pPr>
              <w:pStyle w:val="REG-P0"/>
              <w:tabs>
                <w:tab w:val="left" w:pos="284"/>
              </w:tabs>
              <w:ind w:left="284" w:hanging="284"/>
            </w:pPr>
            <w:r w:rsidRPr="002B4060">
              <w:rPr>
                <w:rFonts w:eastAsia="TimesNewRomanPSMT" w:hint="eastAsia"/>
              </w:rPr>
              <w:t>·</w:t>
            </w:r>
            <w:r>
              <w:rPr>
                <w:rFonts w:eastAsia="TimesNewRomanPSMT"/>
              </w:rPr>
              <w:tab/>
            </w:r>
            <w:r w:rsidRPr="002B4060">
              <w:rPr>
                <w:rFonts w:eastAsia="TimesNewRomanPSMT"/>
              </w:rPr>
              <w:t>ensure internal disciplinary procedures is instituted by the principal or superintendent</w:t>
            </w:r>
            <w:r>
              <w:rPr>
                <w:rFonts w:eastAsia="TimesNewRomanPSMT"/>
              </w:rPr>
              <w:t xml:space="preserve"> and the police institutes criminal proceedings: if necsary </w:t>
            </w:r>
            <w:r w:rsidRPr="002B4060">
              <w:rPr>
                <w:rStyle w:val="REG-AmendChar"/>
                <w:rFonts w:eastAsia="TimesNewRomanPSMT"/>
              </w:rPr>
              <w:t>[necessary]</w:t>
            </w:r>
            <w:r>
              <w:rPr>
                <w:rFonts w:eastAsia="TimesNewRomanPSMT"/>
              </w:rPr>
              <w:t>;</w:t>
            </w:r>
          </w:p>
        </w:tc>
      </w:tr>
      <w:tr w:rsidR="002B4060" w14:paraId="1088F486" w14:textId="77777777" w:rsidTr="0023416B">
        <w:tc>
          <w:tcPr>
            <w:tcW w:w="1838" w:type="dxa"/>
            <w:vAlign w:val="center"/>
          </w:tcPr>
          <w:p w14:paraId="2B20140C" w14:textId="6799E87A" w:rsidR="002B4060" w:rsidRDefault="002B4060" w:rsidP="002B4060">
            <w:pPr>
              <w:pStyle w:val="REG-P0"/>
              <w:jc w:val="center"/>
              <w:rPr>
                <w:rFonts w:eastAsia="TimesNewRomanPSMT"/>
              </w:rPr>
            </w:pPr>
            <w:r>
              <w:rPr>
                <w:rFonts w:eastAsia="TimesNewRomanPSMT"/>
              </w:rPr>
              <w:t>Sexual abuse</w:t>
            </w:r>
          </w:p>
        </w:tc>
        <w:tc>
          <w:tcPr>
            <w:tcW w:w="6650" w:type="dxa"/>
          </w:tcPr>
          <w:p w14:paraId="170D3F35" w14:textId="1FB59A4B" w:rsidR="002B4060" w:rsidRPr="002B4060" w:rsidRDefault="002B4060" w:rsidP="002B4060">
            <w:pPr>
              <w:pStyle w:val="REG-P0"/>
              <w:tabs>
                <w:tab w:val="left" w:pos="284"/>
              </w:tabs>
              <w:ind w:left="284" w:hanging="284"/>
            </w:pPr>
            <w:r w:rsidRPr="002B4060">
              <w:t xml:space="preserve">On becoming aware of the incident must </w:t>
            </w:r>
            <w:r>
              <w:rPr>
                <w:rFonts w:hint="eastAsia"/>
              </w:rPr>
              <w:t>-</w:t>
            </w:r>
          </w:p>
          <w:p w14:paraId="57A1B83A" w14:textId="4419B5D7" w:rsidR="002B4060" w:rsidRPr="002B4060" w:rsidRDefault="002B4060" w:rsidP="002B4060">
            <w:pPr>
              <w:pStyle w:val="REG-P0"/>
              <w:tabs>
                <w:tab w:val="left" w:pos="284"/>
              </w:tabs>
              <w:ind w:left="284" w:hanging="284"/>
            </w:pPr>
            <w:r w:rsidRPr="002B4060">
              <w:rPr>
                <w:rFonts w:hint="eastAsia"/>
              </w:rPr>
              <w:t>·</w:t>
            </w:r>
            <w:r>
              <w:rPr>
                <w:rFonts w:eastAsia="TimesNewRomanPSMT"/>
              </w:rPr>
              <w:tab/>
            </w:r>
            <w:r w:rsidRPr="002B4060">
              <w:t>ensure that the learner has access to medical treatment which can prevent</w:t>
            </w:r>
            <w:r>
              <w:t xml:space="preserve"> </w:t>
            </w:r>
            <w:r w:rsidRPr="002B4060">
              <w:t>the spread of HIV/AIDS and other sexually transmitted diseases, as</w:t>
            </w:r>
            <w:r>
              <w:t xml:space="preserve"> </w:t>
            </w:r>
            <w:r w:rsidRPr="002B4060">
              <w:t>well as prophylaxis for other potential consequences for example pregnancy;</w:t>
            </w:r>
          </w:p>
          <w:p w14:paraId="7225781C" w14:textId="1CEADBCA" w:rsidR="002B4060" w:rsidRPr="002B4060" w:rsidRDefault="002B4060" w:rsidP="002B4060">
            <w:pPr>
              <w:pStyle w:val="REG-P0"/>
              <w:tabs>
                <w:tab w:val="left" w:pos="284"/>
              </w:tabs>
              <w:ind w:left="284" w:hanging="284"/>
            </w:pPr>
            <w:r w:rsidRPr="002B4060">
              <w:rPr>
                <w:rFonts w:hint="eastAsia"/>
              </w:rPr>
              <w:t>·</w:t>
            </w:r>
            <w:r>
              <w:rPr>
                <w:rFonts w:eastAsia="TimesNewRomanPSMT"/>
              </w:rPr>
              <w:tab/>
            </w:r>
            <w:r w:rsidRPr="002B4060">
              <w:t>inform the parent of the victim;</w:t>
            </w:r>
          </w:p>
          <w:p w14:paraId="227DD1B8" w14:textId="5BAB69D7" w:rsidR="002B4060" w:rsidRPr="002B4060" w:rsidRDefault="002B4060" w:rsidP="002B4060">
            <w:pPr>
              <w:pStyle w:val="REG-P0"/>
              <w:tabs>
                <w:tab w:val="left" w:pos="284"/>
              </w:tabs>
              <w:ind w:left="284" w:hanging="284"/>
            </w:pPr>
            <w:r w:rsidRPr="002B4060">
              <w:rPr>
                <w:rFonts w:hint="eastAsia"/>
              </w:rPr>
              <w:t>·</w:t>
            </w:r>
            <w:r>
              <w:rPr>
                <w:rFonts w:eastAsia="TimesNewRomanPSMT"/>
              </w:rPr>
              <w:tab/>
            </w:r>
            <w:r w:rsidRPr="002B4060">
              <w:t>report the matter to the police;</w:t>
            </w:r>
          </w:p>
          <w:p w14:paraId="475A4D3D" w14:textId="6C51DE2B" w:rsidR="002B4060" w:rsidRPr="002B4060" w:rsidRDefault="002B4060" w:rsidP="002B4060">
            <w:pPr>
              <w:pStyle w:val="REG-P0"/>
              <w:tabs>
                <w:tab w:val="left" w:pos="284"/>
              </w:tabs>
              <w:ind w:left="284" w:hanging="284"/>
            </w:pPr>
            <w:r w:rsidRPr="002B4060">
              <w:rPr>
                <w:rFonts w:hint="eastAsia"/>
              </w:rPr>
              <w:t>·</w:t>
            </w:r>
            <w:r>
              <w:rPr>
                <w:rFonts w:eastAsia="TimesNewRomanPSMT"/>
              </w:rPr>
              <w:tab/>
            </w:r>
            <w:r w:rsidRPr="002B4060">
              <w:t>ensure that evidence at the scene of the incident are not interfered with</w:t>
            </w:r>
            <w:r>
              <w:t xml:space="preserve"> </w:t>
            </w:r>
            <w:r w:rsidRPr="002B4060">
              <w:t>or on the body of the victim such as semen, injuries and other material</w:t>
            </w:r>
            <w:r>
              <w:t xml:space="preserve"> </w:t>
            </w:r>
            <w:r w:rsidRPr="002B4060">
              <w:t>remain intact to assist with the criminal justice system investigation;</w:t>
            </w:r>
          </w:p>
          <w:p w14:paraId="48C19DBD" w14:textId="6384B9CC" w:rsidR="002B4060" w:rsidRPr="002B4060" w:rsidRDefault="002B4060" w:rsidP="002B4060">
            <w:pPr>
              <w:pStyle w:val="REG-P0"/>
              <w:tabs>
                <w:tab w:val="left" w:pos="284"/>
              </w:tabs>
              <w:ind w:left="284" w:hanging="284"/>
            </w:pPr>
            <w:r w:rsidRPr="002B4060">
              <w:rPr>
                <w:rFonts w:hint="eastAsia"/>
              </w:rPr>
              <w:t>·</w:t>
            </w:r>
            <w:r>
              <w:rPr>
                <w:rFonts w:eastAsia="TimesNewRomanPSMT"/>
              </w:rPr>
              <w:tab/>
            </w:r>
            <w:r w:rsidRPr="002B4060">
              <w:t>ensure that the child is assisted with further medical attention, and further</w:t>
            </w:r>
            <w:r>
              <w:t xml:space="preserve"> </w:t>
            </w:r>
            <w:r w:rsidRPr="002B4060">
              <w:t>conduct investigations to deal with the injuries and possible complications</w:t>
            </w:r>
            <w:r>
              <w:t xml:space="preserve"> </w:t>
            </w:r>
            <w:r w:rsidRPr="002B4060">
              <w:t>thereof;</w:t>
            </w:r>
          </w:p>
          <w:p w14:paraId="08ADD9CB" w14:textId="06A6DC3B" w:rsidR="002B4060" w:rsidRPr="002B4060" w:rsidRDefault="002B4060" w:rsidP="002B4060">
            <w:pPr>
              <w:pStyle w:val="REG-P0"/>
              <w:tabs>
                <w:tab w:val="left" w:pos="284"/>
              </w:tabs>
              <w:ind w:left="284" w:hanging="284"/>
            </w:pPr>
            <w:r w:rsidRPr="002B4060">
              <w:rPr>
                <w:rFonts w:hint="eastAsia"/>
              </w:rPr>
              <w:t>·</w:t>
            </w:r>
            <w:r>
              <w:rPr>
                <w:rFonts w:eastAsia="TimesNewRomanPSMT"/>
              </w:rPr>
              <w:tab/>
            </w:r>
            <w:r w:rsidRPr="002B4060">
              <w:t>ensure that the child is kept safe in the case of threats that the child may</w:t>
            </w:r>
            <w:r>
              <w:t xml:space="preserve"> </w:t>
            </w:r>
            <w:r w:rsidRPr="002B4060">
              <w:t>receive from any person following the discovery of the abuse.</w:t>
            </w:r>
          </w:p>
        </w:tc>
      </w:tr>
    </w:tbl>
    <w:p w14:paraId="3E41CDE1" w14:textId="08EC06B2" w:rsidR="00B43263" w:rsidRDefault="00B43263" w:rsidP="00B43263">
      <w:pPr>
        <w:pStyle w:val="REG-P0"/>
      </w:pPr>
    </w:p>
    <w:p w14:paraId="2CB4D5BE" w14:textId="77777777" w:rsidR="00C25A31" w:rsidRDefault="00C25A31" w:rsidP="00C25A31">
      <w:pPr>
        <w:pStyle w:val="REG-P0"/>
        <w:jc w:val="center"/>
        <w:rPr>
          <w:rFonts w:eastAsia="TimesNewRomanPSMT"/>
        </w:rPr>
      </w:pPr>
      <w:r>
        <w:br w:type="column"/>
      </w:r>
      <w:r>
        <w:rPr>
          <w:rFonts w:eastAsia="TimesNewRomanPSMT"/>
        </w:rPr>
        <w:lastRenderedPageBreak/>
        <w:t>ANNEXURE 2</w:t>
      </w:r>
    </w:p>
    <w:p w14:paraId="6C3881EE" w14:textId="77777777" w:rsidR="00C25A31" w:rsidRDefault="00C25A31" w:rsidP="00C25A31">
      <w:pPr>
        <w:pStyle w:val="REG-P0"/>
        <w:jc w:val="center"/>
        <w:rPr>
          <w:rFonts w:eastAsia="TimesNewRomanPSMT"/>
        </w:rPr>
      </w:pPr>
    </w:p>
    <w:p w14:paraId="307896A4" w14:textId="425C5BBF" w:rsidR="00C25A31" w:rsidRDefault="00C25A31" w:rsidP="00C25A31">
      <w:pPr>
        <w:pStyle w:val="REG-P0"/>
        <w:jc w:val="center"/>
        <w:rPr>
          <w:rFonts w:eastAsia="TimesNewRomanPSMT"/>
        </w:rPr>
      </w:pPr>
      <w:r>
        <w:rPr>
          <w:rFonts w:eastAsia="TimesNewRomanPSMT"/>
        </w:rPr>
        <w:t>NUMBER OF SCHOOL BOARD MEMBERS OF STATE SCHOOL</w:t>
      </w:r>
    </w:p>
    <w:p w14:paraId="61C9945B" w14:textId="1C45B624" w:rsidR="00C25A31" w:rsidRDefault="00C25A31" w:rsidP="00C25A31">
      <w:pPr>
        <w:pStyle w:val="REG-P0"/>
        <w:jc w:val="center"/>
        <w:rPr>
          <w:rFonts w:eastAsia="TimesNewRomanPSMT"/>
        </w:rPr>
      </w:pPr>
      <w:r>
        <w:rPr>
          <w:rFonts w:eastAsia="TimesNewRomanPSMT"/>
        </w:rPr>
        <w:t>(Section 54(1), Regulation 39)</w:t>
      </w:r>
    </w:p>
    <w:p w14:paraId="396949BC" w14:textId="1C14655F" w:rsidR="00C25A31" w:rsidRDefault="00C25A31" w:rsidP="00C25A31">
      <w:pPr>
        <w:pStyle w:val="REG-P0"/>
        <w:jc w:val="center"/>
        <w:rPr>
          <w:rFonts w:eastAsia="TimesNewRomanPSMT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244"/>
        <w:gridCol w:w="4244"/>
      </w:tblGrid>
      <w:tr w:rsidR="00C25A31" w14:paraId="013C00DE" w14:textId="77777777" w:rsidTr="00CF06CA">
        <w:tc>
          <w:tcPr>
            <w:tcW w:w="4244" w:type="dxa"/>
          </w:tcPr>
          <w:p w14:paraId="034D48ED" w14:textId="74B07BF9" w:rsidR="00C25A31" w:rsidRDefault="00C25A31" w:rsidP="00C25A31">
            <w:pPr>
              <w:pStyle w:val="REG-P0"/>
              <w:jc w:val="center"/>
            </w:pPr>
            <w:r w:rsidRPr="006D766A">
              <w:rPr>
                <w:rFonts w:ascii="TimesNewRomanPS-BoldMT" w:hAnsi="TimesNewRomanPS-BoldMT" w:cs="TimesNewRomanPS-BoldMT"/>
                <w:b/>
                <w:bCs/>
                <w:noProof w:val="0"/>
              </w:rPr>
              <w:t xml:space="preserve">Number of Learners at School </w:t>
            </w:r>
          </w:p>
        </w:tc>
        <w:tc>
          <w:tcPr>
            <w:tcW w:w="4244" w:type="dxa"/>
          </w:tcPr>
          <w:p w14:paraId="46F35CCD" w14:textId="4C0F770F" w:rsidR="00C25A31" w:rsidRDefault="00C25A31" w:rsidP="00C25A31">
            <w:pPr>
              <w:pStyle w:val="REG-P0"/>
              <w:jc w:val="center"/>
            </w:pPr>
            <w:r w:rsidRPr="006D766A">
              <w:rPr>
                <w:rFonts w:ascii="TimesNewRomanPS-BoldMT" w:hAnsi="TimesNewRomanPS-BoldMT" w:cs="TimesNewRomanPS-BoldMT"/>
                <w:b/>
                <w:bCs/>
                <w:noProof w:val="0"/>
              </w:rPr>
              <w:t>Number of Members of School Board</w:t>
            </w:r>
          </w:p>
        </w:tc>
      </w:tr>
      <w:tr w:rsidR="00C25A31" w14:paraId="458B6207" w14:textId="77777777" w:rsidTr="00CF06CA">
        <w:tc>
          <w:tcPr>
            <w:tcW w:w="4244" w:type="dxa"/>
          </w:tcPr>
          <w:p w14:paraId="75F9E756" w14:textId="573A7CFA" w:rsidR="00C25A31" w:rsidRPr="00C25A31" w:rsidRDefault="00C25A31" w:rsidP="00C25A31">
            <w:pPr>
              <w:pStyle w:val="REG-P0"/>
              <w:jc w:val="center"/>
            </w:pPr>
            <w:r w:rsidRPr="00C25A31">
              <w:rPr>
                <w:rFonts w:eastAsia="TimesNewRomanPSMT"/>
              </w:rPr>
              <w:t>199 or less</w:t>
            </w:r>
          </w:p>
        </w:tc>
        <w:tc>
          <w:tcPr>
            <w:tcW w:w="4244" w:type="dxa"/>
          </w:tcPr>
          <w:p w14:paraId="0F2CD245" w14:textId="066C9731" w:rsidR="00C25A31" w:rsidRDefault="00C25A31" w:rsidP="00C25A31">
            <w:pPr>
              <w:pStyle w:val="REG-P0"/>
              <w:jc w:val="center"/>
            </w:pPr>
            <w:r>
              <w:t>7</w:t>
            </w:r>
          </w:p>
        </w:tc>
      </w:tr>
      <w:tr w:rsidR="00C25A31" w14:paraId="102BDED1" w14:textId="77777777" w:rsidTr="00CF06CA">
        <w:tc>
          <w:tcPr>
            <w:tcW w:w="4244" w:type="dxa"/>
          </w:tcPr>
          <w:p w14:paraId="0F3C92E5" w14:textId="340ABD18" w:rsidR="00C25A31" w:rsidRPr="00C25A31" w:rsidRDefault="00C25A31" w:rsidP="00C25A31">
            <w:pPr>
              <w:pStyle w:val="REG-P0"/>
              <w:jc w:val="center"/>
            </w:pPr>
            <w:r w:rsidRPr="00C25A31">
              <w:rPr>
                <w:rFonts w:eastAsia="TimesNewRomanPSMT"/>
              </w:rPr>
              <w:t>200 and more</w:t>
            </w:r>
          </w:p>
        </w:tc>
        <w:tc>
          <w:tcPr>
            <w:tcW w:w="4244" w:type="dxa"/>
          </w:tcPr>
          <w:p w14:paraId="21DC0155" w14:textId="30ED8878" w:rsidR="00C25A31" w:rsidRDefault="00C25A31" w:rsidP="00C25A31">
            <w:pPr>
              <w:pStyle w:val="REG-P0"/>
              <w:jc w:val="center"/>
            </w:pPr>
            <w:r>
              <w:t>9</w:t>
            </w:r>
          </w:p>
        </w:tc>
      </w:tr>
    </w:tbl>
    <w:p w14:paraId="5581AFF9" w14:textId="07F80767" w:rsidR="00C25A31" w:rsidRDefault="00C25A31" w:rsidP="00C25A31">
      <w:pPr>
        <w:pStyle w:val="REG-P0"/>
        <w:jc w:val="center"/>
      </w:pPr>
    </w:p>
    <w:p w14:paraId="4B431C5D" w14:textId="77777777" w:rsidR="006B1E2D" w:rsidRDefault="006B1E2D" w:rsidP="006B1E2D">
      <w:pPr>
        <w:pStyle w:val="REG-P0"/>
        <w:jc w:val="center"/>
        <w:rPr>
          <w:rFonts w:eastAsia="TimesNewRomanPSMT"/>
        </w:rPr>
      </w:pPr>
    </w:p>
    <w:p w14:paraId="20F8DDB0" w14:textId="513DCF36" w:rsidR="006B1E2D" w:rsidRPr="00734338" w:rsidRDefault="006B1E2D" w:rsidP="006B1E2D">
      <w:pPr>
        <w:pStyle w:val="REG-P0"/>
        <w:jc w:val="center"/>
        <w:rPr>
          <w:rFonts w:eastAsia="TimesNewRomanPSMT"/>
        </w:rPr>
      </w:pPr>
      <w:r w:rsidRPr="00734338">
        <w:rPr>
          <w:rFonts w:eastAsia="TimesNewRomanPSMT"/>
        </w:rPr>
        <w:t>ANNEXURE 3</w:t>
      </w:r>
    </w:p>
    <w:p w14:paraId="0DFCD365" w14:textId="77777777" w:rsidR="006B1E2D" w:rsidRPr="00734338" w:rsidRDefault="006B1E2D" w:rsidP="006B1E2D">
      <w:pPr>
        <w:pStyle w:val="REG-P0"/>
        <w:jc w:val="center"/>
        <w:rPr>
          <w:rFonts w:eastAsia="TimesNewRomanPSMT"/>
        </w:rPr>
      </w:pPr>
    </w:p>
    <w:p w14:paraId="065D7AD7" w14:textId="66A61EEA" w:rsidR="006B1E2D" w:rsidRPr="00734338" w:rsidRDefault="006B1E2D" w:rsidP="006B1E2D">
      <w:pPr>
        <w:pStyle w:val="REG-P0"/>
        <w:jc w:val="center"/>
        <w:rPr>
          <w:rFonts w:eastAsia="TimesNewRomanPSMT"/>
        </w:rPr>
      </w:pPr>
      <w:r w:rsidRPr="00734338">
        <w:rPr>
          <w:rFonts w:eastAsia="TimesNewRomanPSMT"/>
        </w:rPr>
        <w:t>BOARDING AND LODGING FEES</w:t>
      </w:r>
    </w:p>
    <w:p w14:paraId="4B3E2BAC" w14:textId="77777777" w:rsidR="006B1E2D" w:rsidRPr="00734338" w:rsidRDefault="006B1E2D" w:rsidP="006B1E2D">
      <w:pPr>
        <w:pStyle w:val="REG-P0"/>
        <w:jc w:val="center"/>
        <w:rPr>
          <w:rFonts w:eastAsia="TimesNewRomanPSMT"/>
        </w:rPr>
      </w:pPr>
      <w:r w:rsidRPr="00734338">
        <w:rPr>
          <w:rFonts w:eastAsia="TimesNewRomanPSMT"/>
        </w:rPr>
        <w:t>(Regulations 22 and 27)</w:t>
      </w:r>
    </w:p>
    <w:p w14:paraId="2872B04E" w14:textId="77777777" w:rsidR="006B1E2D" w:rsidRPr="00734338" w:rsidRDefault="006B1E2D" w:rsidP="006B1E2D">
      <w:pPr>
        <w:pStyle w:val="REG-P0"/>
        <w:jc w:val="center"/>
        <w:rPr>
          <w:rFonts w:eastAsia="TimesNewRomanPSMT"/>
        </w:rPr>
      </w:pPr>
    </w:p>
    <w:p w14:paraId="2B1E4DB6" w14:textId="0185F128" w:rsidR="006B1E2D" w:rsidRPr="00734338" w:rsidRDefault="006B1E2D" w:rsidP="006B1E2D">
      <w:pPr>
        <w:pStyle w:val="REG-P0"/>
        <w:jc w:val="center"/>
        <w:rPr>
          <w:rFonts w:eastAsia="TimesNewRomanPSMT"/>
        </w:rPr>
      </w:pPr>
      <w:r w:rsidRPr="00734338">
        <w:rPr>
          <w:rFonts w:eastAsia="TimesNewRomanPSMT"/>
        </w:rPr>
        <w:t>PART 1</w:t>
      </w:r>
    </w:p>
    <w:p w14:paraId="0A814993" w14:textId="77777777" w:rsidR="006B1E2D" w:rsidRPr="00734338" w:rsidRDefault="006B1E2D" w:rsidP="006B1E2D">
      <w:pPr>
        <w:pStyle w:val="REG-P0"/>
        <w:jc w:val="center"/>
        <w:rPr>
          <w:rFonts w:eastAsia="TimesNewRomanPSMT"/>
        </w:rPr>
      </w:pPr>
    </w:p>
    <w:p w14:paraId="5140B2D7" w14:textId="07C4D2E5" w:rsidR="00CF06CA" w:rsidRDefault="006B1E2D" w:rsidP="006B1E2D">
      <w:pPr>
        <w:pStyle w:val="REG-P0"/>
        <w:jc w:val="center"/>
        <w:rPr>
          <w:rFonts w:eastAsia="TimesNewRomanPSMT"/>
        </w:rPr>
      </w:pPr>
      <w:r w:rsidRPr="00734338">
        <w:rPr>
          <w:rFonts w:eastAsia="TimesNewRomanPSMT"/>
        </w:rPr>
        <w:t>HOSTEL FEES FOR LEARNERS IN STATE SCHOOL HOSTELS</w:t>
      </w:r>
    </w:p>
    <w:p w14:paraId="24DB424E" w14:textId="1EACAB7C" w:rsidR="00D31040" w:rsidRDefault="00D31040" w:rsidP="006B1E2D">
      <w:pPr>
        <w:pStyle w:val="REG-P0"/>
        <w:jc w:val="center"/>
        <w:rPr>
          <w:rFonts w:eastAsia="TimesNewRomanPSMT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212"/>
        <w:gridCol w:w="1212"/>
        <w:gridCol w:w="1212"/>
        <w:gridCol w:w="1213"/>
        <w:gridCol w:w="1213"/>
        <w:gridCol w:w="1213"/>
        <w:gridCol w:w="1213"/>
      </w:tblGrid>
      <w:tr w:rsidR="00D31040" w:rsidRPr="00B46DE1" w14:paraId="24C15A6E" w14:textId="77777777" w:rsidTr="00734338">
        <w:trPr>
          <w:trHeight w:val="130"/>
        </w:trPr>
        <w:tc>
          <w:tcPr>
            <w:tcW w:w="1212" w:type="dxa"/>
            <w:vMerge w:val="restart"/>
            <w:vAlign w:val="center"/>
          </w:tcPr>
          <w:p w14:paraId="45DE9508" w14:textId="1B3276AD" w:rsidR="00D31040" w:rsidRPr="00B46DE1" w:rsidRDefault="00D31040" w:rsidP="00D25B4E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8"/>
                <w:szCs w:val="18"/>
              </w:rPr>
            </w:pPr>
            <w:r w:rsidRPr="00B46DE1">
              <w:rPr>
                <w:rFonts w:cs="Times New Roman"/>
                <w:b/>
                <w:bCs/>
                <w:noProof w:val="0"/>
                <w:sz w:val="18"/>
                <w:szCs w:val="18"/>
              </w:rPr>
              <w:t xml:space="preserve">Hostel </w:t>
            </w:r>
            <w:r w:rsidRPr="00B46DE1">
              <w:rPr>
                <w:rFonts w:cs="Times New Roman"/>
                <w:b/>
                <w:bCs/>
                <w:noProof w:val="0"/>
                <w:sz w:val="18"/>
                <w:szCs w:val="18"/>
              </w:rPr>
              <w:br/>
              <w:t>Grade</w:t>
            </w:r>
          </w:p>
        </w:tc>
        <w:tc>
          <w:tcPr>
            <w:tcW w:w="7276" w:type="dxa"/>
            <w:gridSpan w:val="6"/>
            <w:vAlign w:val="center"/>
          </w:tcPr>
          <w:p w14:paraId="28D23ED6" w14:textId="0837FF54" w:rsidR="00D31040" w:rsidRPr="00B46DE1" w:rsidRDefault="00D31040" w:rsidP="00B46DE1">
            <w:pPr>
              <w:pStyle w:val="REG-P0"/>
              <w:jc w:val="center"/>
              <w:rPr>
                <w:b/>
                <w:sz w:val="18"/>
                <w:szCs w:val="18"/>
              </w:rPr>
            </w:pPr>
            <w:r w:rsidRPr="00B46DE1">
              <w:rPr>
                <w:b/>
                <w:sz w:val="18"/>
                <w:szCs w:val="18"/>
              </w:rPr>
              <w:t>Hostel Fees</w:t>
            </w:r>
          </w:p>
        </w:tc>
      </w:tr>
      <w:tr w:rsidR="00D31040" w:rsidRPr="00B46DE1" w14:paraId="0CDCDBD2" w14:textId="77777777" w:rsidTr="00734338">
        <w:trPr>
          <w:trHeight w:val="129"/>
        </w:trPr>
        <w:tc>
          <w:tcPr>
            <w:tcW w:w="1212" w:type="dxa"/>
            <w:vMerge/>
          </w:tcPr>
          <w:p w14:paraId="049BE573" w14:textId="77777777" w:rsidR="00D31040" w:rsidRPr="00B46DE1" w:rsidRDefault="00D31040" w:rsidP="00D31040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noProof w:val="0"/>
                <w:sz w:val="18"/>
                <w:szCs w:val="18"/>
              </w:rPr>
            </w:pPr>
          </w:p>
        </w:tc>
        <w:tc>
          <w:tcPr>
            <w:tcW w:w="1212" w:type="dxa"/>
          </w:tcPr>
          <w:p w14:paraId="6BBE1B3B" w14:textId="2BBC9755" w:rsidR="00D31040" w:rsidRPr="00B46DE1" w:rsidRDefault="00D31040" w:rsidP="00D25B4E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8"/>
                <w:szCs w:val="18"/>
              </w:rPr>
            </w:pPr>
            <w:r w:rsidRPr="00B46DE1">
              <w:rPr>
                <w:rFonts w:cs="Times New Roman"/>
                <w:b/>
                <w:bCs/>
                <w:noProof w:val="0"/>
                <w:sz w:val="18"/>
                <w:szCs w:val="18"/>
              </w:rPr>
              <w:t>One Children</w:t>
            </w:r>
            <w:r w:rsidRPr="00B46DE1">
              <w:rPr>
                <w:rFonts w:cs="Times New Roman"/>
                <w:b/>
                <w:bCs/>
                <w:noProof w:val="0"/>
                <w:sz w:val="18"/>
                <w:szCs w:val="18"/>
              </w:rPr>
              <w:br/>
            </w:r>
            <w:r w:rsidRPr="00B46DE1">
              <w:rPr>
                <w:rStyle w:val="REG-AmendChar"/>
                <w:rFonts w:ascii="Times New Roman" w:eastAsiaTheme="minorHAnsi" w:hAnsi="Times New Roman" w:cs="Times New Roman"/>
              </w:rPr>
              <w:t xml:space="preserve">[Child] </w:t>
            </w:r>
            <w:r w:rsidRPr="00B46DE1">
              <w:rPr>
                <w:rFonts w:cs="Times New Roman"/>
                <w:b/>
                <w:bCs/>
                <w:noProof w:val="0"/>
                <w:sz w:val="18"/>
                <w:szCs w:val="18"/>
              </w:rPr>
              <w:t>N$</w:t>
            </w:r>
          </w:p>
        </w:tc>
        <w:tc>
          <w:tcPr>
            <w:tcW w:w="1212" w:type="dxa"/>
          </w:tcPr>
          <w:p w14:paraId="772797F2" w14:textId="4F11EA68" w:rsidR="00D31040" w:rsidRPr="00B46DE1" w:rsidRDefault="00D31040" w:rsidP="00D25B4E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8"/>
                <w:szCs w:val="18"/>
              </w:rPr>
            </w:pPr>
            <w:r w:rsidRPr="00B46DE1">
              <w:rPr>
                <w:rFonts w:cs="Times New Roman"/>
                <w:b/>
                <w:bCs/>
                <w:noProof w:val="0"/>
                <w:sz w:val="18"/>
                <w:szCs w:val="18"/>
              </w:rPr>
              <w:t>Two Children</w:t>
            </w:r>
            <w:r w:rsidRPr="00B46DE1">
              <w:rPr>
                <w:rFonts w:cs="Times New Roman"/>
                <w:b/>
                <w:bCs/>
                <w:noProof w:val="0"/>
                <w:sz w:val="18"/>
                <w:szCs w:val="18"/>
              </w:rPr>
              <w:br/>
              <w:t>N$</w:t>
            </w:r>
          </w:p>
        </w:tc>
        <w:tc>
          <w:tcPr>
            <w:tcW w:w="1213" w:type="dxa"/>
          </w:tcPr>
          <w:p w14:paraId="44FD264F" w14:textId="2830FCCB" w:rsidR="00D31040" w:rsidRPr="00B46DE1" w:rsidRDefault="00D31040" w:rsidP="00D25B4E">
            <w:pPr>
              <w:pStyle w:val="REG-P0"/>
              <w:jc w:val="center"/>
              <w:rPr>
                <w:sz w:val="18"/>
                <w:szCs w:val="18"/>
              </w:rPr>
            </w:pPr>
            <w:r w:rsidRPr="00B46DE1">
              <w:rPr>
                <w:b/>
                <w:bCs/>
                <w:noProof w:val="0"/>
                <w:sz w:val="18"/>
                <w:szCs w:val="18"/>
              </w:rPr>
              <w:t>Three Children</w:t>
            </w:r>
            <w:r w:rsidRPr="00B46DE1">
              <w:rPr>
                <w:b/>
                <w:bCs/>
                <w:noProof w:val="0"/>
                <w:sz w:val="18"/>
                <w:szCs w:val="18"/>
              </w:rPr>
              <w:br/>
              <w:t>N$</w:t>
            </w:r>
          </w:p>
        </w:tc>
        <w:tc>
          <w:tcPr>
            <w:tcW w:w="1213" w:type="dxa"/>
          </w:tcPr>
          <w:p w14:paraId="3EB3873B" w14:textId="6E55410D" w:rsidR="00D31040" w:rsidRPr="00B46DE1" w:rsidRDefault="00D31040" w:rsidP="00D25B4E">
            <w:pPr>
              <w:pStyle w:val="REG-P0"/>
              <w:jc w:val="center"/>
              <w:rPr>
                <w:sz w:val="18"/>
                <w:szCs w:val="18"/>
              </w:rPr>
            </w:pPr>
            <w:r w:rsidRPr="00B46DE1">
              <w:rPr>
                <w:b/>
                <w:bCs/>
                <w:noProof w:val="0"/>
                <w:sz w:val="18"/>
                <w:szCs w:val="18"/>
              </w:rPr>
              <w:t>Four Children</w:t>
            </w:r>
            <w:r w:rsidRPr="00B46DE1">
              <w:rPr>
                <w:b/>
                <w:bCs/>
                <w:noProof w:val="0"/>
                <w:sz w:val="18"/>
                <w:szCs w:val="18"/>
              </w:rPr>
              <w:br/>
              <w:t>N$</w:t>
            </w:r>
          </w:p>
        </w:tc>
        <w:tc>
          <w:tcPr>
            <w:tcW w:w="1213" w:type="dxa"/>
          </w:tcPr>
          <w:p w14:paraId="0857B6CE" w14:textId="046A5883" w:rsidR="00D31040" w:rsidRPr="00B46DE1" w:rsidRDefault="00D31040" w:rsidP="00D25B4E">
            <w:pPr>
              <w:pStyle w:val="REG-P0"/>
              <w:jc w:val="center"/>
              <w:rPr>
                <w:sz w:val="18"/>
                <w:szCs w:val="18"/>
              </w:rPr>
            </w:pPr>
            <w:r w:rsidRPr="00B46DE1">
              <w:rPr>
                <w:b/>
                <w:bCs/>
                <w:noProof w:val="0"/>
                <w:sz w:val="18"/>
                <w:szCs w:val="18"/>
              </w:rPr>
              <w:t>Five Children</w:t>
            </w:r>
            <w:r w:rsidRPr="00B46DE1">
              <w:rPr>
                <w:b/>
                <w:bCs/>
                <w:noProof w:val="0"/>
                <w:sz w:val="18"/>
                <w:szCs w:val="18"/>
              </w:rPr>
              <w:br/>
              <w:t>N$</w:t>
            </w:r>
          </w:p>
        </w:tc>
        <w:tc>
          <w:tcPr>
            <w:tcW w:w="1213" w:type="dxa"/>
          </w:tcPr>
          <w:p w14:paraId="280CC48B" w14:textId="6C42D329" w:rsidR="00D31040" w:rsidRPr="00B46DE1" w:rsidRDefault="00D31040" w:rsidP="00D25B4E">
            <w:pPr>
              <w:pStyle w:val="REG-P0"/>
              <w:jc w:val="center"/>
              <w:rPr>
                <w:sz w:val="18"/>
                <w:szCs w:val="18"/>
              </w:rPr>
            </w:pPr>
            <w:r w:rsidRPr="00B46DE1">
              <w:rPr>
                <w:b/>
                <w:bCs/>
                <w:noProof w:val="0"/>
                <w:sz w:val="18"/>
                <w:szCs w:val="18"/>
              </w:rPr>
              <w:t>More than 5 Children</w:t>
            </w:r>
            <w:r w:rsidRPr="00B46DE1">
              <w:rPr>
                <w:b/>
                <w:bCs/>
                <w:noProof w:val="0"/>
                <w:sz w:val="18"/>
                <w:szCs w:val="18"/>
              </w:rPr>
              <w:br/>
              <w:t>N$</w:t>
            </w:r>
          </w:p>
        </w:tc>
      </w:tr>
      <w:tr w:rsidR="00D31040" w:rsidRPr="00FC1637" w14:paraId="642E2703" w14:textId="77777777" w:rsidTr="00734338">
        <w:tc>
          <w:tcPr>
            <w:tcW w:w="1212" w:type="dxa"/>
          </w:tcPr>
          <w:p w14:paraId="23507BEB" w14:textId="6944B626" w:rsidR="00B46DE1" w:rsidRPr="00B46DE1" w:rsidRDefault="00B46DE1" w:rsidP="00B46DE1">
            <w:pPr>
              <w:autoSpaceDE w:val="0"/>
              <w:autoSpaceDN w:val="0"/>
              <w:adjustRightInd w:val="0"/>
              <w:rPr>
                <w:rFonts w:eastAsia="TimesNewRomanPSMT" w:cs="Times New Roman"/>
                <w:noProof w:val="0"/>
                <w:sz w:val="18"/>
                <w:szCs w:val="18"/>
              </w:rPr>
            </w:pPr>
            <w:r w:rsidRPr="00B46DE1">
              <w:rPr>
                <w:rFonts w:eastAsia="TimesNewRomanPSMT" w:cs="Times New Roman"/>
                <w:noProof w:val="0"/>
                <w:sz w:val="18"/>
                <w:szCs w:val="18"/>
              </w:rPr>
              <w:t>A</w:t>
            </w:r>
          </w:p>
          <w:p w14:paraId="0C0CAE11" w14:textId="6BA68E62" w:rsidR="00B46DE1" w:rsidRDefault="00B46DE1" w:rsidP="00B46DE1">
            <w:pPr>
              <w:autoSpaceDE w:val="0"/>
              <w:autoSpaceDN w:val="0"/>
              <w:adjustRightInd w:val="0"/>
              <w:rPr>
                <w:rFonts w:eastAsia="TimesNewRomanPSMT" w:cs="Times New Roman"/>
                <w:noProof w:val="0"/>
                <w:sz w:val="18"/>
                <w:szCs w:val="18"/>
              </w:rPr>
            </w:pPr>
          </w:p>
          <w:p w14:paraId="6FB144FA" w14:textId="0FB1F658" w:rsidR="00FC1637" w:rsidRDefault="00FC1637" w:rsidP="00B46DE1">
            <w:pPr>
              <w:autoSpaceDE w:val="0"/>
              <w:autoSpaceDN w:val="0"/>
              <w:adjustRightInd w:val="0"/>
              <w:rPr>
                <w:rFonts w:eastAsia="TimesNewRomanPSMT" w:cs="Times New Roman"/>
                <w:noProof w:val="0"/>
                <w:sz w:val="18"/>
                <w:szCs w:val="18"/>
              </w:rPr>
            </w:pPr>
          </w:p>
          <w:p w14:paraId="39443695" w14:textId="77777777" w:rsidR="00FC1637" w:rsidRPr="00B46DE1" w:rsidRDefault="00FC1637" w:rsidP="00B46DE1">
            <w:pPr>
              <w:autoSpaceDE w:val="0"/>
              <w:autoSpaceDN w:val="0"/>
              <w:adjustRightInd w:val="0"/>
              <w:rPr>
                <w:rFonts w:eastAsia="TimesNewRomanPSMT" w:cs="Times New Roman"/>
                <w:noProof w:val="0"/>
                <w:sz w:val="18"/>
                <w:szCs w:val="18"/>
              </w:rPr>
            </w:pPr>
          </w:p>
          <w:p w14:paraId="61AEB5A5" w14:textId="77777777" w:rsidR="00B46DE1" w:rsidRPr="00B46DE1" w:rsidRDefault="00B46DE1" w:rsidP="00B46DE1">
            <w:pPr>
              <w:autoSpaceDE w:val="0"/>
              <w:autoSpaceDN w:val="0"/>
              <w:adjustRightInd w:val="0"/>
              <w:rPr>
                <w:rFonts w:eastAsia="TimesNewRomanPSMT" w:cs="Times New Roman"/>
                <w:noProof w:val="0"/>
                <w:sz w:val="18"/>
                <w:szCs w:val="18"/>
              </w:rPr>
            </w:pPr>
            <w:r w:rsidRPr="00B46DE1">
              <w:rPr>
                <w:rFonts w:eastAsia="TimesNewRomanPSMT" w:cs="Times New Roman"/>
                <w:noProof w:val="0"/>
                <w:sz w:val="18"/>
                <w:szCs w:val="18"/>
              </w:rPr>
              <w:t>Per year</w:t>
            </w:r>
          </w:p>
          <w:p w14:paraId="067B5B87" w14:textId="77777777" w:rsidR="00B46DE1" w:rsidRPr="00B46DE1" w:rsidRDefault="00B46DE1" w:rsidP="00B46DE1">
            <w:pPr>
              <w:autoSpaceDE w:val="0"/>
              <w:autoSpaceDN w:val="0"/>
              <w:adjustRightInd w:val="0"/>
              <w:rPr>
                <w:rFonts w:eastAsia="TimesNewRomanPSMT" w:cs="Times New Roman"/>
                <w:noProof w:val="0"/>
                <w:sz w:val="18"/>
                <w:szCs w:val="18"/>
              </w:rPr>
            </w:pPr>
            <w:r w:rsidRPr="00B46DE1">
              <w:rPr>
                <w:rFonts w:eastAsia="TimesNewRomanPSMT" w:cs="Times New Roman"/>
                <w:noProof w:val="0"/>
                <w:sz w:val="18"/>
                <w:szCs w:val="18"/>
              </w:rPr>
              <w:t>Per trimester</w:t>
            </w:r>
          </w:p>
          <w:p w14:paraId="236577F7" w14:textId="457302B0" w:rsidR="00D31040" w:rsidRPr="00B46DE1" w:rsidRDefault="00B46DE1" w:rsidP="00B46DE1">
            <w:pPr>
              <w:pStyle w:val="REG-P0"/>
              <w:rPr>
                <w:sz w:val="18"/>
                <w:szCs w:val="18"/>
              </w:rPr>
            </w:pPr>
            <w:r w:rsidRPr="00B46DE1">
              <w:rPr>
                <w:rFonts w:eastAsia="TimesNewRomanPSMT"/>
                <w:noProof w:val="0"/>
                <w:sz w:val="18"/>
                <w:szCs w:val="18"/>
              </w:rPr>
              <w:t>Per month</w:t>
            </w:r>
          </w:p>
        </w:tc>
        <w:tc>
          <w:tcPr>
            <w:tcW w:w="1212" w:type="dxa"/>
          </w:tcPr>
          <w:p w14:paraId="2F0635AB" w14:textId="77777777" w:rsidR="00D31040" w:rsidRPr="00FC1637" w:rsidRDefault="00D31040" w:rsidP="00FC1637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34B7F6CB" w14:textId="77777777" w:rsidR="00FC1637" w:rsidRPr="00FC1637" w:rsidRDefault="00FC1637" w:rsidP="00FC1637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5D59D631" w14:textId="77777777" w:rsidR="00FC1637" w:rsidRPr="00FC1637" w:rsidRDefault="00FC1637" w:rsidP="00FC1637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29E5C782" w14:textId="77777777" w:rsidR="00FC1637" w:rsidRPr="00FC1637" w:rsidRDefault="00FC1637" w:rsidP="00FC1637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261AD150" w14:textId="77777777" w:rsidR="00FC1637" w:rsidRPr="00FC1637" w:rsidRDefault="00FC1637" w:rsidP="00FC1637">
            <w:pPr>
              <w:pStyle w:val="REG-P0"/>
              <w:jc w:val="center"/>
              <w:rPr>
                <w:sz w:val="18"/>
                <w:szCs w:val="18"/>
              </w:rPr>
            </w:pPr>
            <w:r w:rsidRPr="00FC1637">
              <w:rPr>
                <w:sz w:val="18"/>
                <w:szCs w:val="18"/>
              </w:rPr>
              <w:t>198</w:t>
            </w:r>
          </w:p>
          <w:p w14:paraId="7CFC6B0B" w14:textId="0D9B0ACF" w:rsidR="00FC1637" w:rsidRPr="00FC1637" w:rsidRDefault="0047033D" w:rsidP="00FC1637">
            <w:pPr>
              <w:pStyle w:val="REG-P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 w:rsidR="00FC1637" w:rsidRPr="00FC1637">
              <w:rPr>
                <w:sz w:val="18"/>
                <w:szCs w:val="18"/>
              </w:rPr>
              <w:t>65</w:t>
            </w:r>
          </w:p>
          <w:p w14:paraId="06B7F5F5" w14:textId="78F7FF7F" w:rsidR="00FC1637" w:rsidRPr="00FC1637" w:rsidRDefault="0047033D" w:rsidP="00FC1637">
            <w:pPr>
              <w:pStyle w:val="REG-P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 w:rsidR="00FC1637" w:rsidRPr="00FC1637">
              <w:rPr>
                <w:sz w:val="18"/>
                <w:szCs w:val="18"/>
              </w:rPr>
              <w:t>16</w:t>
            </w:r>
          </w:p>
        </w:tc>
        <w:tc>
          <w:tcPr>
            <w:tcW w:w="1212" w:type="dxa"/>
          </w:tcPr>
          <w:p w14:paraId="07CCCF39" w14:textId="77777777" w:rsidR="00D31040" w:rsidRPr="00FC1637" w:rsidRDefault="00D31040" w:rsidP="00FC1637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0FF22A47" w14:textId="77777777" w:rsidR="00FC1637" w:rsidRPr="00FC1637" w:rsidRDefault="00FC1637" w:rsidP="00FC1637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34CF1CAE" w14:textId="77777777" w:rsidR="00FC1637" w:rsidRPr="00FC1637" w:rsidRDefault="00FC1637" w:rsidP="00FC1637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230CAE6C" w14:textId="77777777" w:rsidR="00FC1637" w:rsidRPr="00FC1637" w:rsidRDefault="00FC1637" w:rsidP="00FC1637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57B3BB1F" w14:textId="77777777" w:rsidR="00FC1637" w:rsidRPr="00FC1637" w:rsidRDefault="00FC1637" w:rsidP="00FC1637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  <w:szCs w:val="18"/>
              </w:rPr>
            </w:pPr>
            <w:r w:rsidRPr="00FC1637">
              <w:rPr>
                <w:rFonts w:eastAsia="TimesNewRomanPSMT" w:cs="Times New Roman"/>
                <w:noProof w:val="0"/>
                <w:sz w:val="18"/>
                <w:szCs w:val="18"/>
              </w:rPr>
              <w:t>356</w:t>
            </w:r>
          </w:p>
          <w:p w14:paraId="251E8854" w14:textId="348297C1" w:rsidR="00FC1637" w:rsidRPr="00FC1637" w:rsidRDefault="00FC1637" w:rsidP="00FC1637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  <w:szCs w:val="18"/>
              </w:rPr>
            </w:pPr>
            <w:r w:rsidRPr="00FC1637">
              <w:rPr>
                <w:rFonts w:eastAsia="TimesNewRomanPSMT" w:cs="Times New Roman"/>
                <w:noProof w:val="0"/>
                <w:sz w:val="18"/>
                <w:szCs w:val="18"/>
              </w:rPr>
              <w:t>119</w:t>
            </w:r>
          </w:p>
          <w:p w14:paraId="5A636675" w14:textId="3C2773E7" w:rsidR="00FC1637" w:rsidRPr="00FC1637" w:rsidRDefault="0047033D" w:rsidP="00FC1637">
            <w:pPr>
              <w:pStyle w:val="REG-P0"/>
              <w:jc w:val="center"/>
              <w:rPr>
                <w:sz w:val="18"/>
                <w:szCs w:val="18"/>
              </w:rPr>
            </w:pPr>
            <w:r>
              <w:rPr>
                <w:rFonts w:eastAsia="TimesNewRomanPSMT"/>
                <w:noProof w:val="0"/>
                <w:sz w:val="18"/>
                <w:szCs w:val="18"/>
              </w:rPr>
              <w:t xml:space="preserve">  </w:t>
            </w:r>
            <w:r w:rsidR="00FC1637" w:rsidRPr="00FC1637">
              <w:rPr>
                <w:rFonts w:eastAsia="TimesNewRomanPSMT"/>
                <w:noProof w:val="0"/>
                <w:sz w:val="18"/>
                <w:szCs w:val="18"/>
              </w:rPr>
              <w:t>33</w:t>
            </w:r>
          </w:p>
        </w:tc>
        <w:tc>
          <w:tcPr>
            <w:tcW w:w="1213" w:type="dxa"/>
          </w:tcPr>
          <w:p w14:paraId="5AFD2D05" w14:textId="77777777" w:rsidR="00D31040" w:rsidRPr="00FC1637" w:rsidRDefault="00D31040" w:rsidP="00FC1637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0E78CC63" w14:textId="77777777" w:rsidR="00FC1637" w:rsidRPr="00FC1637" w:rsidRDefault="00FC1637" w:rsidP="00FC1637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76377FA7" w14:textId="794C44BD" w:rsidR="00FC1637" w:rsidRPr="00FC1637" w:rsidRDefault="00FC1637" w:rsidP="00FC1637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7DF60E6D" w14:textId="77777777" w:rsidR="00FC1637" w:rsidRPr="00FC1637" w:rsidRDefault="00FC1637" w:rsidP="00FC1637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6BD09F36" w14:textId="77777777" w:rsidR="00FC1637" w:rsidRPr="00FC1637" w:rsidRDefault="00FC1637" w:rsidP="00FC1637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  <w:szCs w:val="18"/>
              </w:rPr>
            </w:pPr>
            <w:r w:rsidRPr="00FC1637">
              <w:rPr>
                <w:rFonts w:eastAsia="TimesNewRomanPSMT" w:cs="Times New Roman"/>
                <w:noProof w:val="0"/>
                <w:sz w:val="18"/>
                <w:szCs w:val="18"/>
              </w:rPr>
              <w:t>475</w:t>
            </w:r>
          </w:p>
          <w:p w14:paraId="3D78B847" w14:textId="77777777" w:rsidR="00FC1637" w:rsidRPr="00FC1637" w:rsidRDefault="00FC1637" w:rsidP="00FC1637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  <w:szCs w:val="18"/>
              </w:rPr>
            </w:pPr>
            <w:r w:rsidRPr="00FC1637">
              <w:rPr>
                <w:rFonts w:eastAsia="TimesNewRomanPSMT" w:cs="Times New Roman"/>
                <w:noProof w:val="0"/>
                <w:sz w:val="18"/>
                <w:szCs w:val="18"/>
              </w:rPr>
              <w:t>158</w:t>
            </w:r>
          </w:p>
          <w:p w14:paraId="325E8805" w14:textId="41B6444E" w:rsidR="00FC1637" w:rsidRPr="00FC1637" w:rsidRDefault="0047033D" w:rsidP="00FC1637">
            <w:pPr>
              <w:pStyle w:val="REG-P0"/>
              <w:jc w:val="center"/>
              <w:rPr>
                <w:sz w:val="18"/>
                <w:szCs w:val="18"/>
              </w:rPr>
            </w:pPr>
            <w:r>
              <w:rPr>
                <w:rFonts w:eastAsia="TimesNewRomanPSMT"/>
                <w:noProof w:val="0"/>
                <w:sz w:val="18"/>
                <w:szCs w:val="18"/>
              </w:rPr>
              <w:t xml:space="preserve">  </w:t>
            </w:r>
            <w:r w:rsidR="00FC1637" w:rsidRPr="00FC1637">
              <w:rPr>
                <w:rFonts w:eastAsia="TimesNewRomanPSMT"/>
                <w:noProof w:val="0"/>
                <w:sz w:val="18"/>
                <w:szCs w:val="18"/>
              </w:rPr>
              <w:t>40</w:t>
            </w:r>
          </w:p>
        </w:tc>
        <w:tc>
          <w:tcPr>
            <w:tcW w:w="1213" w:type="dxa"/>
          </w:tcPr>
          <w:p w14:paraId="5694F3ED" w14:textId="77777777" w:rsidR="00D31040" w:rsidRPr="00FC1637" w:rsidRDefault="00D31040" w:rsidP="00FC1637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54D30BD3" w14:textId="77777777" w:rsidR="00FC1637" w:rsidRPr="00FC1637" w:rsidRDefault="00FC1637" w:rsidP="00FC1637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1A9FC65F" w14:textId="77777777" w:rsidR="00FC1637" w:rsidRPr="00FC1637" w:rsidRDefault="00FC1637" w:rsidP="00FC1637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1A5DF0B1" w14:textId="77777777" w:rsidR="00FC1637" w:rsidRPr="00FC1637" w:rsidRDefault="00FC1637" w:rsidP="00FC1637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54ADDA20" w14:textId="77777777" w:rsidR="00FC1637" w:rsidRPr="00FC1637" w:rsidRDefault="00FC1637" w:rsidP="00FC1637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  <w:szCs w:val="18"/>
              </w:rPr>
            </w:pPr>
            <w:r w:rsidRPr="00FC1637">
              <w:rPr>
                <w:rFonts w:eastAsia="TimesNewRomanPSMT" w:cs="Times New Roman"/>
                <w:noProof w:val="0"/>
                <w:sz w:val="18"/>
                <w:szCs w:val="18"/>
              </w:rPr>
              <w:t>554</w:t>
            </w:r>
          </w:p>
          <w:p w14:paraId="2C95E5ED" w14:textId="77777777" w:rsidR="00FC1637" w:rsidRPr="00FC1637" w:rsidRDefault="00FC1637" w:rsidP="00FC1637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  <w:szCs w:val="18"/>
              </w:rPr>
            </w:pPr>
            <w:r w:rsidRPr="00FC1637">
              <w:rPr>
                <w:rFonts w:eastAsia="TimesNewRomanPSMT" w:cs="Times New Roman"/>
                <w:noProof w:val="0"/>
                <w:sz w:val="18"/>
                <w:szCs w:val="18"/>
              </w:rPr>
              <w:t>185</w:t>
            </w:r>
          </w:p>
          <w:p w14:paraId="6F9508C5" w14:textId="27E35B5E" w:rsidR="00FC1637" w:rsidRPr="00FC1637" w:rsidRDefault="0047033D" w:rsidP="00FC1637">
            <w:pPr>
              <w:pStyle w:val="REG-P0"/>
              <w:jc w:val="center"/>
              <w:rPr>
                <w:sz w:val="18"/>
                <w:szCs w:val="18"/>
              </w:rPr>
            </w:pPr>
            <w:r>
              <w:rPr>
                <w:rFonts w:eastAsia="TimesNewRomanPSMT"/>
                <w:noProof w:val="0"/>
                <w:sz w:val="18"/>
                <w:szCs w:val="18"/>
              </w:rPr>
              <w:t xml:space="preserve">  </w:t>
            </w:r>
            <w:r w:rsidR="00FC1637" w:rsidRPr="00FC1637">
              <w:rPr>
                <w:rFonts w:eastAsia="TimesNewRomanPSMT"/>
                <w:noProof w:val="0"/>
                <w:sz w:val="18"/>
                <w:szCs w:val="18"/>
              </w:rPr>
              <w:t>46</w:t>
            </w:r>
          </w:p>
        </w:tc>
        <w:tc>
          <w:tcPr>
            <w:tcW w:w="1213" w:type="dxa"/>
          </w:tcPr>
          <w:p w14:paraId="63813B20" w14:textId="77777777" w:rsidR="00D31040" w:rsidRPr="00FC1637" w:rsidRDefault="00D31040" w:rsidP="00FC1637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3B56C87D" w14:textId="77777777" w:rsidR="00FC1637" w:rsidRPr="00FC1637" w:rsidRDefault="00FC1637" w:rsidP="00FC1637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25FF4A2A" w14:textId="77777777" w:rsidR="00FC1637" w:rsidRPr="00FC1637" w:rsidRDefault="00FC1637" w:rsidP="00FC1637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2A231131" w14:textId="77777777" w:rsidR="00FC1637" w:rsidRPr="00FC1637" w:rsidRDefault="00FC1637" w:rsidP="00FC1637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5D1AD6C6" w14:textId="77777777" w:rsidR="00FC1637" w:rsidRPr="00FC1637" w:rsidRDefault="00FC1637" w:rsidP="00FC1637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  <w:szCs w:val="18"/>
              </w:rPr>
            </w:pPr>
            <w:r w:rsidRPr="00FC1637">
              <w:rPr>
                <w:rFonts w:eastAsia="TimesNewRomanPSMT" w:cs="Times New Roman"/>
                <w:noProof w:val="0"/>
                <w:sz w:val="18"/>
                <w:szCs w:val="18"/>
              </w:rPr>
              <w:t>594</w:t>
            </w:r>
          </w:p>
          <w:p w14:paraId="69AE4869" w14:textId="77777777" w:rsidR="00FC1637" w:rsidRPr="00FC1637" w:rsidRDefault="00FC1637" w:rsidP="00FC1637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  <w:szCs w:val="18"/>
              </w:rPr>
            </w:pPr>
            <w:r w:rsidRPr="00FC1637">
              <w:rPr>
                <w:rFonts w:eastAsia="TimesNewRomanPSMT" w:cs="Times New Roman"/>
                <w:noProof w:val="0"/>
                <w:sz w:val="18"/>
                <w:szCs w:val="18"/>
              </w:rPr>
              <w:t>198</w:t>
            </w:r>
          </w:p>
          <w:p w14:paraId="437E6F6B" w14:textId="7E4F7EA8" w:rsidR="00FC1637" w:rsidRPr="00FC1637" w:rsidRDefault="0047033D" w:rsidP="00FC1637">
            <w:pPr>
              <w:pStyle w:val="REG-P0"/>
              <w:jc w:val="center"/>
              <w:rPr>
                <w:sz w:val="18"/>
                <w:szCs w:val="18"/>
              </w:rPr>
            </w:pPr>
            <w:r>
              <w:rPr>
                <w:rFonts w:eastAsia="TimesNewRomanPSMT"/>
                <w:noProof w:val="0"/>
                <w:sz w:val="18"/>
                <w:szCs w:val="18"/>
              </w:rPr>
              <w:t xml:space="preserve">  </w:t>
            </w:r>
            <w:r w:rsidR="00FC1637" w:rsidRPr="00FC1637">
              <w:rPr>
                <w:rFonts w:eastAsia="TimesNewRomanPSMT"/>
                <w:noProof w:val="0"/>
                <w:sz w:val="18"/>
                <w:szCs w:val="18"/>
              </w:rPr>
              <w:t>50</w:t>
            </w:r>
          </w:p>
        </w:tc>
        <w:tc>
          <w:tcPr>
            <w:tcW w:w="1213" w:type="dxa"/>
          </w:tcPr>
          <w:p w14:paraId="7A67B8ED" w14:textId="77777777" w:rsidR="00D31040" w:rsidRPr="00FC1637" w:rsidRDefault="00B46DE1" w:rsidP="00FC1637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  <w:szCs w:val="18"/>
              </w:rPr>
            </w:pPr>
            <w:r w:rsidRPr="00FC1637">
              <w:rPr>
                <w:rFonts w:eastAsia="TimesNewRomanPSMT" w:cs="Times New Roman"/>
                <w:noProof w:val="0"/>
                <w:sz w:val="18"/>
                <w:szCs w:val="18"/>
              </w:rPr>
              <w:t>Amount for</w:t>
            </w:r>
            <w:r w:rsidR="00FC1637" w:rsidRPr="00FC1637">
              <w:rPr>
                <w:rFonts w:eastAsia="TimesNewRomanPSMT" w:cs="Times New Roman"/>
                <w:noProof w:val="0"/>
                <w:sz w:val="18"/>
                <w:szCs w:val="18"/>
              </w:rPr>
              <w:br/>
            </w:r>
            <w:r w:rsidRPr="00FC1637">
              <w:rPr>
                <w:rFonts w:eastAsia="TimesNewRomanPSMT" w:cs="Times New Roman"/>
                <w:noProof w:val="0"/>
                <w:sz w:val="18"/>
                <w:szCs w:val="18"/>
              </w:rPr>
              <w:t>5 children</w:t>
            </w:r>
            <w:r w:rsidR="00FC1637" w:rsidRPr="00FC1637">
              <w:rPr>
                <w:rFonts w:eastAsia="TimesNewRomanPSMT" w:cs="Times New Roman"/>
                <w:noProof w:val="0"/>
                <w:sz w:val="18"/>
                <w:szCs w:val="18"/>
              </w:rPr>
              <w:br/>
            </w:r>
            <w:r w:rsidRPr="00FC1637">
              <w:rPr>
                <w:rFonts w:eastAsia="TimesNewRomanPSMT" w:cs="Times New Roman"/>
                <w:noProof w:val="0"/>
                <w:sz w:val="18"/>
                <w:szCs w:val="18"/>
              </w:rPr>
              <w:t>divided by 5</w:t>
            </w:r>
          </w:p>
          <w:p w14:paraId="73605D9A" w14:textId="77777777" w:rsidR="00FC1637" w:rsidRPr="00FC1637" w:rsidRDefault="00FC1637" w:rsidP="00FC1637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8"/>
                <w:szCs w:val="18"/>
              </w:rPr>
            </w:pPr>
          </w:p>
          <w:p w14:paraId="7D8CD0FC" w14:textId="77777777" w:rsidR="00FC1637" w:rsidRPr="00FC1637" w:rsidRDefault="00FC1637" w:rsidP="00FC1637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8"/>
                <w:szCs w:val="18"/>
              </w:rPr>
            </w:pPr>
            <w:r w:rsidRPr="00FC1637">
              <w:rPr>
                <w:rFonts w:cs="Times New Roman"/>
                <w:sz w:val="18"/>
                <w:szCs w:val="18"/>
              </w:rPr>
              <w:t>119</w:t>
            </w:r>
          </w:p>
          <w:p w14:paraId="258A5C0B" w14:textId="3A45DA3F" w:rsidR="00FC1637" w:rsidRPr="00FC1637" w:rsidRDefault="0047033D" w:rsidP="00FC1637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  </w:t>
            </w:r>
            <w:r w:rsidR="00FC1637" w:rsidRPr="00FC1637">
              <w:rPr>
                <w:rFonts w:cs="Times New Roman"/>
                <w:sz w:val="18"/>
                <w:szCs w:val="18"/>
              </w:rPr>
              <w:t>40</w:t>
            </w:r>
          </w:p>
          <w:p w14:paraId="64852D77" w14:textId="5164CB71" w:rsidR="00FC1637" w:rsidRPr="00FC1637" w:rsidRDefault="0047033D" w:rsidP="00FC1637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  </w:t>
            </w:r>
            <w:r w:rsidR="00FC1637" w:rsidRPr="00FC1637">
              <w:rPr>
                <w:rFonts w:cs="Times New Roman"/>
                <w:sz w:val="18"/>
                <w:szCs w:val="18"/>
              </w:rPr>
              <w:t>10</w:t>
            </w:r>
          </w:p>
        </w:tc>
      </w:tr>
      <w:tr w:rsidR="00D31040" w:rsidRPr="00FC1637" w14:paraId="7D0C09FF" w14:textId="77777777" w:rsidTr="00734338">
        <w:tc>
          <w:tcPr>
            <w:tcW w:w="1212" w:type="dxa"/>
          </w:tcPr>
          <w:p w14:paraId="5A3DDDE4" w14:textId="5D482F3F" w:rsidR="00FC1637" w:rsidRPr="00B46DE1" w:rsidRDefault="00FC1637" w:rsidP="00FC1637">
            <w:pPr>
              <w:autoSpaceDE w:val="0"/>
              <w:autoSpaceDN w:val="0"/>
              <w:adjustRightInd w:val="0"/>
              <w:rPr>
                <w:rFonts w:eastAsia="TimesNewRomanPSMT" w:cs="Times New Roman"/>
                <w:noProof w:val="0"/>
                <w:sz w:val="18"/>
                <w:szCs w:val="18"/>
              </w:rPr>
            </w:pPr>
            <w:r>
              <w:rPr>
                <w:rFonts w:eastAsia="TimesNewRomanPSMT" w:cs="Times New Roman"/>
                <w:noProof w:val="0"/>
                <w:sz w:val="18"/>
                <w:szCs w:val="18"/>
              </w:rPr>
              <w:t>B</w:t>
            </w:r>
          </w:p>
          <w:p w14:paraId="225B2D76" w14:textId="77777777" w:rsidR="00FC1637" w:rsidRPr="00B46DE1" w:rsidRDefault="00FC1637" w:rsidP="00FC1637">
            <w:pPr>
              <w:autoSpaceDE w:val="0"/>
              <w:autoSpaceDN w:val="0"/>
              <w:adjustRightInd w:val="0"/>
              <w:rPr>
                <w:rFonts w:eastAsia="TimesNewRomanPSMT" w:cs="Times New Roman"/>
                <w:noProof w:val="0"/>
                <w:sz w:val="18"/>
                <w:szCs w:val="18"/>
              </w:rPr>
            </w:pPr>
          </w:p>
          <w:p w14:paraId="1EEBD665" w14:textId="77777777" w:rsidR="00FC1637" w:rsidRPr="00B46DE1" w:rsidRDefault="00FC1637" w:rsidP="00FC1637">
            <w:pPr>
              <w:autoSpaceDE w:val="0"/>
              <w:autoSpaceDN w:val="0"/>
              <w:adjustRightInd w:val="0"/>
              <w:rPr>
                <w:rFonts w:eastAsia="TimesNewRomanPSMT" w:cs="Times New Roman"/>
                <w:noProof w:val="0"/>
                <w:sz w:val="18"/>
                <w:szCs w:val="18"/>
              </w:rPr>
            </w:pPr>
            <w:r w:rsidRPr="00B46DE1">
              <w:rPr>
                <w:rFonts w:eastAsia="TimesNewRomanPSMT" w:cs="Times New Roman"/>
                <w:noProof w:val="0"/>
                <w:sz w:val="18"/>
                <w:szCs w:val="18"/>
              </w:rPr>
              <w:t>Per year</w:t>
            </w:r>
          </w:p>
          <w:p w14:paraId="588CA1F4" w14:textId="77777777" w:rsidR="00FC1637" w:rsidRPr="00B46DE1" w:rsidRDefault="00FC1637" w:rsidP="00FC1637">
            <w:pPr>
              <w:autoSpaceDE w:val="0"/>
              <w:autoSpaceDN w:val="0"/>
              <w:adjustRightInd w:val="0"/>
              <w:rPr>
                <w:rFonts w:eastAsia="TimesNewRomanPSMT" w:cs="Times New Roman"/>
                <w:noProof w:val="0"/>
                <w:sz w:val="18"/>
                <w:szCs w:val="18"/>
              </w:rPr>
            </w:pPr>
            <w:r w:rsidRPr="00B46DE1">
              <w:rPr>
                <w:rFonts w:eastAsia="TimesNewRomanPSMT" w:cs="Times New Roman"/>
                <w:noProof w:val="0"/>
                <w:sz w:val="18"/>
                <w:szCs w:val="18"/>
              </w:rPr>
              <w:t>Per trimester</w:t>
            </w:r>
          </w:p>
          <w:p w14:paraId="79FAB1A5" w14:textId="262DEF80" w:rsidR="00D31040" w:rsidRPr="00B46DE1" w:rsidRDefault="00FC1637" w:rsidP="00FC1637">
            <w:pPr>
              <w:pStyle w:val="REG-P0"/>
              <w:rPr>
                <w:sz w:val="18"/>
                <w:szCs w:val="18"/>
              </w:rPr>
            </w:pPr>
            <w:r w:rsidRPr="00B46DE1">
              <w:rPr>
                <w:rFonts w:eastAsia="TimesNewRomanPSMT"/>
                <w:noProof w:val="0"/>
                <w:sz w:val="18"/>
                <w:szCs w:val="18"/>
              </w:rPr>
              <w:t>Per month</w:t>
            </w:r>
          </w:p>
        </w:tc>
        <w:tc>
          <w:tcPr>
            <w:tcW w:w="1212" w:type="dxa"/>
          </w:tcPr>
          <w:p w14:paraId="464F4BAA" w14:textId="77777777" w:rsidR="00D31040" w:rsidRPr="00FC1637" w:rsidRDefault="00D31040" w:rsidP="00FC1637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0AB8CF73" w14:textId="77777777" w:rsidR="00FC1637" w:rsidRPr="00FC1637" w:rsidRDefault="00FC1637" w:rsidP="00FC1637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3A85E5C9" w14:textId="77777777" w:rsidR="00FC1637" w:rsidRPr="00FC1637" w:rsidRDefault="00FC1637" w:rsidP="00FC1637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</w:rPr>
            </w:pPr>
            <w:r w:rsidRPr="00FC1637">
              <w:rPr>
                <w:rFonts w:eastAsia="TimesNewRomanPSMT" w:cs="Times New Roman"/>
                <w:noProof w:val="0"/>
                <w:sz w:val="18"/>
              </w:rPr>
              <w:t>248</w:t>
            </w:r>
          </w:p>
          <w:p w14:paraId="3DCD3506" w14:textId="641C5DC7" w:rsidR="00FC1637" w:rsidRPr="00FC1637" w:rsidRDefault="0047033D" w:rsidP="00FC1637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</w:rPr>
            </w:pPr>
            <w:r>
              <w:rPr>
                <w:rFonts w:eastAsia="TimesNewRomanPSMT" w:cs="Times New Roman"/>
                <w:noProof w:val="0"/>
                <w:sz w:val="18"/>
              </w:rPr>
              <w:t xml:space="preserve">  </w:t>
            </w:r>
            <w:r w:rsidR="00FC1637" w:rsidRPr="00FC1637">
              <w:rPr>
                <w:rFonts w:eastAsia="TimesNewRomanPSMT" w:cs="Times New Roman"/>
                <w:noProof w:val="0"/>
                <w:sz w:val="18"/>
              </w:rPr>
              <w:t>83</w:t>
            </w:r>
          </w:p>
          <w:p w14:paraId="217DF430" w14:textId="78C28B29" w:rsidR="00FC1637" w:rsidRPr="00FC1637" w:rsidRDefault="0047033D" w:rsidP="00FC1637">
            <w:pPr>
              <w:pStyle w:val="REG-P0"/>
              <w:jc w:val="center"/>
              <w:rPr>
                <w:sz w:val="18"/>
                <w:szCs w:val="18"/>
              </w:rPr>
            </w:pPr>
            <w:r>
              <w:rPr>
                <w:rFonts w:eastAsia="TimesNewRomanPSMT"/>
                <w:noProof w:val="0"/>
                <w:sz w:val="18"/>
              </w:rPr>
              <w:t xml:space="preserve">  </w:t>
            </w:r>
            <w:r w:rsidR="00FC1637" w:rsidRPr="00FC1637">
              <w:rPr>
                <w:rFonts w:eastAsia="TimesNewRomanPSMT"/>
                <w:noProof w:val="0"/>
                <w:sz w:val="18"/>
              </w:rPr>
              <w:t>21</w:t>
            </w:r>
          </w:p>
        </w:tc>
        <w:tc>
          <w:tcPr>
            <w:tcW w:w="1212" w:type="dxa"/>
          </w:tcPr>
          <w:p w14:paraId="76BCE51E" w14:textId="77777777" w:rsidR="00D31040" w:rsidRPr="00FC1637" w:rsidRDefault="00D31040" w:rsidP="00FC1637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64FC04BE" w14:textId="77777777" w:rsidR="00FC1637" w:rsidRPr="00FC1637" w:rsidRDefault="00FC1637" w:rsidP="00FC1637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762FEFB1" w14:textId="77777777" w:rsidR="00FC1637" w:rsidRPr="00FC1637" w:rsidRDefault="00FC1637" w:rsidP="00FC1637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</w:rPr>
            </w:pPr>
            <w:r w:rsidRPr="00FC1637">
              <w:rPr>
                <w:rFonts w:eastAsia="TimesNewRomanPSMT" w:cs="Times New Roman"/>
                <w:noProof w:val="0"/>
                <w:sz w:val="18"/>
              </w:rPr>
              <w:t>446</w:t>
            </w:r>
          </w:p>
          <w:p w14:paraId="280B61E6" w14:textId="77777777" w:rsidR="00FC1637" w:rsidRPr="00FC1637" w:rsidRDefault="00FC1637" w:rsidP="00FC1637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</w:rPr>
            </w:pPr>
            <w:r w:rsidRPr="00FC1637">
              <w:rPr>
                <w:rFonts w:eastAsia="TimesNewRomanPSMT" w:cs="Times New Roman"/>
                <w:noProof w:val="0"/>
                <w:sz w:val="18"/>
              </w:rPr>
              <w:t>149</w:t>
            </w:r>
          </w:p>
          <w:p w14:paraId="780DA8FB" w14:textId="58261786" w:rsidR="00FC1637" w:rsidRPr="00FC1637" w:rsidRDefault="0047033D" w:rsidP="00FC1637">
            <w:pPr>
              <w:pStyle w:val="REG-P0"/>
              <w:jc w:val="center"/>
              <w:rPr>
                <w:sz w:val="18"/>
                <w:szCs w:val="18"/>
              </w:rPr>
            </w:pPr>
            <w:r>
              <w:rPr>
                <w:rFonts w:eastAsia="TimesNewRomanPSMT"/>
                <w:noProof w:val="0"/>
                <w:sz w:val="18"/>
              </w:rPr>
              <w:t xml:space="preserve">  </w:t>
            </w:r>
            <w:r w:rsidR="00FC1637" w:rsidRPr="00FC1637">
              <w:rPr>
                <w:rFonts w:eastAsia="TimesNewRomanPSMT"/>
                <w:noProof w:val="0"/>
                <w:sz w:val="18"/>
              </w:rPr>
              <w:t>37</w:t>
            </w:r>
          </w:p>
        </w:tc>
        <w:tc>
          <w:tcPr>
            <w:tcW w:w="1213" w:type="dxa"/>
          </w:tcPr>
          <w:p w14:paraId="23DF266B" w14:textId="77777777" w:rsidR="00D31040" w:rsidRPr="00FC1637" w:rsidRDefault="00D31040" w:rsidP="00FC1637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34AC462E" w14:textId="77777777" w:rsidR="00FC1637" w:rsidRPr="00FC1637" w:rsidRDefault="00FC1637" w:rsidP="00FC1637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</w:rPr>
            </w:pPr>
          </w:p>
          <w:p w14:paraId="04B08969" w14:textId="09E516E7" w:rsidR="00FC1637" w:rsidRPr="00FC1637" w:rsidRDefault="00FC1637" w:rsidP="00FC1637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</w:rPr>
            </w:pPr>
            <w:r w:rsidRPr="00FC1637">
              <w:rPr>
                <w:rFonts w:eastAsia="TimesNewRomanPSMT" w:cs="Times New Roman"/>
                <w:noProof w:val="0"/>
                <w:sz w:val="18"/>
              </w:rPr>
              <w:t>595</w:t>
            </w:r>
          </w:p>
          <w:p w14:paraId="03942DBB" w14:textId="77777777" w:rsidR="00FC1637" w:rsidRPr="00FC1637" w:rsidRDefault="00FC1637" w:rsidP="00FC1637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</w:rPr>
            </w:pPr>
            <w:r w:rsidRPr="00FC1637">
              <w:rPr>
                <w:rFonts w:eastAsia="TimesNewRomanPSMT" w:cs="Times New Roman"/>
                <w:noProof w:val="0"/>
                <w:sz w:val="18"/>
              </w:rPr>
              <w:t>198</w:t>
            </w:r>
          </w:p>
          <w:p w14:paraId="3F189354" w14:textId="3180161A" w:rsidR="00FC1637" w:rsidRPr="00FC1637" w:rsidRDefault="0047033D" w:rsidP="00FC1637">
            <w:pPr>
              <w:pStyle w:val="REG-P0"/>
              <w:jc w:val="center"/>
              <w:rPr>
                <w:sz w:val="18"/>
                <w:szCs w:val="18"/>
              </w:rPr>
            </w:pPr>
            <w:r>
              <w:rPr>
                <w:rFonts w:eastAsia="TimesNewRomanPSMT"/>
                <w:noProof w:val="0"/>
                <w:sz w:val="18"/>
              </w:rPr>
              <w:t xml:space="preserve">  </w:t>
            </w:r>
            <w:r w:rsidR="00FC1637" w:rsidRPr="00FC1637">
              <w:rPr>
                <w:rFonts w:eastAsia="TimesNewRomanPSMT"/>
                <w:noProof w:val="0"/>
                <w:sz w:val="18"/>
              </w:rPr>
              <w:t>50</w:t>
            </w:r>
          </w:p>
        </w:tc>
        <w:tc>
          <w:tcPr>
            <w:tcW w:w="1213" w:type="dxa"/>
          </w:tcPr>
          <w:p w14:paraId="00EF0C0B" w14:textId="77777777" w:rsidR="00D31040" w:rsidRPr="00FC1637" w:rsidRDefault="00D31040" w:rsidP="00FC1637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454DB081" w14:textId="77777777" w:rsidR="00FC1637" w:rsidRPr="00FC1637" w:rsidRDefault="00FC1637" w:rsidP="00FC1637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7C0FF58D" w14:textId="77777777" w:rsidR="00FC1637" w:rsidRPr="00FC1637" w:rsidRDefault="00FC1637" w:rsidP="00FC1637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</w:rPr>
            </w:pPr>
            <w:r w:rsidRPr="00FC1637">
              <w:rPr>
                <w:rFonts w:eastAsia="TimesNewRomanPSMT" w:cs="Times New Roman"/>
                <w:noProof w:val="0"/>
                <w:sz w:val="18"/>
              </w:rPr>
              <w:t>694</w:t>
            </w:r>
          </w:p>
          <w:p w14:paraId="0B4C1DC8" w14:textId="77777777" w:rsidR="00FC1637" w:rsidRPr="00FC1637" w:rsidRDefault="00FC1637" w:rsidP="00FC1637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</w:rPr>
            </w:pPr>
            <w:r w:rsidRPr="00FC1637">
              <w:rPr>
                <w:rFonts w:eastAsia="TimesNewRomanPSMT" w:cs="Times New Roman"/>
                <w:noProof w:val="0"/>
                <w:sz w:val="18"/>
              </w:rPr>
              <w:t>231</w:t>
            </w:r>
          </w:p>
          <w:p w14:paraId="2CD8D7F5" w14:textId="2065772A" w:rsidR="00FC1637" w:rsidRPr="00FC1637" w:rsidRDefault="0047033D" w:rsidP="00FC1637">
            <w:pPr>
              <w:pStyle w:val="REG-P0"/>
              <w:jc w:val="center"/>
              <w:rPr>
                <w:sz w:val="18"/>
                <w:szCs w:val="18"/>
              </w:rPr>
            </w:pPr>
            <w:r>
              <w:rPr>
                <w:rFonts w:eastAsia="TimesNewRomanPSMT"/>
                <w:noProof w:val="0"/>
                <w:sz w:val="18"/>
              </w:rPr>
              <w:t xml:space="preserve">  </w:t>
            </w:r>
            <w:r w:rsidR="00FC1637" w:rsidRPr="00FC1637">
              <w:rPr>
                <w:rFonts w:eastAsia="TimesNewRomanPSMT"/>
                <w:noProof w:val="0"/>
                <w:sz w:val="18"/>
              </w:rPr>
              <w:t>58</w:t>
            </w:r>
          </w:p>
        </w:tc>
        <w:tc>
          <w:tcPr>
            <w:tcW w:w="1213" w:type="dxa"/>
          </w:tcPr>
          <w:p w14:paraId="621FF39C" w14:textId="77777777" w:rsidR="00D31040" w:rsidRPr="00FC1637" w:rsidRDefault="00D31040" w:rsidP="00FC1637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32B79770" w14:textId="77777777" w:rsidR="00FC1637" w:rsidRPr="00FC1637" w:rsidRDefault="00FC1637" w:rsidP="00FC1637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1CC4313E" w14:textId="77777777" w:rsidR="00FC1637" w:rsidRPr="00FC1637" w:rsidRDefault="00FC1637" w:rsidP="00FC1637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</w:rPr>
            </w:pPr>
            <w:r w:rsidRPr="00FC1637">
              <w:rPr>
                <w:rFonts w:eastAsia="TimesNewRomanPSMT" w:cs="Times New Roman"/>
                <w:noProof w:val="0"/>
                <w:sz w:val="18"/>
              </w:rPr>
              <w:t>744</w:t>
            </w:r>
          </w:p>
          <w:p w14:paraId="2DA1EA2C" w14:textId="77777777" w:rsidR="00FC1637" w:rsidRPr="00FC1637" w:rsidRDefault="00FC1637" w:rsidP="00FC1637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</w:rPr>
            </w:pPr>
            <w:r w:rsidRPr="00FC1637">
              <w:rPr>
                <w:rFonts w:eastAsia="TimesNewRomanPSMT" w:cs="Times New Roman"/>
                <w:noProof w:val="0"/>
                <w:sz w:val="18"/>
              </w:rPr>
              <w:t>248</w:t>
            </w:r>
          </w:p>
          <w:p w14:paraId="15E18EB3" w14:textId="4533AF04" w:rsidR="00FC1637" w:rsidRPr="00FC1637" w:rsidRDefault="0047033D" w:rsidP="00FC1637">
            <w:pPr>
              <w:pStyle w:val="REG-P0"/>
              <w:jc w:val="center"/>
              <w:rPr>
                <w:sz w:val="18"/>
                <w:szCs w:val="18"/>
              </w:rPr>
            </w:pPr>
            <w:r>
              <w:rPr>
                <w:rFonts w:eastAsia="TimesNewRomanPSMT"/>
                <w:noProof w:val="0"/>
                <w:sz w:val="18"/>
              </w:rPr>
              <w:t xml:space="preserve">  </w:t>
            </w:r>
            <w:r w:rsidR="00FC1637" w:rsidRPr="00FC1637">
              <w:rPr>
                <w:rFonts w:eastAsia="TimesNewRomanPSMT"/>
                <w:noProof w:val="0"/>
                <w:sz w:val="18"/>
              </w:rPr>
              <w:t>62</w:t>
            </w:r>
          </w:p>
        </w:tc>
        <w:tc>
          <w:tcPr>
            <w:tcW w:w="1213" w:type="dxa"/>
          </w:tcPr>
          <w:p w14:paraId="620D1D31" w14:textId="77777777" w:rsidR="00D31040" w:rsidRPr="00FC1637" w:rsidRDefault="00D31040" w:rsidP="00FC1637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3AD4482D" w14:textId="77777777" w:rsidR="00FC1637" w:rsidRPr="00FC1637" w:rsidRDefault="00FC1637" w:rsidP="00FC1637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383BE5EA" w14:textId="77777777" w:rsidR="00FC1637" w:rsidRPr="00FC1637" w:rsidRDefault="00FC1637" w:rsidP="00FC1637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</w:rPr>
            </w:pPr>
            <w:r w:rsidRPr="00FC1637">
              <w:rPr>
                <w:rFonts w:eastAsia="TimesNewRomanPSMT" w:cs="Times New Roman"/>
                <w:noProof w:val="0"/>
                <w:sz w:val="18"/>
              </w:rPr>
              <w:t>149</w:t>
            </w:r>
          </w:p>
          <w:p w14:paraId="6CF01CAB" w14:textId="65C68751" w:rsidR="00FC1637" w:rsidRPr="00FC1637" w:rsidRDefault="0047033D" w:rsidP="00FC1637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</w:rPr>
            </w:pPr>
            <w:r>
              <w:rPr>
                <w:rFonts w:eastAsia="TimesNewRomanPSMT" w:cs="Times New Roman"/>
                <w:noProof w:val="0"/>
                <w:sz w:val="18"/>
              </w:rPr>
              <w:t xml:space="preserve">  </w:t>
            </w:r>
            <w:r w:rsidR="00FC1637" w:rsidRPr="00FC1637">
              <w:rPr>
                <w:rFonts w:eastAsia="TimesNewRomanPSMT" w:cs="Times New Roman"/>
                <w:noProof w:val="0"/>
                <w:sz w:val="18"/>
              </w:rPr>
              <w:t>50</w:t>
            </w:r>
          </w:p>
          <w:p w14:paraId="092C2174" w14:textId="2B9F583A" w:rsidR="00FC1637" w:rsidRPr="00FC1637" w:rsidRDefault="0047033D" w:rsidP="00FC1637">
            <w:pPr>
              <w:pStyle w:val="REG-P0"/>
              <w:jc w:val="center"/>
              <w:rPr>
                <w:sz w:val="18"/>
                <w:szCs w:val="18"/>
              </w:rPr>
            </w:pPr>
            <w:r>
              <w:rPr>
                <w:rFonts w:eastAsia="TimesNewRomanPSMT"/>
                <w:noProof w:val="0"/>
                <w:sz w:val="18"/>
              </w:rPr>
              <w:t xml:space="preserve">  </w:t>
            </w:r>
            <w:r w:rsidR="00FC1637" w:rsidRPr="00FC1637">
              <w:rPr>
                <w:rFonts w:eastAsia="TimesNewRomanPSMT"/>
                <w:noProof w:val="0"/>
                <w:sz w:val="18"/>
              </w:rPr>
              <w:t>12</w:t>
            </w:r>
          </w:p>
        </w:tc>
      </w:tr>
      <w:tr w:rsidR="00D31040" w:rsidRPr="00B46DE1" w14:paraId="6C408E44" w14:textId="77777777" w:rsidTr="00734338">
        <w:tc>
          <w:tcPr>
            <w:tcW w:w="1212" w:type="dxa"/>
          </w:tcPr>
          <w:p w14:paraId="70E211BB" w14:textId="3D0754D4" w:rsidR="005D19C0" w:rsidRPr="00B46DE1" w:rsidRDefault="005D19C0" w:rsidP="005D19C0">
            <w:pPr>
              <w:autoSpaceDE w:val="0"/>
              <w:autoSpaceDN w:val="0"/>
              <w:adjustRightInd w:val="0"/>
              <w:rPr>
                <w:rFonts w:eastAsia="TimesNewRomanPSMT" w:cs="Times New Roman"/>
                <w:noProof w:val="0"/>
                <w:sz w:val="18"/>
                <w:szCs w:val="18"/>
              </w:rPr>
            </w:pPr>
            <w:r>
              <w:rPr>
                <w:rFonts w:eastAsia="TimesNewRomanPSMT" w:cs="Times New Roman"/>
                <w:noProof w:val="0"/>
                <w:sz w:val="18"/>
                <w:szCs w:val="18"/>
              </w:rPr>
              <w:t>C</w:t>
            </w:r>
          </w:p>
          <w:p w14:paraId="2BCF2BDF" w14:textId="77777777" w:rsidR="005D19C0" w:rsidRPr="00B46DE1" w:rsidRDefault="005D19C0" w:rsidP="005D19C0">
            <w:pPr>
              <w:autoSpaceDE w:val="0"/>
              <w:autoSpaceDN w:val="0"/>
              <w:adjustRightInd w:val="0"/>
              <w:rPr>
                <w:rFonts w:eastAsia="TimesNewRomanPSMT" w:cs="Times New Roman"/>
                <w:noProof w:val="0"/>
                <w:sz w:val="18"/>
                <w:szCs w:val="18"/>
              </w:rPr>
            </w:pPr>
          </w:p>
          <w:p w14:paraId="45D2C415" w14:textId="77777777" w:rsidR="005D19C0" w:rsidRPr="00B46DE1" w:rsidRDefault="005D19C0" w:rsidP="005D19C0">
            <w:pPr>
              <w:autoSpaceDE w:val="0"/>
              <w:autoSpaceDN w:val="0"/>
              <w:adjustRightInd w:val="0"/>
              <w:rPr>
                <w:rFonts w:eastAsia="TimesNewRomanPSMT" w:cs="Times New Roman"/>
                <w:noProof w:val="0"/>
                <w:sz w:val="18"/>
                <w:szCs w:val="18"/>
              </w:rPr>
            </w:pPr>
            <w:r w:rsidRPr="00B46DE1">
              <w:rPr>
                <w:rFonts w:eastAsia="TimesNewRomanPSMT" w:cs="Times New Roman"/>
                <w:noProof w:val="0"/>
                <w:sz w:val="18"/>
                <w:szCs w:val="18"/>
              </w:rPr>
              <w:t>Per year</w:t>
            </w:r>
          </w:p>
          <w:p w14:paraId="1979981E" w14:textId="77777777" w:rsidR="005D19C0" w:rsidRDefault="005D19C0" w:rsidP="005D19C0">
            <w:pPr>
              <w:autoSpaceDE w:val="0"/>
              <w:autoSpaceDN w:val="0"/>
              <w:adjustRightInd w:val="0"/>
              <w:rPr>
                <w:rFonts w:eastAsia="TimesNewRomanPSMT" w:cs="Times New Roman"/>
                <w:noProof w:val="0"/>
                <w:sz w:val="18"/>
                <w:szCs w:val="18"/>
              </w:rPr>
            </w:pPr>
            <w:r w:rsidRPr="00B46DE1">
              <w:rPr>
                <w:rFonts w:eastAsia="TimesNewRomanPSMT" w:cs="Times New Roman"/>
                <w:noProof w:val="0"/>
                <w:sz w:val="18"/>
                <w:szCs w:val="18"/>
              </w:rPr>
              <w:t>Per trimester</w:t>
            </w:r>
          </w:p>
          <w:p w14:paraId="0C5363EC" w14:textId="1BAB6620" w:rsidR="00D31040" w:rsidRPr="005D19C0" w:rsidRDefault="005D19C0" w:rsidP="005D19C0">
            <w:pPr>
              <w:autoSpaceDE w:val="0"/>
              <w:autoSpaceDN w:val="0"/>
              <w:adjustRightInd w:val="0"/>
              <w:rPr>
                <w:rFonts w:eastAsia="TimesNewRomanPSMT" w:cs="Times New Roman"/>
                <w:noProof w:val="0"/>
                <w:sz w:val="18"/>
                <w:szCs w:val="18"/>
              </w:rPr>
            </w:pPr>
            <w:r w:rsidRPr="00B46DE1">
              <w:rPr>
                <w:rFonts w:eastAsia="TimesNewRomanPSMT" w:cs="Times New Roman"/>
                <w:noProof w:val="0"/>
                <w:sz w:val="18"/>
                <w:szCs w:val="18"/>
              </w:rPr>
              <w:t>Per month</w:t>
            </w:r>
          </w:p>
        </w:tc>
        <w:tc>
          <w:tcPr>
            <w:tcW w:w="1212" w:type="dxa"/>
          </w:tcPr>
          <w:p w14:paraId="16B3408E" w14:textId="77777777" w:rsidR="00D31040" w:rsidRPr="005D19C0" w:rsidRDefault="00D31040" w:rsidP="005D19C0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6FF02575" w14:textId="77777777" w:rsidR="005D19C0" w:rsidRPr="005D19C0" w:rsidRDefault="005D19C0" w:rsidP="005D19C0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0CA1D98D" w14:textId="77777777" w:rsidR="005D19C0" w:rsidRPr="005D19C0" w:rsidRDefault="005D19C0" w:rsidP="005D19C0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</w:rPr>
            </w:pPr>
            <w:r w:rsidRPr="005D19C0">
              <w:rPr>
                <w:rFonts w:eastAsia="TimesNewRomanPSMT" w:cs="Times New Roman"/>
                <w:noProof w:val="0"/>
                <w:sz w:val="18"/>
              </w:rPr>
              <w:t>298</w:t>
            </w:r>
          </w:p>
          <w:p w14:paraId="3823B59D" w14:textId="070A7419" w:rsidR="005D19C0" w:rsidRPr="005D19C0" w:rsidRDefault="0047033D" w:rsidP="005D19C0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</w:rPr>
            </w:pPr>
            <w:r>
              <w:rPr>
                <w:rFonts w:eastAsia="TimesNewRomanPSMT" w:cs="Times New Roman"/>
                <w:noProof w:val="0"/>
                <w:sz w:val="18"/>
              </w:rPr>
              <w:t xml:space="preserve">  </w:t>
            </w:r>
            <w:r w:rsidR="005D19C0" w:rsidRPr="005D19C0">
              <w:rPr>
                <w:rFonts w:eastAsia="TimesNewRomanPSMT" w:cs="Times New Roman"/>
                <w:noProof w:val="0"/>
                <w:sz w:val="18"/>
              </w:rPr>
              <w:t>99</w:t>
            </w:r>
          </w:p>
          <w:p w14:paraId="762D1C96" w14:textId="4075AF99" w:rsidR="005D19C0" w:rsidRPr="005D19C0" w:rsidRDefault="0047033D" w:rsidP="005D19C0">
            <w:pPr>
              <w:pStyle w:val="REG-P0"/>
              <w:jc w:val="center"/>
              <w:rPr>
                <w:sz w:val="18"/>
                <w:szCs w:val="18"/>
              </w:rPr>
            </w:pPr>
            <w:r>
              <w:rPr>
                <w:rFonts w:eastAsia="TimesNewRomanPSMT"/>
                <w:noProof w:val="0"/>
                <w:sz w:val="18"/>
              </w:rPr>
              <w:t xml:space="preserve">  </w:t>
            </w:r>
            <w:r w:rsidR="005D19C0" w:rsidRPr="005D19C0">
              <w:rPr>
                <w:rFonts w:eastAsia="TimesNewRomanPSMT"/>
                <w:noProof w:val="0"/>
                <w:sz w:val="18"/>
              </w:rPr>
              <w:t>23</w:t>
            </w:r>
          </w:p>
        </w:tc>
        <w:tc>
          <w:tcPr>
            <w:tcW w:w="1212" w:type="dxa"/>
          </w:tcPr>
          <w:p w14:paraId="1284F019" w14:textId="77777777" w:rsidR="00D31040" w:rsidRPr="005D19C0" w:rsidRDefault="00D31040" w:rsidP="005D19C0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14FB22D0" w14:textId="77777777" w:rsidR="005D19C0" w:rsidRPr="005D19C0" w:rsidRDefault="005D19C0" w:rsidP="005D19C0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0531B885" w14:textId="77777777" w:rsidR="005D19C0" w:rsidRPr="005D19C0" w:rsidRDefault="005D19C0" w:rsidP="005D19C0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</w:rPr>
            </w:pPr>
            <w:r w:rsidRPr="005D19C0">
              <w:rPr>
                <w:rFonts w:eastAsia="TimesNewRomanPSMT" w:cs="Times New Roman"/>
                <w:noProof w:val="0"/>
                <w:sz w:val="18"/>
              </w:rPr>
              <w:t>536</w:t>
            </w:r>
          </w:p>
          <w:p w14:paraId="5F806BDB" w14:textId="77777777" w:rsidR="005D19C0" w:rsidRPr="005D19C0" w:rsidRDefault="005D19C0" w:rsidP="005D19C0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</w:rPr>
            </w:pPr>
            <w:r w:rsidRPr="005D19C0">
              <w:rPr>
                <w:rFonts w:eastAsia="TimesNewRomanPSMT" w:cs="Times New Roman"/>
                <w:noProof w:val="0"/>
                <w:sz w:val="18"/>
              </w:rPr>
              <w:t>179</w:t>
            </w:r>
          </w:p>
          <w:p w14:paraId="3BAEAE1D" w14:textId="239134C0" w:rsidR="005D19C0" w:rsidRPr="005D19C0" w:rsidRDefault="0047033D" w:rsidP="005D19C0">
            <w:pPr>
              <w:pStyle w:val="REG-P0"/>
              <w:jc w:val="center"/>
              <w:rPr>
                <w:sz w:val="18"/>
                <w:szCs w:val="18"/>
              </w:rPr>
            </w:pPr>
            <w:r>
              <w:rPr>
                <w:rFonts w:eastAsia="TimesNewRomanPSMT"/>
                <w:noProof w:val="0"/>
                <w:sz w:val="18"/>
              </w:rPr>
              <w:t xml:space="preserve">  </w:t>
            </w:r>
            <w:r w:rsidR="005D19C0" w:rsidRPr="005D19C0">
              <w:rPr>
                <w:rFonts w:eastAsia="TimesNewRomanPSMT"/>
                <w:noProof w:val="0"/>
                <w:sz w:val="18"/>
              </w:rPr>
              <w:t>45</w:t>
            </w:r>
          </w:p>
        </w:tc>
        <w:tc>
          <w:tcPr>
            <w:tcW w:w="1213" w:type="dxa"/>
          </w:tcPr>
          <w:p w14:paraId="544AF166" w14:textId="77777777" w:rsidR="00D31040" w:rsidRPr="005D19C0" w:rsidRDefault="00D31040" w:rsidP="005D19C0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342D7E2C" w14:textId="77777777" w:rsidR="005D19C0" w:rsidRPr="005D19C0" w:rsidRDefault="005D19C0" w:rsidP="005D19C0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10EAAF6C" w14:textId="77777777" w:rsidR="005D19C0" w:rsidRPr="005D19C0" w:rsidRDefault="005D19C0" w:rsidP="005D19C0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</w:rPr>
            </w:pPr>
            <w:r w:rsidRPr="005D19C0">
              <w:rPr>
                <w:rFonts w:eastAsia="TimesNewRomanPSMT" w:cs="Times New Roman"/>
                <w:noProof w:val="0"/>
                <w:sz w:val="18"/>
              </w:rPr>
              <w:t>715</w:t>
            </w:r>
          </w:p>
          <w:p w14:paraId="16586A19" w14:textId="77777777" w:rsidR="005D19C0" w:rsidRPr="005D19C0" w:rsidRDefault="005D19C0" w:rsidP="005D19C0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</w:rPr>
            </w:pPr>
            <w:r w:rsidRPr="005D19C0">
              <w:rPr>
                <w:rFonts w:eastAsia="TimesNewRomanPSMT" w:cs="Times New Roman"/>
                <w:noProof w:val="0"/>
                <w:sz w:val="18"/>
              </w:rPr>
              <w:t>238</w:t>
            </w:r>
          </w:p>
          <w:p w14:paraId="375A5FAF" w14:textId="757E61DD" w:rsidR="005D19C0" w:rsidRPr="005D19C0" w:rsidRDefault="0047033D" w:rsidP="005D19C0">
            <w:pPr>
              <w:pStyle w:val="REG-P0"/>
              <w:jc w:val="center"/>
              <w:rPr>
                <w:sz w:val="18"/>
                <w:szCs w:val="18"/>
              </w:rPr>
            </w:pPr>
            <w:r>
              <w:rPr>
                <w:rFonts w:eastAsia="TimesNewRomanPSMT"/>
                <w:noProof w:val="0"/>
                <w:sz w:val="18"/>
              </w:rPr>
              <w:t xml:space="preserve">  </w:t>
            </w:r>
            <w:r w:rsidR="005D19C0" w:rsidRPr="005D19C0">
              <w:rPr>
                <w:rFonts w:eastAsia="TimesNewRomanPSMT"/>
                <w:noProof w:val="0"/>
                <w:sz w:val="18"/>
              </w:rPr>
              <w:t>60</w:t>
            </w:r>
          </w:p>
        </w:tc>
        <w:tc>
          <w:tcPr>
            <w:tcW w:w="1213" w:type="dxa"/>
          </w:tcPr>
          <w:p w14:paraId="391C4D75" w14:textId="77777777" w:rsidR="00D31040" w:rsidRPr="005D19C0" w:rsidRDefault="00D31040" w:rsidP="005D19C0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2C92731C" w14:textId="77777777" w:rsidR="005D19C0" w:rsidRPr="005D19C0" w:rsidRDefault="005D19C0" w:rsidP="005D19C0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13A26FCD" w14:textId="77777777" w:rsidR="005D19C0" w:rsidRPr="005D19C0" w:rsidRDefault="005D19C0" w:rsidP="005D19C0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</w:rPr>
            </w:pPr>
            <w:r w:rsidRPr="005D19C0">
              <w:rPr>
                <w:rFonts w:eastAsia="TimesNewRomanPSMT" w:cs="Times New Roman"/>
                <w:noProof w:val="0"/>
                <w:sz w:val="18"/>
              </w:rPr>
              <w:t>834</w:t>
            </w:r>
          </w:p>
          <w:p w14:paraId="59A7D247" w14:textId="77777777" w:rsidR="005D19C0" w:rsidRPr="005D19C0" w:rsidRDefault="005D19C0" w:rsidP="005D19C0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</w:rPr>
            </w:pPr>
            <w:r w:rsidRPr="005D19C0">
              <w:rPr>
                <w:rFonts w:eastAsia="TimesNewRomanPSMT" w:cs="Times New Roman"/>
                <w:noProof w:val="0"/>
                <w:sz w:val="18"/>
              </w:rPr>
              <w:t>278</w:t>
            </w:r>
          </w:p>
          <w:p w14:paraId="21158B8D" w14:textId="660989D2" w:rsidR="005D19C0" w:rsidRPr="005D19C0" w:rsidRDefault="0047033D" w:rsidP="005D19C0">
            <w:pPr>
              <w:pStyle w:val="REG-P0"/>
              <w:jc w:val="center"/>
              <w:rPr>
                <w:sz w:val="18"/>
                <w:szCs w:val="18"/>
              </w:rPr>
            </w:pPr>
            <w:r>
              <w:rPr>
                <w:rFonts w:eastAsia="TimesNewRomanPSMT"/>
                <w:noProof w:val="0"/>
                <w:sz w:val="18"/>
              </w:rPr>
              <w:t xml:space="preserve">  </w:t>
            </w:r>
            <w:r w:rsidR="005D19C0" w:rsidRPr="005D19C0">
              <w:rPr>
                <w:rFonts w:eastAsia="TimesNewRomanPSMT"/>
                <w:noProof w:val="0"/>
                <w:sz w:val="18"/>
              </w:rPr>
              <w:t>70</w:t>
            </w:r>
          </w:p>
        </w:tc>
        <w:tc>
          <w:tcPr>
            <w:tcW w:w="1213" w:type="dxa"/>
          </w:tcPr>
          <w:p w14:paraId="6FB5625A" w14:textId="77777777" w:rsidR="00D31040" w:rsidRPr="005D19C0" w:rsidRDefault="00D31040" w:rsidP="005D19C0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472E606F" w14:textId="77777777" w:rsidR="005D19C0" w:rsidRPr="005D19C0" w:rsidRDefault="005D19C0" w:rsidP="005D19C0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0081EA56" w14:textId="77777777" w:rsidR="005D19C0" w:rsidRPr="005D19C0" w:rsidRDefault="005D19C0" w:rsidP="005D19C0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</w:rPr>
            </w:pPr>
            <w:r w:rsidRPr="005D19C0">
              <w:rPr>
                <w:rFonts w:eastAsia="TimesNewRomanPSMT" w:cs="Times New Roman"/>
                <w:noProof w:val="0"/>
                <w:sz w:val="18"/>
              </w:rPr>
              <w:t>894</w:t>
            </w:r>
          </w:p>
          <w:p w14:paraId="1307A59C" w14:textId="77777777" w:rsidR="005D19C0" w:rsidRPr="005D19C0" w:rsidRDefault="005D19C0" w:rsidP="005D19C0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</w:rPr>
            </w:pPr>
            <w:r w:rsidRPr="005D19C0">
              <w:rPr>
                <w:rFonts w:eastAsia="TimesNewRomanPSMT" w:cs="Times New Roman"/>
                <w:noProof w:val="0"/>
                <w:sz w:val="18"/>
              </w:rPr>
              <w:t>298</w:t>
            </w:r>
          </w:p>
          <w:p w14:paraId="529764EE" w14:textId="5370D333" w:rsidR="005D19C0" w:rsidRPr="005D19C0" w:rsidRDefault="0047033D" w:rsidP="005D19C0">
            <w:pPr>
              <w:pStyle w:val="REG-P0"/>
              <w:jc w:val="center"/>
              <w:rPr>
                <w:sz w:val="18"/>
                <w:szCs w:val="18"/>
              </w:rPr>
            </w:pPr>
            <w:r>
              <w:rPr>
                <w:rFonts w:eastAsia="TimesNewRomanPSMT"/>
                <w:noProof w:val="0"/>
                <w:sz w:val="18"/>
              </w:rPr>
              <w:t xml:space="preserve">  </w:t>
            </w:r>
            <w:r w:rsidR="005D19C0" w:rsidRPr="005D19C0">
              <w:rPr>
                <w:rFonts w:eastAsia="TimesNewRomanPSMT"/>
                <w:noProof w:val="0"/>
                <w:sz w:val="18"/>
              </w:rPr>
              <w:t>75</w:t>
            </w:r>
          </w:p>
        </w:tc>
        <w:tc>
          <w:tcPr>
            <w:tcW w:w="1213" w:type="dxa"/>
          </w:tcPr>
          <w:p w14:paraId="3E7D8BCB" w14:textId="77777777" w:rsidR="00D31040" w:rsidRPr="005D19C0" w:rsidRDefault="00D31040" w:rsidP="005D19C0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7BCE32DC" w14:textId="77777777" w:rsidR="005D19C0" w:rsidRPr="005D19C0" w:rsidRDefault="005D19C0" w:rsidP="005D19C0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433E3406" w14:textId="77777777" w:rsidR="005D19C0" w:rsidRPr="005D19C0" w:rsidRDefault="005D19C0" w:rsidP="005D19C0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</w:rPr>
            </w:pPr>
            <w:r w:rsidRPr="005D19C0">
              <w:rPr>
                <w:rFonts w:eastAsia="TimesNewRomanPSMT" w:cs="Times New Roman"/>
                <w:noProof w:val="0"/>
                <w:sz w:val="18"/>
              </w:rPr>
              <w:t>179</w:t>
            </w:r>
          </w:p>
          <w:p w14:paraId="445EA225" w14:textId="108256C1" w:rsidR="005D19C0" w:rsidRPr="005D19C0" w:rsidRDefault="0047033D" w:rsidP="005D19C0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</w:rPr>
            </w:pPr>
            <w:r>
              <w:rPr>
                <w:rFonts w:eastAsia="TimesNewRomanPSMT" w:cs="Times New Roman"/>
                <w:noProof w:val="0"/>
                <w:sz w:val="18"/>
              </w:rPr>
              <w:t xml:space="preserve">  </w:t>
            </w:r>
            <w:r w:rsidR="005D19C0" w:rsidRPr="005D19C0">
              <w:rPr>
                <w:rFonts w:eastAsia="TimesNewRomanPSMT" w:cs="Times New Roman"/>
                <w:noProof w:val="0"/>
                <w:sz w:val="18"/>
              </w:rPr>
              <w:t>60</w:t>
            </w:r>
          </w:p>
          <w:p w14:paraId="1507EDF5" w14:textId="2DFA51E0" w:rsidR="005D19C0" w:rsidRPr="005D19C0" w:rsidRDefault="0047033D" w:rsidP="005D19C0">
            <w:pPr>
              <w:pStyle w:val="REG-P0"/>
              <w:jc w:val="center"/>
              <w:rPr>
                <w:sz w:val="18"/>
                <w:szCs w:val="18"/>
              </w:rPr>
            </w:pPr>
            <w:r>
              <w:rPr>
                <w:rFonts w:eastAsia="TimesNewRomanPSMT"/>
                <w:noProof w:val="0"/>
                <w:sz w:val="18"/>
              </w:rPr>
              <w:t xml:space="preserve">  </w:t>
            </w:r>
            <w:r w:rsidR="005D19C0" w:rsidRPr="005D19C0">
              <w:rPr>
                <w:rFonts w:eastAsia="TimesNewRomanPSMT"/>
                <w:noProof w:val="0"/>
                <w:sz w:val="18"/>
              </w:rPr>
              <w:t>15</w:t>
            </w:r>
          </w:p>
        </w:tc>
      </w:tr>
      <w:tr w:rsidR="0047033D" w:rsidRPr="00B46DE1" w14:paraId="34135FFE" w14:textId="77777777" w:rsidTr="00734338">
        <w:tc>
          <w:tcPr>
            <w:tcW w:w="1212" w:type="dxa"/>
          </w:tcPr>
          <w:p w14:paraId="1DB28827" w14:textId="1C277425" w:rsidR="0047033D" w:rsidRPr="00B46DE1" w:rsidRDefault="0047033D" w:rsidP="0047033D">
            <w:pPr>
              <w:autoSpaceDE w:val="0"/>
              <w:autoSpaceDN w:val="0"/>
              <w:adjustRightInd w:val="0"/>
              <w:rPr>
                <w:rFonts w:eastAsia="TimesNewRomanPSMT" w:cs="Times New Roman"/>
                <w:noProof w:val="0"/>
                <w:sz w:val="18"/>
                <w:szCs w:val="18"/>
              </w:rPr>
            </w:pPr>
            <w:r>
              <w:rPr>
                <w:rFonts w:eastAsia="TimesNewRomanPSMT" w:cs="Times New Roman"/>
                <w:noProof w:val="0"/>
                <w:sz w:val="18"/>
                <w:szCs w:val="18"/>
              </w:rPr>
              <w:t>D</w:t>
            </w:r>
          </w:p>
          <w:p w14:paraId="651E0939" w14:textId="77777777" w:rsidR="0047033D" w:rsidRPr="00B46DE1" w:rsidRDefault="0047033D" w:rsidP="0047033D">
            <w:pPr>
              <w:autoSpaceDE w:val="0"/>
              <w:autoSpaceDN w:val="0"/>
              <w:adjustRightInd w:val="0"/>
              <w:rPr>
                <w:rFonts w:eastAsia="TimesNewRomanPSMT" w:cs="Times New Roman"/>
                <w:noProof w:val="0"/>
                <w:sz w:val="18"/>
                <w:szCs w:val="18"/>
              </w:rPr>
            </w:pPr>
          </w:p>
          <w:p w14:paraId="4C54AD5E" w14:textId="77777777" w:rsidR="0047033D" w:rsidRPr="00B46DE1" w:rsidRDefault="0047033D" w:rsidP="0047033D">
            <w:pPr>
              <w:autoSpaceDE w:val="0"/>
              <w:autoSpaceDN w:val="0"/>
              <w:adjustRightInd w:val="0"/>
              <w:rPr>
                <w:rFonts w:eastAsia="TimesNewRomanPSMT" w:cs="Times New Roman"/>
                <w:noProof w:val="0"/>
                <w:sz w:val="18"/>
                <w:szCs w:val="18"/>
              </w:rPr>
            </w:pPr>
            <w:r w:rsidRPr="00B46DE1">
              <w:rPr>
                <w:rFonts w:eastAsia="TimesNewRomanPSMT" w:cs="Times New Roman"/>
                <w:noProof w:val="0"/>
                <w:sz w:val="18"/>
                <w:szCs w:val="18"/>
              </w:rPr>
              <w:t>Per year</w:t>
            </w:r>
          </w:p>
          <w:p w14:paraId="678BCAEF" w14:textId="77777777" w:rsidR="0047033D" w:rsidRDefault="0047033D" w:rsidP="0047033D">
            <w:pPr>
              <w:autoSpaceDE w:val="0"/>
              <w:autoSpaceDN w:val="0"/>
              <w:adjustRightInd w:val="0"/>
              <w:rPr>
                <w:rFonts w:eastAsia="TimesNewRomanPSMT" w:cs="Times New Roman"/>
                <w:noProof w:val="0"/>
                <w:sz w:val="18"/>
                <w:szCs w:val="18"/>
              </w:rPr>
            </w:pPr>
            <w:r w:rsidRPr="00B46DE1">
              <w:rPr>
                <w:rFonts w:eastAsia="TimesNewRomanPSMT" w:cs="Times New Roman"/>
                <w:noProof w:val="0"/>
                <w:sz w:val="18"/>
                <w:szCs w:val="18"/>
              </w:rPr>
              <w:t>Per trimester</w:t>
            </w:r>
          </w:p>
          <w:p w14:paraId="31B45613" w14:textId="3798283E" w:rsidR="0047033D" w:rsidRPr="00B46DE1" w:rsidRDefault="0047033D" w:rsidP="0047033D">
            <w:pPr>
              <w:pStyle w:val="REG-P0"/>
              <w:rPr>
                <w:sz w:val="18"/>
                <w:szCs w:val="18"/>
              </w:rPr>
            </w:pPr>
            <w:r w:rsidRPr="00B46DE1">
              <w:rPr>
                <w:rFonts w:eastAsia="TimesNewRomanPSMT"/>
                <w:noProof w:val="0"/>
                <w:sz w:val="18"/>
                <w:szCs w:val="18"/>
              </w:rPr>
              <w:t>Per month</w:t>
            </w:r>
          </w:p>
        </w:tc>
        <w:tc>
          <w:tcPr>
            <w:tcW w:w="1212" w:type="dxa"/>
          </w:tcPr>
          <w:p w14:paraId="7E03CEE1" w14:textId="77777777" w:rsidR="0047033D" w:rsidRPr="0047033D" w:rsidRDefault="0047033D" w:rsidP="0047033D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0DB846DE" w14:textId="77777777" w:rsidR="0047033D" w:rsidRPr="0047033D" w:rsidRDefault="0047033D" w:rsidP="0047033D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7E738033" w14:textId="77777777" w:rsidR="0047033D" w:rsidRPr="0047033D" w:rsidRDefault="0047033D" w:rsidP="0047033D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</w:rPr>
            </w:pPr>
            <w:r w:rsidRPr="0047033D">
              <w:rPr>
                <w:rFonts w:eastAsia="TimesNewRomanPSMT" w:cs="Times New Roman"/>
                <w:noProof w:val="0"/>
                <w:sz w:val="18"/>
              </w:rPr>
              <w:t>619</w:t>
            </w:r>
          </w:p>
          <w:p w14:paraId="300A2674" w14:textId="77777777" w:rsidR="0047033D" w:rsidRPr="0047033D" w:rsidRDefault="0047033D" w:rsidP="0047033D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</w:rPr>
            </w:pPr>
            <w:r w:rsidRPr="0047033D">
              <w:rPr>
                <w:rFonts w:eastAsia="TimesNewRomanPSMT" w:cs="Times New Roman"/>
                <w:noProof w:val="0"/>
                <w:sz w:val="18"/>
              </w:rPr>
              <w:t>206</w:t>
            </w:r>
          </w:p>
          <w:p w14:paraId="6E56F59C" w14:textId="107208C9" w:rsidR="0047033D" w:rsidRPr="0047033D" w:rsidRDefault="0047033D" w:rsidP="0047033D">
            <w:pPr>
              <w:pStyle w:val="REG-P0"/>
              <w:jc w:val="center"/>
              <w:rPr>
                <w:sz w:val="18"/>
                <w:szCs w:val="18"/>
              </w:rPr>
            </w:pPr>
            <w:r w:rsidRPr="0047033D">
              <w:rPr>
                <w:rFonts w:eastAsia="TimesNewRomanPSMT"/>
                <w:noProof w:val="0"/>
                <w:sz w:val="18"/>
              </w:rPr>
              <w:t>52</w:t>
            </w:r>
          </w:p>
        </w:tc>
        <w:tc>
          <w:tcPr>
            <w:tcW w:w="1212" w:type="dxa"/>
          </w:tcPr>
          <w:p w14:paraId="627D7608" w14:textId="77777777" w:rsidR="0047033D" w:rsidRPr="0047033D" w:rsidRDefault="0047033D" w:rsidP="0047033D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1519C9B6" w14:textId="77777777" w:rsidR="0047033D" w:rsidRPr="0047033D" w:rsidRDefault="0047033D" w:rsidP="0047033D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6B4D7058" w14:textId="77777777" w:rsidR="0047033D" w:rsidRPr="0047033D" w:rsidRDefault="0047033D" w:rsidP="0047033D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</w:rPr>
            </w:pPr>
            <w:r w:rsidRPr="0047033D">
              <w:rPr>
                <w:rFonts w:eastAsia="TimesNewRomanPSMT" w:cs="Times New Roman"/>
                <w:noProof w:val="0"/>
                <w:sz w:val="18"/>
              </w:rPr>
              <w:t>1 114</w:t>
            </w:r>
          </w:p>
          <w:p w14:paraId="14DBC8CC" w14:textId="5A9E36A5" w:rsidR="0047033D" w:rsidRPr="0047033D" w:rsidRDefault="0047033D" w:rsidP="0047033D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</w:rPr>
            </w:pPr>
            <w:r>
              <w:rPr>
                <w:rFonts w:eastAsia="TimesNewRomanPSMT" w:cs="Times New Roman"/>
                <w:noProof w:val="0"/>
                <w:sz w:val="18"/>
              </w:rPr>
              <w:t xml:space="preserve">   </w:t>
            </w:r>
            <w:r w:rsidRPr="0047033D">
              <w:rPr>
                <w:rFonts w:eastAsia="TimesNewRomanPSMT" w:cs="Times New Roman"/>
                <w:noProof w:val="0"/>
                <w:sz w:val="18"/>
              </w:rPr>
              <w:t>371</w:t>
            </w:r>
          </w:p>
          <w:p w14:paraId="1919524B" w14:textId="1987DD02" w:rsidR="0047033D" w:rsidRPr="0047033D" w:rsidRDefault="0047033D" w:rsidP="0047033D">
            <w:pPr>
              <w:pStyle w:val="REG-P0"/>
              <w:jc w:val="center"/>
              <w:rPr>
                <w:sz w:val="18"/>
                <w:szCs w:val="18"/>
              </w:rPr>
            </w:pPr>
            <w:r>
              <w:rPr>
                <w:rFonts w:eastAsia="TimesNewRomanPSMT"/>
                <w:noProof w:val="0"/>
                <w:sz w:val="18"/>
              </w:rPr>
              <w:t xml:space="preserve">    </w:t>
            </w:r>
            <w:r w:rsidRPr="0047033D">
              <w:rPr>
                <w:rFonts w:eastAsia="TimesNewRomanPSMT"/>
                <w:noProof w:val="0"/>
                <w:sz w:val="18"/>
              </w:rPr>
              <w:t>93</w:t>
            </w:r>
          </w:p>
        </w:tc>
        <w:tc>
          <w:tcPr>
            <w:tcW w:w="1213" w:type="dxa"/>
          </w:tcPr>
          <w:p w14:paraId="00766991" w14:textId="77777777" w:rsidR="0047033D" w:rsidRPr="0047033D" w:rsidRDefault="0047033D" w:rsidP="0047033D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72D99DF8" w14:textId="77777777" w:rsidR="0047033D" w:rsidRPr="0047033D" w:rsidRDefault="0047033D" w:rsidP="0047033D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3378CF68" w14:textId="77777777" w:rsidR="0047033D" w:rsidRPr="0047033D" w:rsidRDefault="0047033D" w:rsidP="0047033D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</w:rPr>
            </w:pPr>
            <w:r w:rsidRPr="0047033D">
              <w:rPr>
                <w:rFonts w:eastAsia="TimesNewRomanPSMT" w:cs="Times New Roman"/>
                <w:noProof w:val="0"/>
                <w:sz w:val="18"/>
              </w:rPr>
              <w:t>1 486</w:t>
            </w:r>
          </w:p>
          <w:p w14:paraId="3CB99D4D" w14:textId="56389BB0" w:rsidR="0047033D" w:rsidRPr="0047033D" w:rsidRDefault="0047033D" w:rsidP="0047033D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</w:rPr>
            </w:pPr>
            <w:r>
              <w:rPr>
                <w:rFonts w:eastAsia="TimesNewRomanPSMT" w:cs="Times New Roman"/>
                <w:noProof w:val="0"/>
                <w:sz w:val="18"/>
              </w:rPr>
              <w:t xml:space="preserve">  </w:t>
            </w:r>
            <w:r w:rsidRPr="0047033D">
              <w:rPr>
                <w:rFonts w:eastAsia="TimesNewRomanPSMT" w:cs="Times New Roman"/>
                <w:noProof w:val="0"/>
                <w:sz w:val="18"/>
              </w:rPr>
              <w:t>495</w:t>
            </w:r>
          </w:p>
          <w:p w14:paraId="7B76BB05" w14:textId="369E17E1" w:rsidR="0047033D" w:rsidRPr="0047033D" w:rsidRDefault="0047033D" w:rsidP="0047033D">
            <w:pPr>
              <w:pStyle w:val="REG-P0"/>
              <w:jc w:val="center"/>
              <w:rPr>
                <w:sz w:val="18"/>
                <w:szCs w:val="18"/>
              </w:rPr>
            </w:pPr>
            <w:r>
              <w:rPr>
                <w:rFonts w:eastAsia="TimesNewRomanPSMT"/>
                <w:noProof w:val="0"/>
                <w:sz w:val="18"/>
              </w:rPr>
              <w:t xml:space="preserve">  </w:t>
            </w:r>
            <w:r w:rsidRPr="0047033D">
              <w:rPr>
                <w:rFonts w:eastAsia="TimesNewRomanPSMT"/>
                <w:noProof w:val="0"/>
                <w:sz w:val="18"/>
              </w:rPr>
              <w:t>124</w:t>
            </w:r>
          </w:p>
        </w:tc>
        <w:tc>
          <w:tcPr>
            <w:tcW w:w="1213" w:type="dxa"/>
          </w:tcPr>
          <w:p w14:paraId="3161A547" w14:textId="77777777" w:rsidR="0047033D" w:rsidRPr="0047033D" w:rsidRDefault="0047033D" w:rsidP="0047033D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2712BE71" w14:textId="77777777" w:rsidR="0047033D" w:rsidRPr="0047033D" w:rsidRDefault="0047033D" w:rsidP="0047033D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647941BB" w14:textId="77777777" w:rsidR="0047033D" w:rsidRPr="0047033D" w:rsidRDefault="0047033D" w:rsidP="0047033D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</w:rPr>
            </w:pPr>
            <w:r w:rsidRPr="0047033D">
              <w:rPr>
                <w:rFonts w:eastAsia="TimesNewRomanPSMT" w:cs="Times New Roman"/>
                <w:noProof w:val="0"/>
                <w:sz w:val="18"/>
              </w:rPr>
              <w:t>1 733</w:t>
            </w:r>
          </w:p>
          <w:p w14:paraId="1ADB8DC9" w14:textId="38C6478B" w:rsidR="0047033D" w:rsidRPr="0047033D" w:rsidRDefault="0047033D" w:rsidP="0047033D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</w:rPr>
            </w:pPr>
            <w:r>
              <w:rPr>
                <w:rFonts w:eastAsia="TimesNewRomanPSMT" w:cs="Times New Roman"/>
                <w:noProof w:val="0"/>
                <w:sz w:val="18"/>
              </w:rPr>
              <w:t xml:space="preserve">   </w:t>
            </w:r>
            <w:r w:rsidRPr="0047033D">
              <w:rPr>
                <w:rFonts w:eastAsia="TimesNewRomanPSMT" w:cs="Times New Roman"/>
                <w:noProof w:val="0"/>
                <w:sz w:val="18"/>
              </w:rPr>
              <w:t>578</w:t>
            </w:r>
          </w:p>
          <w:p w14:paraId="14F19C5D" w14:textId="5CA2B429" w:rsidR="0047033D" w:rsidRPr="0047033D" w:rsidRDefault="0047033D" w:rsidP="0047033D">
            <w:pPr>
              <w:pStyle w:val="REG-P0"/>
              <w:jc w:val="center"/>
              <w:rPr>
                <w:sz w:val="18"/>
                <w:szCs w:val="18"/>
              </w:rPr>
            </w:pPr>
            <w:r>
              <w:rPr>
                <w:rFonts w:eastAsia="TimesNewRomanPSMT"/>
                <w:noProof w:val="0"/>
                <w:sz w:val="18"/>
              </w:rPr>
              <w:t xml:space="preserve">   </w:t>
            </w:r>
            <w:r w:rsidRPr="0047033D">
              <w:rPr>
                <w:rFonts w:eastAsia="TimesNewRomanPSMT"/>
                <w:noProof w:val="0"/>
                <w:sz w:val="18"/>
              </w:rPr>
              <w:t>144</w:t>
            </w:r>
          </w:p>
        </w:tc>
        <w:tc>
          <w:tcPr>
            <w:tcW w:w="1213" w:type="dxa"/>
          </w:tcPr>
          <w:p w14:paraId="68CE5776" w14:textId="77777777" w:rsidR="0047033D" w:rsidRPr="0047033D" w:rsidRDefault="0047033D" w:rsidP="0047033D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5395949B" w14:textId="77777777" w:rsidR="0047033D" w:rsidRPr="0047033D" w:rsidRDefault="0047033D" w:rsidP="0047033D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396DC94B" w14:textId="77777777" w:rsidR="0047033D" w:rsidRPr="0047033D" w:rsidRDefault="0047033D" w:rsidP="0047033D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</w:rPr>
            </w:pPr>
            <w:r w:rsidRPr="0047033D">
              <w:rPr>
                <w:rFonts w:eastAsia="TimesNewRomanPSMT" w:cs="Times New Roman"/>
                <w:noProof w:val="0"/>
                <w:sz w:val="18"/>
              </w:rPr>
              <w:t>1 857</w:t>
            </w:r>
          </w:p>
          <w:p w14:paraId="43D02334" w14:textId="52A99DAB" w:rsidR="0047033D" w:rsidRPr="0047033D" w:rsidRDefault="0047033D" w:rsidP="0047033D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</w:rPr>
            </w:pPr>
            <w:r>
              <w:rPr>
                <w:rFonts w:eastAsia="TimesNewRomanPSMT" w:cs="Times New Roman"/>
                <w:noProof w:val="0"/>
                <w:sz w:val="18"/>
              </w:rPr>
              <w:t xml:space="preserve">   </w:t>
            </w:r>
            <w:r w:rsidRPr="0047033D">
              <w:rPr>
                <w:rFonts w:eastAsia="TimesNewRomanPSMT" w:cs="Times New Roman"/>
                <w:noProof w:val="0"/>
                <w:sz w:val="18"/>
              </w:rPr>
              <w:t>619</w:t>
            </w:r>
          </w:p>
          <w:p w14:paraId="140864D8" w14:textId="582EFA00" w:rsidR="0047033D" w:rsidRPr="0047033D" w:rsidRDefault="0047033D" w:rsidP="0047033D">
            <w:pPr>
              <w:pStyle w:val="REG-P0"/>
              <w:jc w:val="center"/>
              <w:rPr>
                <w:sz w:val="18"/>
                <w:szCs w:val="18"/>
              </w:rPr>
            </w:pPr>
            <w:r>
              <w:rPr>
                <w:rFonts w:eastAsia="TimesNewRomanPSMT"/>
                <w:noProof w:val="0"/>
                <w:sz w:val="18"/>
              </w:rPr>
              <w:t xml:space="preserve">   </w:t>
            </w:r>
            <w:r w:rsidRPr="0047033D">
              <w:rPr>
                <w:rFonts w:eastAsia="TimesNewRomanPSMT"/>
                <w:noProof w:val="0"/>
                <w:sz w:val="18"/>
              </w:rPr>
              <w:t>155</w:t>
            </w:r>
          </w:p>
        </w:tc>
        <w:tc>
          <w:tcPr>
            <w:tcW w:w="1213" w:type="dxa"/>
          </w:tcPr>
          <w:p w14:paraId="6F6B451C" w14:textId="77777777" w:rsidR="0047033D" w:rsidRPr="0047033D" w:rsidRDefault="0047033D" w:rsidP="0047033D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1B692BF9" w14:textId="77777777" w:rsidR="0047033D" w:rsidRPr="0047033D" w:rsidRDefault="0047033D" w:rsidP="0047033D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7465AD08" w14:textId="77777777" w:rsidR="0047033D" w:rsidRPr="0047033D" w:rsidRDefault="0047033D" w:rsidP="0047033D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</w:rPr>
            </w:pPr>
            <w:r w:rsidRPr="0047033D">
              <w:rPr>
                <w:rFonts w:eastAsia="TimesNewRomanPSMT" w:cs="Times New Roman"/>
                <w:noProof w:val="0"/>
                <w:sz w:val="18"/>
              </w:rPr>
              <w:t>371</w:t>
            </w:r>
          </w:p>
          <w:p w14:paraId="7BAC09C8" w14:textId="77777777" w:rsidR="0047033D" w:rsidRPr="0047033D" w:rsidRDefault="0047033D" w:rsidP="0047033D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</w:rPr>
            </w:pPr>
            <w:r w:rsidRPr="0047033D">
              <w:rPr>
                <w:rFonts w:eastAsia="TimesNewRomanPSMT" w:cs="Times New Roman"/>
                <w:noProof w:val="0"/>
                <w:sz w:val="18"/>
              </w:rPr>
              <w:t>124</w:t>
            </w:r>
          </w:p>
          <w:p w14:paraId="211169C5" w14:textId="202E3158" w:rsidR="0047033D" w:rsidRPr="0047033D" w:rsidRDefault="0047033D" w:rsidP="0047033D">
            <w:pPr>
              <w:pStyle w:val="REG-P0"/>
              <w:jc w:val="center"/>
              <w:rPr>
                <w:sz w:val="18"/>
                <w:szCs w:val="18"/>
              </w:rPr>
            </w:pPr>
            <w:r>
              <w:rPr>
                <w:rFonts w:eastAsia="TimesNewRomanPSMT"/>
                <w:noProof w:val="0"/>
                <w:sz w:val="18"/>
              </w:rPr>
              <w:t xml:space="preserve">  </w:t>
            </w:r>
            <w:r w:rsidRPr="0047033D">
              <w:rPr>
                <w:rFonts w:eastAsia="TimesNewRomanPSMT"/>
                <w:noProof w:val="0"/>
                <w:sz w:val="18"/>
              </w:rPr>
              <w:t>31</w:t>
            </w:r>
          </w:p>
        </w:tc>
      </w:tr>
      <w:tr w:rsidR="00D31040" w:rsidRPr="00B46DE1" w14:paraId="6A1C0966" w14:textId="77777777" w:rsidTr="00734338">
        <w:tc>
          <w:tcPr>
            <w:tcW w:w="1212" w:type="dxa"/>
          </w:tcPr>
          <w:p w14:paraId="4E4C09A9" w14:textId="2C46594E" w:rsidR="0047033D" w:rsidRPr="0047033D" w:rsidRDefault="0047033D" w:rsidP="0047033D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  <w:szCs w:val="18"/>
              </w:rPr>
            </w:pPr>
            <w:r w:rsidRPr="0047033D">
              <w:rPr>
                <w:rFonts w:eastAsia="TimesNewRomanPSMT" w:cs="Times New Roman"/>
                <w:noProof w:val="0"/>
                <w:sz w:val="18"/>
                <w:szCs w:val="18"/>
              </w:rPr>
              <w:t>E</w:t>
            </w:r>
          </w:p>
          <w:p w14:paraId="561B7B73" w14:textId="77777777" w:rsidR="0047033D" w:rsidRPr="0047033D" w:rsidRDefault="0047033D" w:rsidP="0047033D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  <w:szCs w:val="18"/>
              </w:rPr>
            </w:pPr>
          </w:p>
          <w:p w14:paraId="775BC98F" w14:textId="77777777" w:rsidR="0047033D" w:rsidRPr="0047033D" w:rsidRDefault="0047033D" w:rsidP="0047033D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  <w:szCs w:val="18"/>
              </w:rPr>
            </w:pPr>
            <w:r w:rsidRPr="0047033D">
              <w:rPr>
                <w:rFonts w:eastAsia="TimesNewRomanPSMT" w:cs="Times New Roman"/>
                <w:noProof w:val="0"/>
                <w:sz w:val="18"/>
                <w:szCs w:val="18"/>
              </w:rPr>
              <w:t>Per year</w:t>
            </w:r>
          </w:p>
          <w:p w14:paraId="17506A8A" w14:textId="77777777" w:rsidR="0047033D" w:rsidRPr="0047033D" w:rsidRDefault="0047033D" w:rsidP="0047033D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  <w:szCs w:val="18"/>
              </w:rPr>
            </w:pPr>
            <w:r w:rsidRPr="0047033D">
              <w:rPr>
                <w:rFonts w:eastAsia="TimesNewRomanPSMT" w:cs="Times New Roman"/>
                <w:noProof w:val="0"/>
                <w:sz w:val="18"/>
                <w:szCs w:val="18"/>
              </w:rPr>
              <w:t>Per trimester</w:t>
            </w:r>
          </w:p>
          <w:p w14:paraId="49986401" w14:textId="0313DFB7" w:rsidR="00D31040" w:rsidRPr="0047033D" w:rsidRDefault="0047033D" w:rsidP="0047033D">
            <w:pPr>
              <w:pStyle w:val="REG-P0"/>
              <w:jc w:val="center"/>
              <w:rPr>
                <w:sz w:val="18"/>
                <w:szCs w:val="18"/>
              </w:rPr>
            </w:pPr>
            <w:r w:rsidRPr="0047033D">
              <w:rPr>
                <w:rFonts w:eastAsia="TimesNewRomanPSMT"/>
                <w:noProof w:val="0"/>
                <w:sz w:val="18"/>
                <w:szCs w:val="18"/>
              </w:rPr>
              <w:t>Per month</w:t>
            </w:r>
          </w:p>
        </w:tc>
        <w:tc>
          <w:tcPr>
            <w:tcW w:w="1212" w:type="dxa"/>
          </w:tcPr>
          <w:p w14:paraId="2B24DDF0" w14:textId="77777777" w:rsidR="00D31040" w:rsidRPr="0047033D" w:rsidRDefault="00D31040" w:rsidP="0047033D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242E7410" w14:textId="77777777" w:rsidR="0047033D" w:rsidRPr="0047033D" w:rsidRDefault="0047033D" w:rsidP="0047033D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48016E34" w14:textId="77777777" w:rsidR="0047033D" w:rsidRPr="0047033D" w:rsidRDefault="0047033D" w:rsidP="0047033D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  <w:szCs w:val="18"/>
              </w:rPr>
            </w:pPr>
            <w:r w:rsidRPr="0047033D">
              <w:rPr>
                <w:rFonts w:eastAsia="TimesNewRomanPSMT" w:cs="Times New Roman"/>
                <w:noProof w:val="0"/>
                <w:sz w:val="18"/>
                <w:szCs w:val="18"/>
              </w:rPr>
              <w:t>825</w:t>
            </w:r>
          </w:p>
          <w:p w14:paraId="79ED98A1" w14:textId="77777777" w:rsidR="0047033D" w:rsidRPr="0047033D" w:rsidRDefault="0047033D" w:rsidP="0047033D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  <w:szCs w:val="18"/>
              </w:rPr>
            </w:pPr>
            <w:r w:rsidRPr="0047033D">
              <w:rPr>
                <w:rFonts w:eastAsia="TimesNewRomanPSMT" w:cs="Times New Roman"/>
                <w:noProof w:val="0"/>
                <w:sz w:val="18"/>
                <w:szCs w:val="18"/>
              </w:rPr>
              <w:t>279</w:t>
            </w:r>
          </w:p>
          <w:p w14:paraId="76415C5E" w14:textId="30C599F5" w:rsidR="0047033D" w:rsidRPr="0047033D" w:rsidRDefault="0047033D" w:rsidP="0047033D">
            <w:pPr>
              <w:pStyle w:val="REG-P0"/>
              <w:jc w:val="center"/>
              <w:rPr>
                <w:sz w:val="18"/>
                <w:szCs w:val="18"/>
              </w:rPr>
            </w:pPr>
            <w:r>
              <w:rPr>
                <w:rFonts w:eastAsia="TimesNewRomanPSMT"/>
                <w:noProof w:val="0"/>
                <w:sz w:val="18"/>
                <w:szCs w:val="18"/>
              </w:rPr>
              <w:t xml:space="preserve">  </w:t>
            </w:r>
            <w:r w:rsidRPr="0047033D">
              <w:rPr>
                <w:rFonts w:eastAsia="TimesNewRomanPSMT"/>
                <w:noProof w:val="0"/>
                <w:sz w:val="18"/>
                <w:szCs w:val="18"/>
              </w:rPr>
              <w:t>69</w:t>
            </w:r>
          </w:p>
        </w:tc>
        <w:tc>
          <w:tcPr>
            <w:tcW w:w="1212" w:type="dxa"/>
          </w:tcPr>
          <w:p w14:paraId="707C681B" w14:textId="77777777" w:rsidR="00D31040" w:rsidRPr="0047033D" w:rsidRDefault="00D31040" w:rsidP="0047033D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79F6A337" w14:textId="77777777" w:rsidR="0047033D" w:rsidRPr="0047033D" w:rsidRDefault="0047033D" w:rsidP="0047033D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6C00C2AB" w14:textId="77777777" w:rsidR="0047033D" w:rsidRPr="0047033D" w:rsidRDefault="0047033D" w:rsidP="0047033D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  <w:szCs w:val="18"/>
              </w:rPr>
            </w:pPr>
            <w:r w:rsidRPr="0047033D">
              <w:rPr>
                <w:rFonts w:eastAsia="TimesNewRomanPSMT" w:cs="Times New Roman"/>
                <w:noProof w:val="0"/>
                <w:sz w:val="18"/>
                <w:szCs w:val="18"/>
              </w:rPr>
              <w:t>1 486</w:t>
            </w:r>
          </w:p>
          <w:p w14:paraId="74390D6F" w14:textId="3214E679" w:rsidR="0047033D" w:rsidRPr="0047033D" w:rsidRDefault="0047033D" w:rsidP="0047033D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  <w:szCs w:val="18"/>
              </w:rPr>
            </w:pPr>
            <w:r>
              <w:rPr>
                <w:rFonts w:eastAsia="TimesNewRomanPSMT" w:cs="Times New Roman"/>
                <w:noProof w:val="0"/>
                <w:sz w:val="18"/>
                <w:szCs w:val="18"/>
              </w:rPr>
              <w:t xml:space="preserve">   </w:t>
            </w:r>
            <w:r w:rsidRPr="0047033D">
              <w:rPr>
                <w:rFonts w:eastAsia="TimesNewRomanPSMT" w:cs="Times New Roman"/>
                <w:noProof w:val="0"/>
                <w:sz w:val="18"/>
                <w:szCs w:val="18"/>
              </w:rPr>
              <w:t>495</w:t>
            </w:r>
          </w:p>
          <w:p w14:paraId="44817277" w14:textId="74B898FD" w:rsidR="0047033D" w:rsidRPr="0047033D" w:rsidRDefault="0047033D" w:rsidP="0047033D">
            <w:pPr>
              <w:pStyle w:val="REG-P0"/>
              <w:jc w:val="center"/>
              <w:rPr>
                <w:sz w:val="18"/>
                <w:szCs w:val="18"/>
              </w:rPr>
            </w:pPr>
            <w:r>
              <w:rPr>
                <w:rFonts w:eastAsia="TimesNewRomanPSMT"/>
                <w:noProof w:val="0"/>
                <w:sz w:val="18"/>
                <w:szCs w:val="18"/>
              </w:rPr>
              <w:t xml:space="preserve">   </w:t>
            </w:r>
            <w:r w:rsidRPr="0047033D">
              <w:rPr>
                <w:rFonts w:eastAsia="TimesNewRomanPSMT"/>
                <w:noProof w:val="0"/>
                <w:sz w:val="18"/>
                <w:szCs w:val="18"/>
              </w:rPr>
              <w:t>124</w:t>
            </w:r>
          </w:p>
        </w:tc>
        <w:tc>
          <w:tcPr>
            <w:tcW w:w="1213" w:type="dxa"/>
          </w:tcPr>
          <w:p w14:paraId="7F0FCAF3" w14:textId="77777777" w:rsidR="00D31040" w:rsidRPr="0047033D" w:rsidRDefault="00D31040" w:rsidP="0047033D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64DC0388" w14:textId="77777777" w:rsidR="0047033D" w:rsidRPr="0047033D" w:rsidRDefault="0047033D" w:rsidP="0047033D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62AC5F30" w14:textId="77777777" w:rsidR="0047033D" w:rsidRPr="0047033D" w:rsidRDefault="0047033D" w:rsidP="0047033D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  <w:szCs w:val="18"/>
              </w:rPr>
            </w:pPr>
            <w:r w:rsidRPr="0047033D">
              <w:rPr>
                <w:rFonts w:eastAsia="TimesNewRomanPSMT" w:cs="Times New Roman"/>
                <w:noProof w:val="0"/>
                <w:sz w:val="18"/>
                <w:szCs w:val="18"/>
              </w:rPr>
              <w:t>1 980</w:t>
            </w:r>
          </w:p>
          <w:p w14:paraId="09CC939A" w14:textId="3A30C585" w:rsidR="0047033D" w:rsidRPr="0047033D" w:rsidRDefault="0047033D" w:rsidP="0047033D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  <w:szCs w:val="18"/>
              </w:rPr>
            </w:pPr>
            <w:r>
              <w:rPr>
                <w:rFonts w:eastAsia="TimesNewRomanPSMT" w:cs="Times New Roman"/>
                <w:noProof w:val="0"/>
                <w:sz w:val="18"/>
                <w:szCs w:val="18"/>
              </w:rPr>
              <w:t xml:space="preserve">   </w:t>
            </w:r>
            <w:r w:rsidRPr="0047033D">
              <w:rPr>
                <w:rFonts w:eastAsia="TimesNewRomanPSMT" w:cs="Times New Roman"/>
                <w:noProof w:val="0"/>
                <w:sz w:val="18"/>
                <w:szCs w:val="18"/>
              </w:rPr>
              <w:t>660</w:t>
            </w:r>
          </w:p>
          <w:p w14:paraId="351123DC" w14:textId="47E48F16" w:rsidR="0047033D" w:rsidRPr="0047033D" w:rsidRDefault="0047033D" w:rsidP="0047033D">
            <w:pPr>
              <w:pStyle w:val="REG-P0"/>
              <w:jc w:val="center"/>
              <w:rPr>
                <w:sz w:val="18"/>
                <w:szCs w:val="18"/>
              </w:rPr>
            </w:pPr>
            <w:r>
              <w:rPr>
                <w:rFonts w:eastAsia="TimesNewRomanPSMT"/>
                <w:noProof w:val="0"/>
                <w:sz w:val="18"/>
                <w:szCs w:val="18"/>
              </w:rPr>
              <w:t xml:space="preserve">    </w:t>
            </w:r>
            <w:r w:rsidRPr="0047033D">
              <w:rPr>
                <w:rFonts w:eastAsia="TimesNewRomanPSMT"/>
                <w:noProof w:val="0"/>
                <w:sz w:val="18"/>
                <w:szCs w:val="18"/>
              </w:rPr>
              <w:t>165</w:t>
            </w:r>
          </w:p>
        </w:tc>
        <w:tc>
          <w:tcPr>
            <w:tcW w:w="1213" w:type="dxa"/>
          </w:tcPr>
          <w:p w14:paraId="42BA6837" w14:textId="77777777" w:rsidR="00D31040" w:rsidRPr="0047033D" w:rsidRDefault="00D31040" w:rsidP="0047033D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79B09CF7" w14:textId="77777777" w:rsidR="0047033D" w:rsidRPr="0047033D" w:rsidRDefault="0047033D" w:rsidP="0047033D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3353FE66" w14:textId="77777777" w:rsidR="0047033D" w:rsidRPr="0047033D" w:rsidRDefault="0047033D" w:rsidP="0047033D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  <w:szCs w:val="18"/>
              </w:rPr>
            </w:pPr>
            <w:r w:rsidRPr="0047033D">
              <w:rPr>
                <w:rFonts w:eastAsia="TimesNewRomanPSMT" w:cs="Times New Roman"/>
                <w:noProof w:val="0"/>
                <w:sz w:val="18"/>
                <w:szCs w:val="18"/>
              </w:rPr>
              <w:t>2 310</w:t>
            </w:r>
          </w:p>
          <w:p w14:paraId="3853661F" w14:textId="1868FD52" w:rsidR="0047033D" w:rsidRPr="0047033D" w:rsidRDefault="0047033D" w:rsidP="0047033D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  <w:szCs w:val="18"/>
              </w:rPr>
            </w:pPr>
            <w:r>
              <w:rPr>
                <w:rFonts w:eastAsia="TimesNewRomanPSMT" w:cs="Times New Roman"/>
                <w:noProof w:val="0"/>
                <w:sz w:val="18"/>
                <w:szCs w:val="18"/>
              </w:rPr>
              <w:t xml:space="preserve">   </w:t>
            </w:r>
            <w:r w:rsidRPr="0047033D">
              <w:rPr>
                <w:rFonts w:eastAsia="TimesNewRomanPSMT" w:cs="Times New Roman"/>
                <w:noProof w:val="0"/>
                <w:sz w:val="18"/>
                <w:szCs w:val="18"/>
              </w:rPr>
              <w:t>770</w:t>
            </w:r>
          </w:p>
          <w:p w14:paraId="6D998696" w14:textId="09E2D7AA" w:rsidR="0047033D" w:rsidRPr="0047033D" w:rsidRDefault="0047033D" w:rsidP="0047033D">
            <w:pPr>
              <w:pStyle w:val="REG-P0"/>
              <w:jc w:val="center"/>
              <w:rPr>
                <w:sz w:val="18"/>
                <w:szCs w:val="18"/>
              </w:rPr>
            </w:pPr>
            <w:r>
              <w:rPr>
                <w:rFonts w:eastAsia="TimesNewRomanPSMT"/>
                <w:noProof w:val="0"/>
                <w:sz w:val="18"/>
                <w:szCs w:val="18"/>
              </w:rPr>
              <w:t xml:space="preserve">   1</w:t>
            </w:r>
            <w:r w:rsidRPr="0047033D">
              <w:rPr>
                <w:rFonts w:eastAsia="TimesNewRomanPSMT"/>
                <w:noProof w:val="0"/>
                <w:sz w:val="18"/>
                <w:szCs w:val="18"/>
              </w:rPr>
              <w:t>93</w:t>
            </w:r>
          </w:p>
        </w:tc>
        <w:tc>
          <w:tcPr>
            <w:tcW w:w="1213" w:type="dxa"/>
          </w:tcPr>
          <w:p w14:paraId="125CEFA4" w14:textId="77777777" w:rsidR="00D31040" w:rsidRPr="0047033D" w:rsidRDefault="00D31040" w:rsidP="0047033D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5D9A2C40" w14:textId="77777777" w:rsidR="0047033D" w:rsidRPr="0047033D" w:rsidRDefault="0047033D" w:rsidP="0047033D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30339405" w14:textId="4E74D89C" w:rsidR="0047033D" w:rsidRPr="0047033D" w:rsidRDefault="0047033D" w:rsidP="0047033D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  <w:szCs w:val="18"/>
              </w:rPr>
            </w:pPr>
            <w:r w:rsidRPr="0047033D">
              <w:rPr>
                <w:rFonts w:eastAsia="TimesNewRomanPSMT" w:cs="Times New Roman"/>
                <w:noProof w:val="0"/>
                <w:sz w:val="18"/>
                <w:szCs w:val="18"/>
              </w:rPr>
              <w:t>2 475</w:t>
            </w:r>
          </w:p>
          <w:p w14:paraId="45C24D19" w14:textId="5E232F81" w:rsidR="0047033D" w:rsidRPr="0047033D" w:rsidRDefault="0047033D" w:rsidP="0047033D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  <w:szCs w:val="18"/>
              </w:rPr>
            </w:pPr>
            <w:r>
              <w:rPr>
                <w:rFonts w:eastAsia="TimesNewRomanPSMT" w:cs="Times New Roman"/>
                <w:noProof w:val="0"/>
                <w:sz w:val="18"/>
                <w:szCs w:val="18"/>
              </w:rPr>
              <w:t xml:space="preserve">   </w:t>
            </w:r>
            <w:r w:rsidRPr="0047033D">
              <w:rPr>
                <w:rFonts w:eastAsia="TimesNewRomanPSMT" w:cs="Times New Roman"/>
                <w:noProof w:val="0"/>
                <w:sz w:val="18"/>
                <w:szCs w:val="18"/>
              </w:rPr>
              <w:t>825</w:t>
            </w:r>
          </w:p>
          <w:p w14:paraId="35CD1643" w14:textId="569FF3CD" w:rsidR="0047033D" w:rsidRPr="0047033D" w:rsidRDefault="0047033D" w:rsidP="0047033D">
            <w:pPr>
              <w:pStyle w:val="REG-P0"/>
              <w:jc w:val="center"/>
              <w:rPr>
                <w:sz w:val="18"/>
                <w:szCs w:val="18"/>
              </w:rPr>
            </w:pPr>
            <w:r>
              <w:rPr>
                <w:rFonts w:eastAsia="TimesNewRomanPSMT"/>
                <w:noProof w:val="0"/>
                <w:sz w:val="18"/>
                <w:szCs w:val="18"/>
              </w:rPr>
              <w:t xml:space="preserve">   </w:t>
            </w:r>
            <w:r w:rsidRPr="0047033D">
              <w:rPr>
                <w:rFonts w:eastAsia="TimesNewRomanPSMT"/>
                <w:noProof w:val="0"/>
                <w:sz w:val="18"/>
                <w:szCs w:val="18"/>
              </w:rPr>
              <w:t>206</w:t>
            </w:r>
          </w:p>
        </w:tc>
        <w:tc>
          <w:tcPr>
            <w:tcW w:w="1213" w:type="dxa"/>
          </w:tcPr>
          <w:p w14:paraId="69F557A7" w14:textId="77777777" w:rsidR="00D31040" w:rsidRPr="0047033D" w:rsidRDefault="00D31040" w:rsidP="0047033D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6A2A2F8D" w14:textId="77777777" w:rsidR="0047033D" w:rsidRPr="0047033D" w:rsidRDefault="0047033D" w:rsidP="0047033D">
            <w:pPr>
              <w:pStyle w:val="REG-P0"/>
              <w:jc w:val="center"/>
              <w:rPr>
                <w:sz w:val="18"/>
                <w:szCs w:val="18"/>
              </w:rPr>
            </w:pPr>
          </w:p>
          <w:p w14:paraId="425CE07D" w14:textId="77777777" w:rsidR="0047033D" w:rsidRPr="0047033D" w:rsidRDefault="0047033D" w:rsidP="0047033D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  <w:szCs w:val="18"/>
              </w:rPr>
            </w:pPr>
            <w:r w:rsidRPr="0047033D">
              <w:rPr>
                <w:rFonts w:eastAsia="TimesNewRomanPSMT" w:cs="Times New Roman"/>
                <w:noProof w:val="0"/>
                <w:sz w:val="18"/>
                <w:szCs w:val="18"/>
              </w:rPr>
              <w:t>495</w:t>
            </w:r>
          </w:p>
          <w:p w14:paraId="001CE54B" w14:textId="77777777" w:rsidR="0047033D" w:rsidRPr="0047033D" w:rsidRDefault="0047033D" w:rsidP="0047033D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noProof w:val="0"/>
                <w:sz w:val="18"/>
                <w:szCs w:val="18"/>
              </w:rPr>
            </w:pPr>
            <w:r w:rsidRPr="0047033D">
              <w:rPr>
                <w:rFonts w:eastAsia="TimesNewRomanPSMT" w:cs="Times New Roman"/>
                <w:noProof w:val="0"/>
                <w:sz w:val="18"/>
                <w:szCs w:val="18"/>
              </w:rPr>
              <w:t>169</w:t>
            </w:r>
          </w:p>
          <w:p w14:paraId="17DBE63A" w14:textId="507BF47F" w:rsidR="0047033D" w:rsidRPr="0047033D" w:rsidRDefault="0047033D" w:rsidP="0047033D">
            <w:pPr>
              <w:pStyle w:val="REG-P0"/>
              <w:jc w:val="center"/>
              <w:rPr>
                <w:sz w:val="18"/>
                <w:szCs w:val="18"/>
              </w:rPr>
            </w:pPr>
            <w:r>
              <w:rPr>
                <w:rFonts w:eastAsia="TimesNewRomanPSMT"/>
                <w:noProof w:val="0"/>
                <w:sz w:val="18"/>
                <w:szCs w:val="18"/>
              </w:rPr>
              <w:t xml:space="preserve">  </w:t>
            </w:r>
            <w:r w:rsidRPr="0047033D">
              <w:rPr>
                <w:rFonts w:eastAsia="TimesNewRomanPSMT"/>
                <w:noProof w:val="0"/>
                <w:sz w:val="18"/>
                <w:szCs w:val="18"/>
              </w:rPr>
              <w:t>41</w:t>
            </w:r>
          </w:p>
        </w:tc>
      </w:tr>
      <w:tr w:rsidR="00734338" w:rsidRPr="00B46DE1" w14:paraId="29FC8C1B" w14:textId="77777777" w:rsidTr="00734338">
        <w:tc>
          <w:tcPr>
            <w:tcW w:w="8488" w:type="dxa"/>
            <w:gridSpan w:val="7"/>
          </w:tcPr>
          <w:p w14:paraId="223D6FF3" w14:textId="0F5999AB" w:rsidR="00734338" w:rsidRPr="00734338" w:rsidRDefault="00734338" w:rsidP="006B1E2D">
            <w:pPr>
              <w:pStyle w:val="REG-P0"/>
              <w:jc w:val="center"/>
              <w:rPr>
                <w:sz w:val="18"/>
                <w:szCs w:val="18"/>
              </w:rPr>
            </w:pPr>
            <w:r w:rsidRPr="00734338">
              <w:rPr>
                <w:b/>
                <w:bCs/>
                <w:noProof w:val="0"/>
                <w:sz w:val="18"/>
              </w:rPr>
              <w:t xml:space="preserve">Note: </w:t>
            </w:r>
            <w:r w:rsidRPr="00734338">
              <w:rPr>
                <w:b/>
                <w:bCs/>
                <w:i/>
                <w:iCs/>
                <w:noProof w:val="0"/>
                <w:sz w:val="18"/>
              </w:rPr>
              <w:t>Please take note that the fees as published are subjected to change when the need arises</w:t>
            </w:r>
            <w:r w:rsidRPr="00734338">
              <w:rPr>
                <w:rFonts w:eastAsia="TimesNewRomanPSMT"/>
                <w:noProof w:val="0"/>
                <w:sz w:val="18"/>
              </w:rPr>
              <w:t>.</w:t>
            </w:r>
          </w:p>
        </w:tc>
      </w:tr>
    </w:tbl>
    <w:p w14:paraId="613B856B" w14:textId="389FBB39" w:rsidR="00D31040" w:rsidRDefault="00D31040" w:rsidP="006B1E2D">
      <w:pPr>
        <w:pStyle w:val="REG-P0"/>
        <w:jc w:val="center"/>
      </w:pPr>
    </w:p>
    <w:p w14:paraId="6CB41D9A" w14:textId="521ADC32" w:rsidR="00734338" w:rsidRDefault="00734338" w:rsidP="00734338">
      <w:pPr>
        <w:pStyle w:val="REG-P0"/>
        <w:jc w:val="center"/>
        <w:rPr>
          <w:rFonts w:eastAsia="TimesNewRomanPSMT"/>
        </w:rPr>
      </w:pPr>
      <w:r w:rsidRPr="00734338">
        <w:br w:type="column"/>
      </w:r>
      <w:r w:rsidRPr="00734338">
        <w:rPr>
          <w:rFonts w:eastAsia="TimesNewRomanPSMT"/>
        </w:rPr>
        <w:lastRenderedPageBreak/>
        <w:t>PART 2</w:t>
      </w:r>
    </w:p>
    <w:p w14:paraId="6B7E3A7C" w14:textId="77777777" w:rsidR="00734338" w:rsidRPr="00734338" w:rsidRDefault="00734338" w:rsidP="00734338">
      <w:pPr>
        <w:pStyle w:val="REG-P0"/>
        <w:jc w:val="center"/>
        <w:rPr>
          <w:rFonts w:eastAsia="TimesNewRomanPSMT"/>
        </w:rPr>
      </w:pPr>
    </w:p>
    <w:p w14:paraId="54E08E76" w14:textId="77777777" w:rsidR="00734338" w:rsidRPr="00734338" w:rsidRDefault="00734338" w:rsidP="00734338">
      <w:pPr>
        <w:pStyle w:val="REG-P0"/>
        <w:jc w:val="center"/>
        <w:rPr>
          <w:rFonts w:eastAsia="TimesNewRomanPSMT"/>
        </w:rPr>
      </w:pPr>
      <w:r w:rsidRPr="00734338">
        <w:rPr>
          <w:rFonts w:eastAsia="TimesNewRomanPSMT"/>
        </w:rPr>
        <w:t>TARIFFS FOR ACCOMMODATION AND MEALS FOR ESSENTIAL BOARDERS</w:t>
      </w:r>
    </w:p>
    <w:p w14:paraId="62DE4D53" w14:textId="7CB50E8C" w:rsidR="00734338" w:rsidRDefault="00734338" w:rsidP="00734338">
      <w:pPr>
        <w:pStyle w:val="REG-P0"/>
        <w:jc w:val="center"/>
        <w:rPr>
          <w:rFonts w:eastAsia="TimesNewRomanPSMT"/>
        </w:rPr>
      </w:pPr>
      <w:r w:rsidRPr="00734338">
        <w:rPr>
          <w:rFonts w:eastAsia="TimesNewRomanPSMT"/>
        </w:rPr>
        <w:t>IN STATE SCHOOL AND HOSTELS</w:t>
      </w:r>
    </w:p>
    <w:p w14:paraId="48FBFD95" w14:textId="770AA3DD" w:rsidR="00DB0B87" w:rsidRDefault="00DB0B87" w:rsidP="00734338">
      <w:pPr>
        <w:pStyle w:val="REG-P0"/>
        <w:jc w:val="center"/>
        <w:rPr>
          <w:rFonts w:eastAsia="TimesNewRomanPSMT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576"/>
        <w:gridCol w:w="4953"/>
        <w:gridCol w:w="2959"/>
      </w:tblGrid>
      <w:tr w:rsidR="00DB0B87" w14:paraId="5CE1C0EC" w14:textId="77777777" w:rsidTr="006B61FA">
        <w:tc>
          <w:tcPr>
            <w:tcW w:w="5529" w:type="dxa"/>
            <w:gridSpan w:val="2"/>
          </w:tcPr>
          <w:p w14:paraId="5EA853F5" w14:textId="3F416062" w:rsidR="00DB0B87" w:rsidRPr="00061137" w:rsidRDefault="00DB0B87" w:rsidP="00DB0B87">
            <w:pPr>
              <w:pStyle w:val="REG-P0"/>
              <w:jc w:val="center"/>
              <w:rPr>
                <w:sz w:val="18"/>
                <w:szCs w:val="18"/>
              </w:rPr>
            </w:pPr>
            <w:r w:rsidRPr="00061137">
              <w:rPr>
                <w:b/>
                <w:bCs/>
                <w:noProof w:val="0"/>
                <w:sz w:val="18"/>
                <w:szCs w:val="18"/>
              </w:rPr>
              <w:t xml:space="preserve">Persons Making Use of Accommodation </w:t>
            </w:r>
          </w:p>
        </w:tc>
        <w:tc>
          <w:tcPr>
            <w:tcW w:w="2959" w:type="dxa"/>
          </w:tcPr>
          <w:p w14:paraId="7AA9BDC2" w14:textId="0DEBD544" w:rsidR="00DB0B87" w:rsidRPr="00061137" w:rsidRDefault="00DB0B87" w:rsidP="00734338">
            <w:pPr>
              <w:pStyle w:val="REG-P0"/>
              <w:jc w:val="center"/>
              <w:rPr>
                <w:sz w:val="18"/>
                <w:szCs w:val="18"/>
              </w:rPr>
            </w:pPr>
            <w:r w:rsidRPr="00061137">
              <w:rPr>
                <w:b/>
                <w:bCs/>
                <w:noProof w:val="0"/>
                <w:sz w:val="18"/>
                <w:szCs w:val="18"/>
              </w:rPr>
              <w:t>Tariffs</w:t>
            </w:r>
          </w:p>
        </w:tc>
      </w:tr>
      <w:tr w:rsidR="00DB0B87" w14:paraId="3728BDDC" w14:textId="77777777" w:rsidTr="006B61FA">
        <w:tc>
          <w:tcPr>
            <w:tcW w:w="576" w:type="dxa"/>
          </w:tcPr>
          <w:p w14:paraId="5BB30AE7" w14:textId="63C5FE19" w:rsidR="00061137" w:rsidRPr="00061137" w:rsidRDefault="00061137" w:rsidP="00061137">
            <w:pPr>
              <w:pStyle w:val="REG-P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953" w:type="dxa"/>
          </w:tcPr>
          <w:p w14:paraId="7EB632B4" w14:textId="7A9C2DCA" w:rsidR="00DB0B87" w:rsidRPr="00061137" w:rsidRDefault="00061137" w:rsidP="003D1693">
            <w:pPr>
              <w:pStyle w:val="REG-P0"/>
              <w:jc w:val="left"/>
              <w:rPr>
                <w:sz w:val="18"/>
                <w:szCs w:val="18"/>
              </w:rPr>
            </w:pPr>
            <w:r w:rsidRPr="00061137">
              <w:rPr>
                <w:b/>
                <w:bCs/>
                <w:sz w:val="18"/>
                <w:szCs w:val="18"/>
              </w:rPr>
              <w:t>Essential Boarders</w:t>
            </w:r>
          </w:p>
        </w:tc>
        <w:tc>
          <w:tcPr>
            <w:tcW w:w="2959" w:type="dxa"/>
          </w:tcPr>
          <w:p w14:paraId="2EC42E16" w14:textId="77777777" w:rsidR="00DB0B87" w:rsidRPr="00061137" w:rsidRDefault="00DB0B87" w:rsidP="00734338">
            <w:pPr>
              <w:pStyle w:val="REG-P0"/>
              <w:jc w:val="center"/>
              <w:rPr>
                <w:sz w:val="18"/>
                <w:szCs w:val="18"/>
              </w:rPr>
            </w:pPr>
          </w:p>
        </w:tc>
      </w:tr>
      <w:tr w:rsidR="00DB0B87" w14:paraId="1AF1F6FF" w14:textId="77777777" w:rsidTr="006B61FA">
        <w:tc>
          <w:tcPr>
            <w:tcW w:w="576" w:type="dxa"/>
          </w:tcPr>
          <w:p w14:paraId="31087FC8" w14:textId="6B213526" w:rsidR="00DB0B87" w:rsidRPr="00061137" w:rsidRDefault="00061137" w:rsidP="00061137">
            <w:pPr>
              <w:pStyle w:val="REG-P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</w:t>
            </w:r>
          </w:p>
        </w:tc>
        <w:tc>
          <w:tcPr>
            <w:tcW w:w="4953" w:type="dxa"/>
          </w:tcPr>
          <w:p w14:paraId="2E1AF3D9" w14:textId="63D9DEFC" w:rsidR="00DB0B87" w:rsidRPr="00061137" w:rsidRDefault="00061137" w:rsidP="003D1693">
            <w:pPr>
              <w:autoSpaceDE w:val="0"/>
              <w:autoSpaceDN w:val="0"/>
              <w:adjustRightInd w:val="0"/>
              <w:rPr>
                <w:rFonts w:cs="Times New Roman"/>
                <w:sz w:val="18"/>
                <w:szCs w:val="18"/>
              </w:rPr>
            </w:pPr>
            <w:r w:rsidRPr="00061137">
              <w:rPr>
                <w:rFonts w:cs="Times New Roman"/>
                <w:b/>
                <w:bCs/>
                <w:noProof w:val="0"/>
                <w:sz w:val="18"/>
                <w:szCs w:val="18"/>
              </w:rPr>
              <w:t>Superintendent, spouse and legally dependent children</w:t>
            </w:r>
          </w:p>
        </w:tc>
        <w:tc>
          <w:tcPr>
            <w:tcW w:w="2959" w:type="dxa"/>
          </w:tcPr>
          <w:p w14:paraId="5B099DA7" w14:textId="26E8348A" w:rsidR="00DB0B87" w:rsidRPr="00061137" w:rsidRDefault="00DB0B87" w:rsidP="00734338">
            <w:pPr>
              <w:pStyle w:val="REG-P0"/>
              <w:jc w:val="center"/>
              <w:rPr>
                <w:sz w:val="18"/>
                <w:szCs w:val="18"/>
              </w:rPr>
            </w:pPr>
          </w:p>
        </w:tc>
      </w:tr>
      <w:tr w:rsidR="003D1693" w14:paraId="3F1EAE40" w14:textId="77777777" w:rsidTr="006B61FA">
        <w:tc>
          <w:tcPr>
            <w:tcW w:w="576" w:type="dxa"/>
          </w:tcPr>
          <w:p w14:paraId="4F9D5A9E" w14:textId="33C1959A" w:rsidR="003D1693" w:rsidRPr="00061137" w:rsidRDefault="003D1693" w:rsidP="003D1693">
            <w:pPr>
              <w:pStyle w:val="REG-P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1.1.1</w:t>
            </w:r>
          </w:p>
        </w:tc>
        <w:tc>
          <w:tcPr>
            <w:tcW w:w="4953" w:type="dxa"/>
          </w:tcPr>
          <w:p w14:paraId="62AA5243" w14:textId="4C6CA4FC" w:rsidR="003D1693" w:rsidRPr="00061137" w:rsidRDefault="003D1693" w:rsidP="003D1693">
            <w:pPr>
              <w:pStyle w:val="REG-P0"/>
              <w:jc w:val="left"/>
              <w:rPr>
                <w:sz w:val="18"/>
                <w:szCs w:val="18"/>
              </w:rPr>
            </w:pPr>
            <w:r w:rsidRPr="00061137">
              <w:rPr>
                <w:sz w:val="18"/>
                <w:szCs w:val="18"/>
              </w:rPr>
              <w:t>Superintendent</w:t>
            </w:r>
          </w:p>
        </w:tc>
        <w:tc>
          <w:tcPr>
            <w:tcW w:w="2959" w:type="dxa"/>
          </w:tcPr>
          <w:p w14:paraId="3B22BFA3" w14:textId="2E6BF594" w:rsidR="003D1693" w:rsidRPr="00061137" w:rsidRDefault="003D1693" w:rsidP="003D1693">
            <w:pPr>
              <w:pStyle w:val="REG-P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Free</w:t>
            </w:r>
          </w:p>
        </w:tc>
      </w:tr>
      <w:tr w:rsidR="003D1693" w14:paraId="0AB7E2CB" w14:textId="77777777" w:rsidTr="006B61FA">
        <w:tc>
          <w:tcPr>
            <w:tcW w:w="576" w:type="dxa"/>
          </w:tcPr>
          <w:p w14:paraId="170FA585" w14:textId="70229D39" w:rsidR="003D1693" w:rsidRPr="00061137" w:rsidRDefault="003D1693" w:rsidP="003D1693">
            <w:pPr>
              <w:pStyle w:val="REG-P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1.1.2</w:t>
            </w:r>
          </w:p>
        </w:tc>
        <w:tc>
          <w:tcPr>
            <w:tcW w:w="4953" w:type="dxa"/>
          </w:tcPr>
          <w:p w14:paraId="4E4D91BE" w14:textId="55B3F1C8" w:rsidR="003D1693" w:rsidRPr="00061137" w:rsidRDefault="003D1693" w:rsidP="003D1693">
            <w:pPr>
              <w:pStyle w:val="REG-P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Spouse</w:t>
            </w:r>
          </w:p>
        </w:tc>
        <w:tc>
          <w:tcPr>
            <w:tcW w:w="2959" w:type="dxa"/>
          </w:tcPr>
          <w:p w14:paraId="7EB8F0D9" w14:textId="77777777" w:rsidR="003D1693" w:rsidRPr="003D1693" w:rsidRDefault="003D1693" w:rsidP="003D1693">
            <w:pPr>
              <w:pStyle w:val="REG-P0"/>
              <w:jc w:val="center"/>
              <w:rPr>
                <w:sz w:val="18"/>
                <w:szCs w:val="18"/>
              </w:rPr>
            </w:pPr>
            <w:r w:rsidRPr="003D1693">
              <w:rPr>
                <w:sz w:val="18"/>
                <w:szCs w:val="18"/>
              </w:rPr>
              <w:t>Full hostel fees as applicable</w:t>
            </w:r>
          </w:p>
          <w:p w14:paraId="10DD093B" w14:textId="17FCBCFB" w:rsidR="003D1693" w:rsidRPr="00061137" w:rsidRDefault="003D1693" w:rsidP="003D1693">
            <w:pPr>
              <w:pStyle w:val="REG-P0"/>
              <w:jc w:val="center"/>
              <w:rPr>
                <w:sz w:val="18"/>
                <w:szCs w:val="18"/>
              </w:rPr>
            </w:pPr>
            <w:r w:rsidRPr="003D1693">
              <w:rPr>
                <w:sz w:val="18"/>
                <w:szCs w:val="18"/>
              </w:rPr>
              <w:t>for that hostel</w:t>
            </w:r>
          </w:p>
        </w:tc>
      </w:tr>
      <w:tr w:rsidR="003D1693" w14:paraId="24FFCBE9" w14:textId="77777777" w:rsidTr="006B61FA">
        <w:tc>
          <w:tcPr>
            <w:tcW w:w="576" w:type="dxa"/>
          </w:tcPr>
          <w:p w14:paraId="4B844EBA" w14:textId="5628E2C8" w:rsidR="003D1693" w:rsidRPr="00061137" w:rsidRDefault="003D1693" w:rsidP="003D1693">
            <w:pPr>
              <w:pStyle w:val="REG-P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1.1.3</w:t>
            </w:r>
          </w:p>
        </w:tc>
        <w:tc>
          <w:tcPr>
            <w:tcW w:w="4953" w:type="dxa"/>
          </w:tcPr>
          <w:p w14:paraId="2DCD0C44" w14:textId="7CA6160B" w:rsidR="003D1693" w:rsidRPr="00061137" w:rsidRDefault="003D1693" w:rsidP="003D1693">
            <w:pPr>
              <w:pStyle w:val="REG-P0"/>
              <w:jc w:val="left"/>
              <w:rPr>
                <w:sz w:val="18"/>
                <w:szCs w:val="18"/>
              </w:rPr>
            </w:pPr>
            <w:r w:rsidRPr="00061137">
              <w:rPr>
                <w:sz w:val="18"/>
                <w:szCs w:val="18"/>
              </w:rPr>
              <w:t>Children, 0</w:t>
            </w:r>
            <w:r w:rsidRPr="00061137">
              <w:rPr>
                <w:rFonts w:hint="eastAsia"/>
                <w:sz w:val="18"/>
                <w:szCs w:val="18"/>
              </w:rPr>
              <w:t>–</w:t>
            </w:r>
            <w:r w:rsidRPr="00061137">
              <w:rPr>
                <w:sz w:val="18"/>
                <w:szCs w:val="18"/>
              </w:rPr>
              <w:t>6 years of age</w:t>
            </w:r>
          </w:p>
        </w:tc>
        <w:tc>
          <w:tcPr>
            <w:tcW w:w="2959" w:type="dxa"/>
          </w:tcPr>
          <w:p w14:paraId="2E5C4640" w14:textId="55EA9E4F" w:rsidR="003D1693" w:rsidRPr="00061137" w:rsidRDefault="003D1693" w:rsidP="003D1693">
            <w:pPr>
              <w:pStyle w:val="REG-P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Free</w:t>
            </w:r>
          </w:p>
        </w:tc>
      </w:tr>
      <w:tr w:rsidR="003D1693" w14:paraId="3D845303" w14:textId="77777777" w:rsidTr="006B61FA">
        <w:tc>
          <w:tcPr>
            <w:tcW w:w="576" w:type="dxa"/>
          </w:tcPr>
          <w:p w14:paraId="043E6824" w14:textId="5B52554F" w:rsidR="003D1693" w:rsidRPr="00061137" w:rsidRDefault="003D1693" w:rsidP="003D1693">
            <w:pPr>
              <w:pStyle w:val="REG-P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1.1.4</w:t>
            </w:r>
          </w:p>
        </w:tc>
        <w:tc>
          <w:tcPr>
            <w:tcW w:w="4953" w:type="dxa"/>
          </w:tcPr>
          <w:p w14:paraId="692DCCEC" w14:textId="75AB25E6" w:rsidR="003D1693" w:rsidRPr="00061137" w:rsidRDefault="003D1693" w:rsidP="003D1693">
            <w:pPr>
              <w:pStyle w:val="REG-P0"/>
              <w:jc w:val="left"/>
              <w:rPr>
                <w:sz w:val="18"/>
                <w:szCs w:val="18"/>
              </w:rPr>
            </w:pPr>
            <w:r w:rsidRPr="00061137">
              <w:rPr>
                <w:sz w:val="18"/>
                <w:szCs w:val="18"/>
              </w:rPr>
              <w:t>Children, 7 years and older or other relatives,</w:t>
            </w:r>
            <w:r>
              <w:rPr>
                <w:sz w:val="18"/>
                <w:szCs w:val="18"/>
              </w:rPr>
              <w:t xml:space="preserve"> </w:t>
            </w:r>
            <w:r w:rsidRPr="00061137">
              <w:rPr>
                <w:sz w:val="18"/>
                <w:szCs w:val="18"/>
              </w:rPr>
              <w:t>accommodated in same allocated quarters as</w:t>
            </w:r>
            <w:r>
              <w:rPr>
                <w:sz w:val="18"/>
                <w:szCs w:val="18"/>
              </w:rPr>
              <w:t xml:space="preserve"> </w:t>
            </w:r>
            <w:r w:rsidRPr="00061137">
              <w:rPr>
                <w:sz w:val="18"/>
                <w:szCs w:val="18"/>
              </w:rPr>
              <w:t>the superintendent</w:t>
            </w:r>
          </w:p>
        </w:tc>
        <w:tc>
          <w:tcPr>
            <w:tcW w:w="2959" w:type="dxa"/>
          </w:tcPr>
          <w:p w14:paraId="24C80E39" w14:textId="77777777" w:rsidR="003D1693" w:rsidRPr="003D1693" w:rsidRDefault="003D1693" w:rsidP="003D1693">
            <w:pPr>
              <w:pStyle w:val="REG-P0"/>
              <w:jc w:val="center"/>
              <w:rPr>
                <w:sz w:val="18"/>
                <w:szCs w:val="18"/>
              </w:rPr>
            </w:pPr>
            <w:r w:rsidRPr="003D1693">
              <w:rPr>
                <w:sz w:val="18"/>
                <w:szCs w:val="18"/>
              </w:rPr>
              <w:t>Full hostel fees as applicable</w:t>
            </w:r>
          </w:p>
          <w:p w14:paraId="1D1B5B25" w14:textId="29D66C29" w:rsidR="003D1693" w:rsidRPr="00061137" w:rsidRDefault="003D1693" w:rsidP="003D1693">
            <w:pPr>
              <w:pStyle w:val="REG-P0"/>
              <w:jc w:val="center"/>
              <w:rPr>
                <w:sz w:val="18"/>
                <w:szCs w:val="18"/>
              </w:rPr>
            </w:pPr>
            <w:r w:rsidRPr="003D1693">
              <w:rPr>
                <w:sz w:val="18"/>
                <w:szCs w:val="18"/>
              </w:rPr>
              <w:t>for that hostel</w:t>
            </w:r>
          </w:p>
        </w:tc>
      </w:tr>
      <w:tr w:rsidR="00DB0B87" w14:paraId="124AADA6" w14:textId="77777777" w:rsidTr="006B61FA">
        <w:tc>
          <w:tcPr>
            <w:tcW w:w="576" w:type="dxa"/>
          </w:tcPr>
          <w:p w14:paraId="18717940" w14:textId="446F39CF" w:rsidR="00DB0B87" w:rsidRPr="00061137" w:rsidRDefault="00061137" w:rsidP="00061137">
            <w:pPr>
              <w:pStyle w:val="REG-P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1.1.5</w:t>
            </w:r>
          </w:p>
        </w:tc>
        <w:tc>
          <w:tcPr>
            <w:tcW w:w="4953" w:type="dxa"/>
          </w:tcPr>
          <w:p w14:paraId="544559F3" w14:textId="100C1CE6" w:rsidR="00DB0B87" w:rsidRPr="00061137" w:rsidRDefault="00A27B61" w:rsidP="003D1693">
            <w:pPr>
              <w:pStyle w:val="REG-P0"/>
              <w:jc w:val="left"/>
              <w:rPr>
                <w:sz w:val="18"/>
                <w:szCs w:val="18"/>
              </w:rPr>
            </w:pPr>
            <w:r w:rsidRPr="00A27B61">
              <w:rPr>
                <w:sz w:val="18"/>
                <w:szCs w:val="18"/>
              </w:rPr>
              <w:t>Children, 7 years and older, accommodated outside</w:t>
            </w:r>
            <w:r>
              <w:rPr>
                <w:sz w:val="18"/>
                <w:szCs w:val="18"/>
              </w:rPr>
              <w:t xml:space="preserve"> </w:t>
            </w:r>
            <w:r w:rsidRPr="00A27B61">
              <w:rPr>
                <w:sz w:val="18"/>
                <w:szCs w:val="18"/>
              </w:rPr>
              <w:t>allocated quarters as the superintendent</w:t>
            </w:r>
          </w:p>
        </w:tc>
        <w:tc>
          <w:tcPr>
            <w:tcW w:w="2959" w:type="dxa"/>
          </w:tcPr>
          <w:p w14:paraId="093E24F6" w14:textId="77777777" w:rsidR="003D1693" w:rsidRPr="003D1693" w:rsidRDefault="003D1693" w:rsidP="003D1693">
            <w:pPr>
              <w:pStyle w:val="REG-P0"/>
              <w:jc w:val="center"/>
              <w:rPr>
                <w:sz w:val="18"/>
                <w:szCs w:val="18"/>
              </w:rPr>
            </w:pPr>
            <w:r w:rsidRPr="003D1693">
              <w:rPr>
                <w:sz w:val="18"/>
                <w:szCs w:val="18"/>
              </w:rPr>
              <w:t>Full hostel fees as applicable</w:t>
            </w:r>
          </w:p>
          <w:p w14:paraId="0398A6FB" w14:textId="301CB7A7" w:rsidR="00DB0B87" w:rsidRPr="00061137" w:rsidRDefault="003D1693" w:rsidP="003D1693">
            <w:pPr>
              <w:pStyle w:val="REG-P0"/>
              <w:jc w:val="center"/>
              <w:rPr>
                <w:sz w:val="18"/>
                <w:szCs w:val="18"/>
              </w:rPr>
            </w:pPr>
            <w:r w:rsidRPr="003D1693">
              <w:rPr>
                <w:sz w:val="18"/>
                <w:szCs w:val="18"/>
              </w:rPr>
              <w:t>for that hostel</w:t>
            </w:r>
          </w:p>
        </w:tc>
      </w:tr>
      <w:tr w:rsidR="00061137" w14:paraId="267D920E" w14:textId="77777777" w:rsidTr="006B61FA">
        <w:tc>
          <w:tcPr>
            <w:tcW w:w="576" w:type="dxa"/>
          </w:tcPr>
          <w:p w14:paraId="089AE2EF" w14:textId="333C2B5F" w:rsidR="00061137" w:rsidRDefault="00061137" w:rsidP="00061137">
            <w:pPr>
              <w:pStyle w:val="REG-P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1.2</w:t>
            </w:r>
          </w:p>
        </w:tc>
        <w:tc>
          <w:tcPr>
            <w:tcW w:w="4953" w:type="dxa"/>
          </w:tcPr>
          <w:p w14:paraId="3900A558" w14:textId="2F5C9746" w:rsidR="00061137" w:rsidRPr="00061137" w:rsidRDefault="00A27B61" w:rsidP="003D1693">
            <w:pPr>
              <w:pStyle w:val="REG-P0"/>
              <w:jc w:val="left"/>
              <w:rPr>
                <w:sz w:val="18"/>
                <w:szCs w:val="18"/>
              </w:rPr>
            </w:pPr>
            <w:r w:rsidRPr="00A27B61">
              <w:rPr>
                <w:b/>
                <w:bCs/>
                <w:sz w:val="18"/>
                <w:szCs w:val="18"/>
              </w:rPr>
              <w:t>Supervisory personnel, spouse and legally dependent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A27B61">
              <w:rPr>
                <w:b/>
                <w:bCs/>
                <w:sz w:val="18"/>
                <w:szCs w:val="18"/>
              </w:rPr>
              <w:t>children</w:t>
            </w:r>
          </w:p>
        </w:tc>
        <w:tc>
          <w:tcPr>
            <w:tcW w:w="2959" w:type="dxa"/>
          </w:tcPr>
          <w:p w14:paraId="68D3F57C" w14:textId="77777777" w:rsidR="00061137" w:rsidRPr="00061137" w:rsidRDefault="00061137" w:rsidP="00734338">
            <w:pPr>
              <w:pStyle w:val="REG-P0"/>
              <w:jc w:val="center"/>
              <w:rPr>
                <w:sz w:val="18"/>
                <w:szCs w:val="18"/>
              </w:rPr>
            </w:pPr>
          </w:p>
        </w:tc>
      </w:tr>
      <w:tr w:rsidR="003D1693" w14:paraId="512E02AA" w14:textId="77777777" w:rsidTr="006B61FA">
        <w:tc>
          <w:tcPr>
            <w:tcW w:w="576" w:type="dxa"/>
          </w:tcPr>
          <w:p w14:paraId="03A72F6F" w14:textId="2799A5D6" w:rsidR="003D1693" w:rsidRDefault="003D1693" w:rsidP="003D1693">
            <w:pPr>
              <w:pStyle w:val="REG-P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1.2.1</w:t>
            </w:r>
          </w:p>
        </w:tc>
        <w:tc>
          <w:tcPr>
            <w:tcW w:w="4953" w:type="dxa"/>
          </w:tcPr>
          <w:p w14:paraId="3FD35877" w14:textId="7F379F85" w:rsidR="003D1693" w:rsidRPr="00061137" w:rsidRDefault="003D1693" w:rsidP="003D1693">
            <w:pPr>
              <w:pStyle w:val="REG-P0"/>
              <w:jc w:val="left"/>
              <w:rPr>
                <w:sz w:val="18"/>
                <w:szCs w:val="18"/>
              </w:rPr>
            </w:pPr>
            <w:r w:rsidRPr="00A27B61">
              <w:rPr>
                <w:sz w:val="18"/>
                <w:szCs w:val="18"/>
              </w:rPr>
              <w:t>Supervisor</w:t>
            </w:r>
          </w:p>
        </w:tc>
        <w:tc>
          <w:tcPr>
            <w:tcW w:w="2959" w:type="dxa"/>
          </w:tcPr>
          <w:p w14:paraId="29F5AE57" w14:textId="3943ECE2" w:rsidR="003D1693" w:rsidRPr="00061137" w:rsidRDefault="003D1693" w:rsidP="003D1693">
            <w:pPr>
              <w:pStyle w:val="REG-P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Free</w:t>
            </w:r>
          </w:p>
        </w:tc>
      </w:tr>
      <w:tr w:rsidR="003D1693" w14:paraId="42B3EF0F" w14:textId="77777777" w:rsidTr="006B61FA">
        <w:tc>
          <w:tcPr>
            <w:tcW w:w="576" w:type="dxa"/>
          </w:tcPr>
          <w:p w14:paraId="30BF558B" w14:textId="0B649CCA" w:rsidR="003D1693" w:rsidRDefault="003D1693" w:rsidP="003D1693">
            <w:pPr>
              <w:pStyle w:val="REG-P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1.2.2</w:t>
            </w:r>
          </w:p>
        </w:tc>
        <w:tc>
          <w:tcPr>
            <w:tcW w:w="4953" w:type="dxa"/>
          </w:tcPr>
          <w:p w14:paraId="37417C61" w14:textId="28D3FEF8" w:rsidR="003D1693" w:rsidRPr="00061137" w:rsidRDefault="003D1693" w:rsidP="003D1693">
            <w:pPr>
              <w:pStyle w:val="REG-P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Spouse</w:t>
            </w:r>
          </w:p>
        </w:tc>
        <w:tc>
          <w:tcPr>
            <w:tcW w:w="2959" w:type="dxa"/>
          </w:tcPr>
          <w:p w14:paraId="7DE37702" w14:textId="77777777" w:rsidR="003D1693" w:rsidRPr="003D1693" w:rsidRDefault="003D1693" w:rsidP="003D1693">
            <w:pPr>
              <w:pStyle w:val="REG-P0"/>
              <w:jc w:val="center"/>
              <w:rPr>
                <w:sz w:val="18"/>
                <w:szCs w:val="18"/>
              </w:rPr>
            </w:pPr>
            <w:r w:rsidRPr="003D1693">
              <w:rPr>
                <w:sz w:val="18"/>
                <w:szCs w:val="18"/>
              </w:rPr>
              <w:t>Full hostel fees as applicable</w:t>
            </w:r>
          </w:p>
          <w:p w14:paraId="664D68A2" w14:textId="1A5990EC" w:rsidR="003D1693" w:rsidRPr="00061137" w:rsidRDefault="003D1693" w:rsidP="003D1693">
            <w:pPr>
              <w:pStyle w:val="REG-P0"/>
              <w:jc w:val="center"/>
              <w:rPr>
                <w:sz w:val="18"/>
                <w:szCs w:val="18"/>
              </w:rPr>
            </w:pPr>
            <w:r w:rsidRPr="003D1693">
              <w:rPr>
                <w:sz w:val="18"/>
                <w:szCs w:val="18"/>
              </w:rPr>
              <w:t>for that hostel</w:t>
            </w:r>
          </w:p>
        </w:tc>
      </w:tr>
      <w:tr w:rsidR="003D1693" w14:paraId="7F825D0E" w14:textId="77777777" w:rsidTr="006B61FA">
        <w:tc>
          <w:tcPr>
            <w:tcW w:w="576" w:type="dxa"/>
          </w:tcPr>
          <w:p w14:paraId="32724BF5" w14:textId="7E6D8247" w:rsidR="003D1693" w:rsidRDefault="003D1693" w:rsidP="003D1693">
            <w:pPr>
              <w:pStyle w:val="REG-P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1.2.3</w:t>
            </w:r>
          </w:p>
        </w:tc>
        <w:tc>
          <w:tcPr>
            <w:tcW w:w="4953" w:type="dxa"/>
          </w:tcPr>
          <w:p w14:paraId="65D8C7E6" w14:textId="5C51BCD2" w:rsidR="003D1693" w:rsidRPr="00061137" w:rsidRDefault="003D1693" w:rsidP="003D1693">
            <w:pPr>
              <w:pStyle w:val="REG-P0"/>
              <w:jc w:val="left"/>
              <w:rPr>
                <w:sz w:val="18"/>
                <w:szCs w:val="18"/>
              </w:rPr>
            </w:pPr>
            <w:r w:rsidRPr="00061137">
              <w:rPr>
                <w:sz w:val="18"/>
                <w:szCs w:val="18"/>
              </w:rPr>
              <w:t>Children, 0</w:t>
            </w:r>
            <w:r w:rsidRPr="00061137">
              <w:rPr>
                <w:rFonts w:hint="eastAsia"/>
                <w:sz w:val="18"/>
                <w:szCs w:val="18"/>
              </w:rPr>
              <w:t>–</w:t>
            </w:r>
            <w:r w:rsidRPr="00061137">
              <w:rPr>
                <w:sz w:val="18"/>
                <w:szCs w:val="18"/>
              </w:rPr>
              <w:t>6 years of age</w:t>
            </w:r>
          </w:p>
        </w:tc>
        <w:tc>
          <w:tcPr>
            <w:tcW w:w="2959" w:type="dxa"/>
          </w:tcPr>
          <w:p w14:paraId="4879B0D9" w14:textId="791977AF" w:rsidR="003D1693" w:rsidRPr="00061137" w:rsidRDefault="003D1693" w:rsidP="003D1693">
            <w:pPr>
              <w:pStyle w:val="REG-P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Free</w:t>
            </w:r>
          </w:p>
        </w:tc>
      </w:tr>
      <w:tr w:rsidR="003D1693" w14:paraId="208C6F09" w14:textId="77777777" w:rsidTr="006B61FA">
        <w:tc>
          <w:tcPr>
            <w:tcW w:w="576" w:type="dxa"/>
          </w:tcPr>
          <w:p w14:paraId="0E01A671" w14:textId="545AC179" w:rsidR="003D1693" w:rsidRDefault="003D1693" w:rsidP="003D1693">
            <w:pPr>
              <w:pStyle w:val="REG-P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1.2.4</w:t>
            </w:r>
          </w:p>
        </w:tc>
        <w:tc>
          <w:tcPr>
            <w:tcW w:w="4953" w:type="dxa"/>
          </w:tcPr>
          <w:p w14:paraId="705B0880" w14:textId="1FE1222A" w:rsidR="003D1693" w:rsidRPr="00061137" w:rsidRDefault="003D1693" w:rsidP="003D1693">
            <w:pPr>
              <w:pStyle w:val="REG-P0"/>
              <w:jc w:val="left"/>
              <w:rPr>
                <w:sz w:val="18"/>
                <w:szCs w:val="18"/>
              </w:rPr>
            </w:pPr>
            <w:r w:rsidRPr="00061137">
              <w:rPr>
                <w:sz w:val="18"/>
                <w:szCs w:val="18"/>
              </w:rPr>
              <w:t>Children, 7 years and older or other relatives,</w:t>
            </w:r>
            <w:r>
              <w:rPr>
                <w:sz w:val="18"/>
                <w:szCs w:val="18"/>
              </w:rPr>
              <w:t xml:space="preserve"> </w:t>
            </w:r>
            <w:r w:rsidRPr="00061137">
              <w:rPr>
                <w:sz w:val="18"/>
                <w:szCs w:val="18"/>
              </w:rPr>
              <w:t>accommodated in same allocated quarters as</w:t>
            </w:r>
            <w:r>
              <w:rPr>
                <w:sz w:val="18"/>
                <w:szCs w:val="18"/>
              </w:rPr>
              <w:t xml:space="preserve"> </w:t>
            </w:r>
            <w:r w:rsidRPr="00061137">
              <w:rPr>
                <w:sz w:val="18"/>
                <w:szCs w:val="18"/>
              </w:rPr>
              <w:t>the super</w:t>
            </w:r>
            <w:r>
              <w:rPr>
                <w:sz w:val="18"/>
                <w:szCs w:val="18"/>
              </w:rPr>
              <w:t>visor</w:t>
            </w:r>
          </w:p>
        </w:tc>
        <w:tc>
          <w:tcPr>
            <w:tcW w:w="2959" w:type="dxa"/>
          </w:tcPr>
          <w:p w14:paraId="61117F7D" w14:textId="77777777" w:rsidR="003D1693" w:rsidRPr="003D1693" w:rsidRDefault="003D1693" w:rsidP="003D1693">
            <w:pPr>
              <w:pStyle w:val="REG-P0"/>
              <w:jc w:val="center"/>
              <w:rPr>
                <w:sz w:val="18"/>
                <w:szCs w:val="18"/>
              </w:rPr>
            </w:pPr>
            <w:r w:rsidRPr="003D1693">
              <w:rPr>
                <w:sz w:val="18"/>
                <w:szCs w:val="18"/>
              </w:rPr>
              <w:t>Full hostel fees as applicable</w:t>
            </w:r>
          </w:p>
          <w:p w14:paraId="6F621354" w14:textId="7754D59E" w:rsidR="003D1693" w:rsidRPr="00061137" w:rsidRDefault="003D1693" w:rsidP="003D1693">
            <w:pPr>
              <w:pStyle w:val="REG-P0"/>
              <w:jc w:val="center"/>
              <w:rPr>
                <w:sz w:val="18"/>
                <w:szCs w:val="18"/>
              </w:rPr>
            </w:pPr>
            <w:r w:rsidRPr="003D1693">
              <w:rPr>
                <w:sz w:val="18"/>
                <w:szCs w:val="18"/>
              </w:rPr>
              <w:t>for that hostel</w:t>
            </w:r>
          </w:p>
        </w:tc>
      </w:tr>
      <w:tr w:rsidR="003D1693" w14:paraId="760ABC4F" w14:textId="77777777" w:rsidTr="006B61FA">
        <w:tc>
          <w:tcPr>
            <w:tcW w:w="576" w:type="dxa"/>
          </w:tcPr>
          <w:p w14:paraId="5797BC30" w14:textId="295F5C6B" w:rsidR="003D1693" w:rsidRDefault="003D1693" w:rsidP="003D1693">
            <w:pPr>
              <w:pStyle w:val="REG-P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1.2.5</w:t>
            </w:r>
          </w:p>
        </w:tc>
        <w:tc>
          <w:tcPr>
            <w:tcW w:w="4953" w:type="dxa"/>
          </w:tcPr>
          <w:p w14:paraId="731B67FC" w14:textId="4E643A0A" w:rsidR="003D1693" w:rsidRPr="00061137" w:rsidRDefault="003D1693" w:rsidP="003D1693">
            <w:pPr>
              <w:pStyle w:val="REG-P0"/>
              <w:jc w:val="left"/>
              <w:rPr>
                <w:sz w:val="18"/>
                <w:szCs w:val="18"/>
              </w:rPr>
            </w:pPr>
            <w:r w:rsidRPr="00A27B61">
              <w:rPr>
                <w:sz w:val="18"/>
                <w:szCs w:val="18"/>
              </w:rPr>
              <w:t>Children, 7 years and older, accommodated outside</w:t>
            </w:r>
            <w:r>
              <w:rPr>
                <w:sz w:val="18"/>
                <w:szCs w:val="18"/>
              </w:rPr>
              <w:t xml:space="preserve"> </w:t>
            </w:r>
            <w:r w:rsidRPr="00A27B61">
              <w:rPr>
                <w:sz w:val="18"/>
                <w:szCs w:val="18"/>
              </w:rPr>
              <w:t xml:space="preserve">allocated </w:t>
            </w:r>
            <w:r w:rsidRPr="00061137">
              <w:rPr>
                <w:sz w:val="18"/>
                <w:szCs w:val="18"/>
              </w:rPr>
              <w:t>super</w:t>
            </w:r>
            <w:r>
              <w:rPr>
                <w:sz w:val="18"/>
                <w:szCs w:val="18"/>
              </w:rPr>
              <w:t xml:space="preserve">visor </w:t>
            </w:r>
            <w:r w:rsidRPr="00A27B61">
              <w:rPr>
                <w:sz w:val="18"/>
                <w:szCs w:val="18"/>
              </w:rPr>
              <w:t>quarters</w:t>
            </w:r>
          </w:p>
        </w:tc>
        <w:tc>
          <w:tcPr>
            <w:tcW w:w="2959" w:type="dxa"/>
          </w:tcPr>
          <w:p w14:paraId="0C940E3B" w14:textId="77777777" w:rsidR="003D1693" w:rsidRPr="003D1693" w:rsidRDefault="003D1693" w:rsidP="003D1693">
            <w:pPr>
              <w:pStyle w:val="REG-P0"/>
              <w:jc w:val="center"/>
              <w:rPr>
                <w:sz w:val="18"/>
                <w:szCs w:val="18"/>
              </w:rPr>
            </w:pPr>
            <w:r w:rsidRPr="003D1693">
              <w:rPr>
                <w:sz w:val="18"/>
                <w:szCs w:val="18"/>
              </w:rPr>
              <w:t>Full hostel fees as applicable</w:t>
            </w:r>
          </w:p>
          <w:p w14:paraId="7D71139F" w14:textId="26F29C6A" w:rsidR="003D1693" w:rsidRPr="00061137" w:rsidRDefault="003D1693" w:rsidP="003D1693">
            <w:pPr>
              <w:pStyle w:val="REG-P0"/>
              <w:jc w:val="center"/>
              <w:rPr>
                <w:sz w:val="18"/>
                <w:szCs w:val="18"/>
              </w:rPr>
            </w:pPr>
            <w:r w:rsidRPr="003D1693">
              <w:rPr>
                <w:sz w:val="18"/>
                <w:szCs w:val="18"/>
              </w:rPr>
              <w:t>for that hostel</w:t>
            </w:r>
          </w:p>
        </w:tc>
      </w:tr>
      <w:tr w:rsidR="00061137" w14:paraId="59F61AD6" w14:textId="77777777" w:rsidTr="006B61FA">
        <w:tc>
          <w:tcPr>
            <w:tcW w:w="576" w:type="dxa"/>
          </w:tcPr>
          <w:p w14:paraId="5AA19FCE" w14:textId="322128AA" w:rsidR="00061137" w:rsidRDefault="00061137" w:rsidP="00061137">
            <w:pPr>
              <w:pStyle w:val="REG-P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1.3</w:t>
            </w:r>
          </w:p>
        </w:tc>
        <w:tc>
          <w:tcPr>
            <w:tcW w:w="4953" w:type="dxa"/>
          </w:tcPr>
          <w:p w14:paraId="057C8AAA" w14:textId="68074ABA" w:rsidR="00061137" w:rsidRPr="003D1693" w:rsidRDefault="003D1693" w:rsidP="003D1693">
            <w:pPr>
              <w:pStyle w:val="REG-P0"/>
              <w:jc w:val="left"/>
              <w:rPr>
                <w:sz w:val="18"/>
                <w:szCs w:val="18"/>
              </w:rPr>
            </w:pPr>
            <w:r w:rsidRPr="003D1693">
              <w:rPr>
                <w:b/>
                <w:bCs/>
                <w:sz w:val="18"/>
                <w:szCs w:val="18"/>
              </w:rPr>
              <w:t>Chief hostel matron and hostel matron (child care)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3D1693">
              <w:rPr>
                <w:b/>
                <w:bCs/>
                <w:sz w:val="18"/>
                <w:szCs w:val="18"/>
              </w:rPr>
              <w:t>spouse and legally dependant children</w:t>
            </w:r>
          </w:p>
        </w:tc>
        <w:tc>
          <w:tcPr>
            <w:tcW w:w="2959" w:type="dxa"/>
          </w:tcPr>
          <w:p w14:paraId="15E053A8" w14:textId="77777777" w:rsidR="00061137" w:rsidRPr="00061137" w:rsidRDefault="00061137" w:rsidP="00061137">
            <w:pPr>
              <w:pStyle w:val="REG-P0"/>
              <w:jc w:val="center"/>
              <w:rPr>
                <w:sz w:val="18"/>
                <w:szCs w:val="18"/>
              </w:rPr>
            </w:pPr>
          </w:p>
        </w:tc>
      </w:tr>
      <w:tr w:rsidR="003D1693" w14:paraId="3DB6DE37" w14:textId="77777777" w:rsidTr="006B61FA">
        <w:tc>
          <w:tcPr>
            <w:tcW w:w="576" w:type="dxa"/>
          </w:tcPr>
          <w:p w14:paraId="10E51F17" w14:textId="286731ED" w:rsidR="003D1693" w:rsidRDefault="003D1693" w:rsidP="003D1693">
            <w:pPr>
              <w:pStyle w:val="REG-P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1.3.1</w:t>
            </w:r>
          </w:p>
        </w:tc>
        <w:tc>
          <w:tcPr>
            <w:tcW w:w="4953" w:type="dxa"/>
          </w:tcPr>
          <w:p w14:paraId="40E67B44" w14:textId="39984B07" w:rsidR="003D1693" w:rsidRPr="00061137" w:rsidRDefault="003D1693" w:rsidP="003D1693">
            <w:pPr>
              <w:pStyle w:val="REG-P0"/>
              <w:jc w:val="left"/>
              <w:rPr>
                <w:sz w:val="18"/>
                <w:szCs w:val="18"/>
              </w:rPr>
            </w:pPr>
            <w:r w:rsidRPr="003D1693">
              <w:rPr>
                <w:sz w:val="18"/>
                <w:szCs w:val="18"/>
              </w:rPr>
              <w:t>Chief hostel matron and hostel matron (child care)</w:t>
            </w:r>
          </w:p>
        </w:tc>
        <w:tc>
          <w:tcPr>
            <w:tcW w:w="2959" w:type="dxa"/>
          </w:tcPr>
          <w:p w14:paraId="6513A53C" w14:textId="529A70EB" w:rsidR="003D1693" w:rsidRPr="00061137" w:rsidRDefault="003D1693" w:rsidP="003D1693">
            <w:pPr>
              <w:pStyle w:val="REG-P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Free</w:t>
            </w:r>
          </w:p>
        </w:tc>
      </w:tr>
      <w:tr w:rsidR="003D1693" w14:paraId="17E3242E" w14:textId="77777777" w:rsidTr="006B61FA">
        <w:tc>
          <w:tcPr>
            <w:tcW w:w="576" w:type="dxa"/>
          </w:tcPr>
          <w:p w14:paraId="6FE6C0A9" w14:textId="14856148" w:rsidR="003D1693" w:rsidRDefault="003D1693" w:rsidP="003D1693">
            <w:pPr>
              <w:pStyle w:val="REG-P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1.3.2</w:t>
            </w:r>
          </w:p>
        </w:tc>
        <w:tc>
          <w:tcPr>
            <w:tcW w:w="4953" w:type="dxa"/>
          </w:tcPr>
          <w:p w14:paraId="027A0EA8" w14:textId="1D1A84D4" w:rsidR="003D1693" w:rsidRPr="00061137" w:rsidRDefault="003D1693" w:rsidP="003D1693">
            <w:pPr>
              <w:pStyle w:val="REG-P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Spouse </w:t>
            </w:r>
          </w:p>
        </w:tc>
        <w:tc>
          <w:tcPr>
            <w:tcW w:w="2959" w:type="dxa"/>
          </w:tcPr>
          <w:p w14:paraId="09EACB08" w14:textId="77777777" w:rsidR="003D1693" w:rsidRPr="003D1693" w:rsidRDefault="003D1693" w:rsidP="003D1693">
            <w:pPr>
              <w:pStyle w:val="REG-P0"/>
              <w:jc w:val="center"/>
              <w:rPr>
                <w:sz w:val="18"/>
                <w:szCs w:val="18"/>
              </w:rPr>
            </w:pPr>
            <w:r w:rsidRPr="003D1693">
              <w:rPr>
                <w:sz w:val="18"/>
                <w:szCs w:val="18"/>
              </w:rPr>
              <w:t>Full hostel fees as applicable</w:t>
            </w:r>
          </w:p>
          <w:p w14:paraId="1F90FA68" w14:textId="0F7B955A" w:rsidR="003D1693" w:rsidRPr="00061137" w:rsidRDefault="003D1693" w:rsidP="003D1693">
            <w:pPr>
              <w:pStyle w:val="REG-P0"/>
              <w:jc w:val="center"/>
              <w:rPr>
                <w:sz w:val="18"/>
                <w:szCs w:val="18"/>
              </w:rPr>
            </w:pPr>
            <w:r w:rsidRPr="003D1693">
              <w:rPr>
                <w:sz w:val="18"/>
                <w:szCs w:val="18"/>
              </w:rPr>
              <w:t>for that hostel</w:t>
            </w:r>
          </w:p>
        </w:tc>
      </w:tr>
      <w:tr w:rsidR="003D1693" w14:paraId="7F6F87ED" w14:textId="77777777" w:rsidTr="006B61FA">
        <w:tc>
          <w:tcPr>
            <w:tcW w:w="576" w:type="dxa"/>
          </w:tcPr>
          <w:p w14:paraId="1D5D6184" w14:textId="448CB4C8" w:rsidR="003D1693" w:rsidRDefault="003D1693" w:rsidP="003D1693">
            <w:pPr>
              <w:pStyle w:val="REG-P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1.3.3</w:t>
            </w:r>
          </w:p>
        </w:tc>
        <w:tc>
          <w:tcPr>
            <w:tcW w:w="4953" w:type="dxa"/>
          </w:tcPr>
          <w:p w14:paraId="2272B955" w14:textId="6B7A86AB" w:rsidR="003D1693" w:rsidRPr="00061137" w:rsidRDefault="003D1693" w:rsidP="003D1693">
            <w:pPr>
              <w:pStyle w:val="REG-P0"/>
              <w:jc w:val="left"/>
              <w:rPr>
                <w:sz w:val="18"/>
                <w:szCs w:val="18"/>
              </w:rPr>
            </w:pPr>
            <w:r w:rsidRPr="003D1693">
              <w:rPr>
                <w:sz w:val="18"/>
                <w:szCs w:val="18"/>
              </w:rPr>
              <w:t>Children, 0</w:t>
            </w:r>
            <w:r w:rsidRPr="003D1693">
              <w:rPr>
                <w:rFonts w:hint="eastAsia"/>
                <w:sz w:val="18"/>
                <w:szCs w:val="18"/>
              </w:rPr>
              <w:t>–</w:t>
            </w:r>
            <w:r w:rsidRPr="003D1693">
              <w:rPr>
                <w:sz w:val="18"/>
                <w:szCs w:val="18"/>
              </w:rPr>
              <w:t>6 years of age</w:t>
            </w:r>
          </w:p>
        </w:tc>
        <w:tc>
          <w:tcPr>
            <w:tcW w:w="2959" w:type="dxa"/>
          </w:tcPr>
          <w:p w14:paraId="263CA415" w14:textId="131D4DF4" w:rsidR="003D1693" w:rsidRPr="00061137" w:rsidRDefault="003D1693" w:rsidP="003D1693">
            <w:pPr>
              <w:pStyle w:val="REG-P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Free</w:t>
            </w:r>
          </w:p>
        </w:tc>
      </w:tr>
      <w:tr w:rsidR="00061137" w14:paraId="187278F5" w14:textId="77777777" w:rsidTr="006B61FA">
        <w:tc>
          <w:tcPr>
            <w:tcW w:w="576" w:type="dxa"/>
          </w:tcPr>
          <w:p w14:paraId="1E6EA867" w14:textId="370A953C" w:rsidR="00061137" w:rsidRDefault="00061137" w:rsidP="00061137">
            <w:pPr>
              <w:pStyle w:val="REG-P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1.3.4</w:t>
            </w:r>
          </w:p>
        </w:tc>
        <w:tc>
          <w:tcPr>
            <w:tcW w:w="4953" w:type="dxa"/>
          </w:tcPr>
          <w:p w14:paraId="163F498B" w14:textId="75ECEDD3" w:rsidR="00061137" w:rsidRPr="00061137" w:rsidRDefault="003D1693" w:rsidP="003D1693">
            <w:pPr>
              <w:pStyle w:val="REG-P0"/>
              <w:jc w:val="left"/>
              <w:rPr>
                <w:sz w:val="18"/>
                <w:szCs w:val="18"/>
              </w:rPr>
            </w:pPr>
            <w:r w:rsidRPr="003D1693">
              <w:rPr>
                <w:sz w:val="18"/>
                <w:szCs w:val="18"/>
              </w:rPr>
              <w:t>Children, 7 years and older, accommodated outside</w:t>
            </w:r>
            <w:r>
              <w:rPr>
                <w:sz w:val="18"/>
                <w:szCs w:val="18"/>
              </w:rPr>
              <w:t xml:space="preserve"> </w:t>
            </w:r>
            <w:r w:rsidRPr="003D1693">
              <w:rPr>
                <w:sz w:val="18"/>
                <w:szCs w:val="18"/>
              </w:rPr>
              <w:t>allocated matrons quarters</w:t>
            </w:r>
          </w:p>
        </w:tc>
        <w:tc>
          <w:tcPr>
            <w:tcW w:w="2959" w:type="dxa"/>
          </w:tcPr>
          <w:p w14:paraId="4E4E9256" w14:textId="77777777" w:rsidR="003D1693" w:rsidRPr="003D1693" w:rsidRDefault="003D1693" w:rsidP="003D1693">
            <w:pPr>
              <w:pStyle w:val="REG-P0"/>
              <w:jc w:val="center"/>
              <w:rPr>
                <w:sz w:val="18"/>
                <w:szCs w:val="18"/>
              </w:rPr>
            </w:pPr>
            <w:r w:rsidRPr="003D1693">
              <w:rPr>
                <w:sz w:val="18"/>
                <w:szCs w:val="18"/>
              </w:rPr>
              <w:t>Full hostel fees as applicable</w:t>
            </w:r>
          </w:p>
          <w:p w14:paraId="14F50FF9" w14:textId="3750D265" w:rsidR="00061137" w:rsidRPr="00061137" w:rsidRDefault="003D1693" w:rsidP="003D1693">
            <w:pPr>
              <w:pStyle w:val="REG-P0"/>
              <w:jc w:val="center"/>
              <w:rPr>
                <w:sz w:val="18"/>
                <w:szCs w:val="18"/>
              </w:rPr>
            </w:pPr>
            <w:r w:rsidRPr="003D1693">
              <w:rPr>
                <w:sz w:val="18"/>
                <w:szCs w:val="18"/>
              </w:rPr>
              <w:t>for that hostel</w:t>
            </w:r>
          </w:p>
        </w:tc>
      </w:tr>
      <w:tr w:rsidR="00061137" w14:paraId="66762F3E" w14:textId="77777777" w:rsidTr="006B61FA">
        <w:tc>
          <w:tcPr>
            <w:tcW w:w="576" w:type="dxa"/>
          </w:tcPr>
          <w:p w14:paraId="2758F6DB" w14:textId="392BAA88" w:rsidR="00061137" w:rsidRDefault="00061137" w:rsidP="00061137">
            <w:pPr>
              <w:pStyle w:val="REG-P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1.4</w:t>
            </w:r>
          </w:p>
        </w:tc>
        <w:tc>
          <w:tcPr>
            <w:tcW w:w="4953" w:type="dxa"/>
          </w:tcPr>
          <w:p w14:paraId="1B02EFDA" w14:textId="35CD50A2" w:rsidR="00061137" w:rsidRPr="00061137" w:rsidRDefault="003D1693" w:rsidP="003D1693">
            <w:pPr>
              <w:pStyle w:val="REG-P0"/>
              <w:jc w:val="left"/>
              <w:rPr>
                <w:sz w:val="18"/>
                <w:szCs w:val="18"/>
              </w:rPr>
            </w:pPr>
            <w:r w:rsidRPr="003D1693">
              <w:rPr>
                <w:b/>
                <w:bCs/>
                <w:sz w:val="18"/>
                <w:szCs w:val="18"/>
              </w:rPr>
              <w:t>Hostel matrons, other than the hostel matron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3D1693">
              <w:rPr>
                <w:b/>
                <w:bCs/>
                <w:sz w:val="18"/>
                <w:szCs w:val="18"/>
              </w:rPr>
              <w:t>(child care) if space is available and with the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3D1693">
              <w:rPr>
                <w:b/>
                <w:bCs/>
                <w:sz w:val="18"/>
                <w:szCs w:val="18"/>
              </w:rPr>
              <w:t>permission of the regional director</w:t>
            </w:r>
          </w:p>
        </w:tc>
        <w:tc>
          <w:tcPr>
            <w:tcW w:w="2959" w:type="dxa"/>
          </w:tcPr>
          <w:p w14:paraId="68EE6F00" w14:textId="0F0D66CE" w:rsidR="003D1693" w:rsidRPr="003D1693" w:rsidRDefault="003D1693" w:rsidP="003D1693">
            <w:pPr>
              <w:pStyle w:val="REG-P0"/>
              <w:jc w:val="center"/>
              <w:rPr>
                <w:sz w:val="18"/>
                <w:szCs w:val="18"/>
              </w:rPr>
            </w:pPr>
            <w:r w:rsidRPr="003D1693">
              <w:rPr>
                <w:sz w:val="18"/>
                <w:szCs w:val="18"/>
              </w:rPr>
              <w:t>Pay house rent in terms of</w:t>
            </w:r>
            <w:r>
              <w:rPr>
                <w:sz w:val="18"/>
                <w:szCs w:val="18"/>
              </w:rPr>
              <w:t xml:space="preserve"> </w:t>
            </w:r>
            <w:r w:rsidRPr="003D1693">
              <w:rPr>
                <w:sz w:val="18"/>
                <w:szCs w:val="18"/>
              </w:rPr>
              <w:t>tariffs approved by PSC.</w:t>
            </w:r>
          </w:p>
          <w:p w14:paraId="5AB82BD3" w14:textId="4D8060E4" w:rsidR="00061137" w:rsidRPr="00061137" w:rsidRDefault="003D1693" w:rsidP="003D1693">
            <w:pPr>
              <w:pStyle w:val="REG-P0"/>
              <w:jc w:val="center"/>
              <w:rPr>
                <w:sz w:val="18"/>
                <w:szCs w:val="18"/>
              </w:rPr>
            </w:pPr>
            <w:r w:rsidRPr="003D1693">
              <w:rPr>
                <w:sz w:val="18"/>
                <w:szCs w:val="18"/>
              </w:rPr>
              <w:t>Children pay the same</w:t>
            </w:r>
            <w:r>
              <w:rPr>
                <w:sz w:val="18"/>
                <w:szCs w:val="18"/>
              </w:rPr>
              <w:t xml:space="preserve"> </w:t>
            </w:r>
            <w:r w:rsidRPr="003D1693">
              <w:rPr>
                <w:sz w:val="18"/>
                <w:szCs w:val="18"/>
              </w:rPr>
              <w:t>amounts as children of</w:t>
            </w:r>
            <w:r>
              <w:rPr>
                <w:sz w:val="18"/>
                <w:szCs w:val="18"/>
              </w:rPr>
              <w:t xml:space="preserve"> </w:t>
            </w:r>
            <w:r w:rsidRPr="003D1693">
              <w:rPr>
                <w:sz w:val="18"/>
                <w:szCs w:val="18"/>
              </w:rPr>
              <w:t>chief hostel matron</w:t>
            </w:r>
          </w:p>
        </w:tc>
      </w:tr>
    </w:tbl>
    <w:p w14:paraId="6E3D490C" w14:textId="25F6499F" w:rsidR="00DB0B87" w:rsidRDefault="00DB0B87" w:rsidP="00734338">
      <w:pPr>
        <w:pStyle w:val="REG-P0"/>
        <w:jc w:val="center"/>
      </w:pPr>
    </w:p>
    <w:p w14:paraId="74733153" w14:textId="2E9B4D13" w:rsidR="007134A7" w:rsidRDefault="007134A7" w:rsidP="00734338">
      <w:pPr>
        <w:pStyle w:val="REG-P0"/>
        <w:jc w:val="center"/>
      </w:pPr>
      <w:r>
        <w:br w:type="column"/>
      </w:r>
      <w:r>
        <w:lastRenderedPageBreak/>
        <w:t>ANNEXURE 4</w:t>
      </w:r>
    </w:p>
    <w:p w14:paraId="16E8A959" w14:textId="41137E31" w:rsidR="007134A7" w:rsidRDefault="007134A7" w:rsidP="00734338">
      <w:pPr>
        <w:pStyle w:val="REG-P0"/>
        <w:jc w:val="center"/>
      </w:pPr>
    </w:p>
    <w:p w14:paraId="23DD0521" w14:textId="3F590CCA" w:rsidR="00CD6BBB" w:rsidRDefault="00CD6BBB" w:rsidP="00CD6BBB">
      <w:pPr>
        <w:pStyle w:val="REG-P0"/>
        <w:jc w:val="right"/>
      </w:pPr>
      <w:r>
        <w:t>FORM 1</w:t>
      </w:r>
    </w:p>
    <w:p w14:paraId="34D77612" w14:textId="097696BA" w:rsidR="007134A7" w:rsidRDefault="007134A7" w:rsidP="00734338">
      <w:pPr>
        <w:pStyle w:val="REG-P0"/>
        <w:jc w:val="center"/>
      </w:pPr>
      <w:r w:rsidRPr="007134A7">
        <w:drawing>
          <wp:inline distT="0" distB="0" distL="0" distR="0" wp14:anchorId="25810476" wp14:editId="3A67BAC3">
            <wp:extent cx="5814879" cy="7330919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18088" cy="7334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96C3FB" w14:textId="77777777" w:rsidR="00462E2A" w:rsidRDefault="007134A7" w:rsidP="00734338">
      <w:pPr>
        <w:pStyle w:val="REG-P0"/>
        <w:jc w:val="center"/>
      </w:pPr>
      <w:r>
        <w:br w:type="column"/>
      </w:r>
    </w:p>
    <w:p w14:paraId="3EDE4572" w14:textId="47701D8D" w:rsidR="00D43FE0" w:rsidRDefault="00462E2A" w:rsidP="00462E2A">
      <w:pPr>
        <w:pStyle w:val="REG-P0"/>
        <w:jc w:val="center"/>
      </w:pPr>
      <w:r w:rsidRPr="00462E2A">
        <w:drawing>
          <wp:inline distT="0" distB="0" distL="0" distR="0" wp14:anchorId="42F4E387" wp14:editId="59F3FFAE">
            <wp:extent cx="5880100" cy="7331789"/>
            <wp:effectExtent l="0" t="0" r="635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378" cy="733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FE0">
        <w:br w:type="column"/>
      </w:r>
      <w:r w:rsidRPr="00462E2A">
        <w:lastRenderedPageBreak/>
        <w:drawing>
          <wp:inline distT="0" distB="0" distL="0" distR="0" wp14:anchorId="1A4B336C" wp14:editId="2EF4CB46">
            <wp:extent cx="5455064" cy="8376689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1809" cy="838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A7AC6" w14:textId="7BB4F097" w:rsidR="008621F4" w:rsidRDefault="008621F4" w:rsidP="00462E2A">
      <w:pPr>
        <w:pStyle w:val="REG-P0"/>
        <w:jc w:val="center"/>
        <w:rPr>
          <w:b/>
        </w:rPr>
      </w:pPr>
      <w:r w:rsidRPr="008621F4">
        <w:rPr>
          <w:b/>
        </w:rPr>
        <w:lastRenderedPageBreak/>
        <w:drawing>
          <wp:inline distT="0" distB="0" distL="0" distR="0" wp14:anchorId="677EDE18" wp14:editId="56C0735F">
            <wp:extent cx="5627904" cy="76073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3781" cy="761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066AD" w14:textId="575F7F0D" w:rsidR="00D43FE0" w:rsidRDefault="003D4139" w:rsidP="00D43FE0">
      <w:pPr>
        <w:pStyle w:val="REG-P0"/>
        <w:jc w:val="right"/>
        <w:rPr>
          <w:b/>
        </w:rPr>
      </w:pPr>
      <w:r>
        <w:rPr>
          <w:b/>
        </w:rPr>
        <w:br w:type="column"/>
      </w:r>
      <w:r w:rsidRPr="003D4139">
        <w:rPr>
          <w:b/>
        </w:rPr>
        <w:lastRenderedPageBreak/>
        <w:drawing>
          <wp:inline distT="0" distB="0" distL="0" distR="0" wp14:anchorId="5AFF0C8C" wp14:editId="0E56A9A1">
            <wp:extent cx="5553480" cy="8700791"/>
            <wp:effectExtent l="0" t="0" r="9525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57991" cy="870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9EBE5" w14:textId="0CFBB568" w:rsidR="003D4139" w:rsidRPr="00871A3A" w:rsidRDefault="00871A3A" w:rsidP="00871A3A">
      <w:pPr>
        <w:pStyle w:val="REG-P0"/>
        <w:rPr>
          <w:b/>
        </w:rPr>
      </w:pPr>
      <w:r w:rsidRPr="00871A3A">
        <w:rPr>
          <w:b/>
        </w:rPr>
        <w:lastRenderedPageBreak/>
        <w:t>PART B</w:t>
      </w:r>
    </w:p>
    <w:p w14:paraId="2F6AFBE0" w14:textId="78430E46" w:rsidR="00871A3A" w:rsidRDefault="00871A3A" w:rsidP="00871A3A">
      <w:pPr>
        <w:pStyle w:val="REG-P0"/>
        <w:rPr>
          <w:b/>
        </w:rPr>
      </w:pPr>
    </w:p>
    <w:p w14:paraId="3F8792BC" w14:textId="2CBAB5E1" w:rsidR="00871A3A" w:rsidRDefault="00871A3A" w:rsidP="00871A3A">
      <w:pPr>
        <w:pStyle w:val="REG-P0"/>
        <w:rPr>
          <w:b/>
        </w:rPr>
      </w:pPr>
      <w:r w:rsidRPr="00871A3A">
        <w:rPr>
          <w:b/>
        </w:rPr>
        <w:drawing>
          <wp:inline distT="0" distB="0" distL="0" distR="0" wp14:anchorId="3B9857AD" wp14:editId="1822174E">
            <wp:extent cx="5321300" cy="8089606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5538" cy="809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95550" w14:textId="4AB372ED" w:rsidR="00871A3A" w:rsidRDefault="00871A3A" w:rsidP="00871A3A">
      <w:pPr>
        <w:pStyle w:val="REG-P0"/>
        <w:rPr>
          <w:b/>
        </w:rPr>
      </w:pPr>
      <w:r>
        <w:rPr>
          <w:b/>
        </w:rPr>
        <w:br w:type="column"/>
      </w:r>
      <w:r w:rsidRPr="00871A3A">
        <w:rPr>
          <w:b/>
        </w:rPr>
        <w:lastRenderedPageBreak/>
        <w:drawing>
          <wp:inline distT="0" distB="0" distL="0" distR="0" wp14:anchorId="5B126EE3" wp14:editId="1DACA33E">
            <wp:extent cx="5672956" cy="7251700"/>
            <wp:effectExtent l="0" t="0" r="4445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76097" cy="725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CC95C" w14:textId="71F09206" w:rsidR="00871A3A" w:rsidRDefault="00871A3A" w:rsidP="00871A3A">
      <w:pPr>
        <w:pStyle w:val="REG-P0"/>
        <w:rPr>
          <w:b/>
        </w:rPr>
      </w:pPr>
    </w:p>
    <w:p w14:paraId="351EE572" w14:textId="438275AC" w:rsidR="001077E6" w:rsidRDefault="001077E6" w:rsidP="00871A3A">
      <w:pPr>
        <w:pStyle w:val="REG-P0"/>
        <w:rPr>
          <w:b/>
        </w:rPr>
      </w:pPr>
    </w:p>
    <w:p w14:paraId="7EE929C9" w14:textId="68A910F4" w:rsidR="001077E6" w:rsidRDefault="001077E6" w:rsidP="001077E6">
      <w:pPr>
        <w:pStyle w:val="REG-P0"/>
        <w:jc w:val="right"/>
        <w:rPr>
          <w:b/>
        </w:rPr>
      </w:pPr>
      <w:r>
        <w:rPr>
          <w:b/>
        </w:rPr>
        <w:br w:type="column"/>
      </w:r>
      <w:r>
        <w:rPr>
          <w:b/>
        </w:rPr>
        <w:lastRenderedPageBreak/>
        <w:t>FORM 2</w:t>
      </w:r>
    </w:p>
    <w:p w14:paraId="38FC3F5A" w14:textId="70697D9E" w:rsidR="001077E6" w:rsidRDefault="001077E6" w:rsidP="001077E6">
      <w:pPr>
        <w:pStyle w:val="REG-P0"/>
        <w:jc w:val="right"/>
        <w:rPr>
          <w:b/>
        </w:rPr>
      </w:pPr>
    </w:p>
    <w:p w14:paraId="1A05170E" w14:textId="5AD04EB8" w:rsidR="001077E6" w:rsidRDefault="001077E6" w:rsidP="001077E6">
      <w:pPr>
        <w:pStyle w:val="REG-P0"/>
        <w:jc w:val="left"/>
        <w:rPr>
          <w:b/>
        </w:rPr>
      </w:pPr>
    </w:p>
    <w:p w14:paraId="0468C289" w14:textId="4FC91E07" w:rsidR="001077E6" w:rsidRDefault="001077E6" w:rsidP="001077E6">
      <w:pPr>
        <w:pStyle w:val="REG-P0"/>
        <w:jc w:val="left"/>
        <w:rPr>
          <w:b/>
        </w:rPr>
      </w:pPr>
      <w:r w:rsidRPr="001077E6">
        <w:rPr>
          <w:b/>
        </w:rPr>
        <w:drawing>
          <wp:inline distT="0" distB="0" distL="0" distR="0" wp14:anchorId="3C25206F" wp14:editId="6A0BACE7">
            <wp:extent cx="5422900" cy="6997972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26784" cy="700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1C39D" w14:textId="0437F432" w:rsidR="001077E6" w:rsidRDefault="001077E6" w:rsidP="001077E6">
      <w:pPr>
        <w:pStyle w:val="REG-P0"/>
        <w:jc w:val="right"/>
        <w:rPr>
          <w:b/>
        </w:rPr>
      </w:pPr>
      <w:r>
        <w:rPr>
          <w:b/>
        </w:rPr>
        <w:br w:type="column"/>
      </w:r>
      <w:r>
        <w:rPr>
          <w:b/>
        </w:rPr>
        <w:lastRenderedPageBreak/>
        <w:t>FORM 3</w:t>
      </w:r>
    </w:p>
    <w:p w14:paraId="719FE1B3" w14:textId="558A1A4A" w:rsidR="001077E6" w:rsidRDefault="001077E6" w:rsidP="001077E6">
      <w:pPr>
        <w:pStyle w:val="REG-P0"/>
        <w:jc w:val="right"/>
        <w:rPr>
          <w:b/>
        </w:rPr>
      </w:pPr>
    </w:p>
    <w:p w14:paraId="2E1F7AA0" w14:textId="171365C1" w:rsidR="00B41AD4" w:rsidRDefault="001077E6" w:rsidP="001077E6">
      <w:pPr>
        <w:pStyle w:val="REG-P0"/>
        <w:jc w:val="right"/>
        <w:rPr>
          <w:b/>
        </w:rPr>
      </w:pPr>
      <w:r w:rsidRPr="001077E6">
        <w:rPr>
          <w:b/>
        </w:rPr>
        <w:drawing>
          <wp:inline distT="0" distB="0" distL="0" distR="0" wp14:anchorId="4B457ECC" wp14:editId="3390ADBC">
            <wp:extent cx="5077226" cy="8036467"/>
            <wp:effectExtent l="0" t="0" r="9525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84621" cy="804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0AE82" w14:textId="60286AA4" w:rsidR="007527AD" w:rsidRDefault="00B41AD4" w:rsidP="007527AD">
      <w:pPr>
        <w:pStyle w:val="REG-P0"/>
      </w:pPr>
      <w:r>
        <w:rPr>
          <w:b/>
        </w:rPr>
        <w:br w:type="column"/>
      </w:r>
      <w:r w:rsidR="007527AD" w:rsidRPr="007527AD">
        <w:rPr>
          <w:b/>
        </w:rPr>
        <w:lastRenderedPageBreak/>
        <w:drawing>
          <wp:inline distT="0" distB="0" distL="0" distR="0" wp14:anchorId="6BD3B324" wp14:editId="48377F4E">
            <wp:extent cx="5511800" cy="7345534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5895" cy="735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7AD" w:rsidRPr="007527AD">
        <w:t xml:space="preserve"> </w:t>
      </w:r>
      <w:r w:rsidR="007527AD" w:rsidRPr="007527AD">
        <w:rPr>
          <w:b/>
        </w:rPr>
        <w:lastRenderedPageBreak/>
        <w:drawing>
          <wp:inline distT="0" distB="0" distL="0" distR="0" wp14:anchorId="58E59AC3" wp14:editId="6AF0E699">
            <wp:extent cx="5549900" cy="8837954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51425" cy="884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09606" w14:textId="5C485F82" w:rsidR="007527AD" w:rsidRDefault="007527AD" w:rsidP="007527AD">
      <w:pPr>
        <w:pStyle w:val="REG-P0"/>
        <w:jc w:val="right"/>
        <w:rPr>
          <w:b/>
        </w:rPr>
      </w:pPr>
      <w:r>
        <w:rPr>
          <w:b/>
        </w:rPr>
        <w:lastRenderedPageBreak/>
        <w:t>FORM 4</w:t>
      </w:r>
    </w:p>
    <w:p w14:paraId="5F84F549" w14:textId="586361B3" w:rsidR="004F4766" w:rsidRDefault="004F4766" w:rsidP="004F4766">
      <w:pPr>
        <w:pStyle w:val="REG-P0"/>
        <w:jc w:val="left"/>
        <w:rPr>
          <w:b/>
        </w:rPr>
      </w:pPr>
      <w:r w:rsidRPr="004F4766">
        <w:rPr>
          <w:b/>
        </w:rPr>
        <w:drawing>
          <wp:inline distT="0" distB="0" distL="0" distR="0" wp14:anchorId="77A801D7" wp14:editId="35E4287C">
            <wp:extent cx="5740400" cy="7843232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3216" cy="78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81B67" w14:textId="77777777" w:rsidR="007527AD" w:rsidRDefault="007527AD" w:rsidP="007527AD">
      <w:pPr>
        <w:pStyle w:val="REG-P0"/>
        <w:jc w:val="right"/>
        <w:rPr>
          <w:b/>
        </w:rPr>
      </w:pPr>
    </w:p>
    <w:p w14:paraId="1DA1B84F" w14:textId="4451BAD9" w:rsidR="001077E6" w:rsidRDefault="007527AD" w:rsidP="007527AD">
      <w:pPr>
        <w:pStyle w:val="REG-P0"/>
      </w:pPr>
      <w:r>
        <w:br w:type="column"/>
      </w:r>
      <w:r w:rsidR="00387FE2" w:rsidRPr="002539CE">
        <w:rPr>
          <w:b/>
        </w:rPr>
        <w:lastRenderedPageBreak/>
        <w:drawing>
          <wp:inline distT="0" distB="0" distL="0" distR="0" wp14:anchorId="0E79F253" wp14:editId="38F63E12">
            <wp:extent cx="5396230" cy="8089394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808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F7E66" w14:textId="39149099" w:rsidR="002539CE" w:rsidRDefault="002539CE" w:rsidP="007527AD">
      <w:pPr>
        <w:pStyle w:val="REG-P0"/>
        <w:rPr>
          <w:b/>
        </w:rPr>
      </w:pPr>
    </w:p>
    <w:p w14:paraId="5CAFE3E5" w14:textId="1E63D9E5" w:rsidR="00387FE2" w:rsidRDefault="00387FE2" w:rsidP="00387FE2">
      <w:pPr>
        <w:pStyle w:val="REG-P0"/>
        <w:jc w:val="right"/>
        <w:rPr>
          <w:b/>
        </w:rPr>
      </w:pPr>
      <w:r w:rsidRPr="00387FE2">
        <w:rPr>
          <w:b/>
        </w:rPr>
        <w:lastRenderedPageBreak/>
        <w:drawing>
          <wp:inline distT="0" distB="0" distL="0" distR="0" wp14:anchorId="6895D154" wp14:editId="15BCF848">
            <wp:extent cx="5396230" cy="1042035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9CE">
        <w:rPr>
          <w:b/>
        </w:rPr>
        <w:br w:type="column"/>
      </w:r>
      <w:r>
        <w:rPr>
          <w:b/>
        </w:rPr>
        <w:lastRenderedPageBreak/>
        <w:t>FORM 5</w:t>
      </w:r>
    </w:p>
    <w:p w14:paraId="77AAEEA5" w14:textId="77777777" w:rsidR="00387FE2" w:rsidRDefault="00387FE2" w:rsidP="00387FE2">
      <w:pPr>
        <w:pStyle w:val="REG-P0"/>
        <w:jc w:val="right"/>
        <w:rPr>
          <w:b/>
        </w:rPr>
      </w:pPr>
    </w:p>
    <w:p w14:paraId="1E996350" w14:textId="5370FF08" w:rsidR="002539CE" w:rsidRDefault="002539CE" w:rsidP="007527AD">
      <w:pPr>
        <w:pStyle w:val="REG-P0"/>
        <w:rPr>
          <w:b/>
        </w:rPr>
      </w:pPr>
    </w:p>
    <w:p w14:paraId="30F4C8EC" w14:textId="58B1120A" w:rsidR="0012561E" w:rsidRDefault="00387FE2" w:rsidP="007527AD">
      <w:pPr>
        <w:pStyle w:val="REG-P0"/>
        <w:rPr>
          <w:b/>
        </w:rPr>
      </w:pPr>
      <w:r w:rsidRPr="00387FE2">
        <w:rPr>
          <w:b/>
        </w:rPr>
        <w:drawing>
          <wp:inline distT="0" distB="0" distL="0" distR="0" wp14:anchorId="455E41EF" wp14:editId="6F8D754D">
            <wp:extent cx="5764530" cy="5373128"/>
            <wp:effectExtent l="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610" cy="537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F0F93" w14:textId="247FFFFE" w:rsidR="0012561E" w:rsidRDefault="0012561E" w:rsidP="0012561E">
      <w:pPr>
        <w:pStyle w:val="REG-P0"/>
        <w:jc w:val="right"/>
        <w:rPr>
          <w:b/>
        </w:rPr>
      </w:pPr>
      <w:r>
        <w:rPr>
          <w:b/>
        </w:rPr>
        <w:br w:type="column"/>
      </w:r>
      <w:r>
        <w:rPr>
          <w:b/>
        </w:rPr>
        <w:lastRenderedPageBreak/>
        <w:t>FORM 6</w:t>
      </w:r>
    </w:p>
    <w:p w14:paraId="5D8C6AB8" w14:textId="262D7EB2" w:rsidR="0012561E" w:rsidRDefault="0012561E" w:rsidP="0012561E">
      <w:pPr>
        <w:pStyle w:val="REG-P0"/>
        <w:jc w:val="right"/>
        <w:rPr>
          <w:b/>
        </w:rPr>
      </w:pPr>
    </w:p>
    <w:p w14:paraId="3A623820" w14:textId="6DABBF47" w:rsidR="0012561E" w:rsidRDefault="0012561E" w:rsidP="0012561E">
      <w:pPr>
        <w:pStyle w:val="REG-P0"/>
        <w:jc w:val="left"/>
        <w:rPr>
          <w:b/>
        </w:rPr>
      </w:pPr>
      <w:r w:rsidRPr="0012561E">
        <w:rPr>
          <w:b/>
        </w:rPr>
        <w:drawing>
          <wp:inline distT="0" distB="0" distL="0" distR="0" wp14:anchorId="3B9A61D2" wp14:editId="321E3F63">
            <wp:extent cx="5270500" cy="7822532"/>
            <wp:effectExtent l="0" t="0" r="635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6895" cy="783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C9ACF" w14:textId="67618B16" w:rsidR="0012561E" w:rsidRDefault="0012561E" w:rsidP="0012561E">
      <w:pPr>
        <w:pStyle w:val="REG-P0"/>
        <w:jc w:val="left"/>
        <w:rPr>
          <w:b/>
        </w:rPr>
      </w:pPr>
      <w:r>
        <w:rPr>
          <w:b/>
        </w:rPr>
        <w:br w:type="column"/>
      </w:r>
    </w:p>
    <w:p w14:paraId="2421C86D" w14:textId="5CE30666" w:rsidR="0012561E" w:rsidRDefault="0012561E" w:rsidP="0012561E">
      <w:pPr>
        <w:pStyle w:val="REG-P0"/>
        <w:jc w:val="left"/>
        <w:rPr>
          <w:b/>
        </w:rPr>
      </w:pPr>
      <w:r w:rsidRPr="0012561E">
        <w:rPr>
          <w:b/>
        </w:rPr>
        <w:drawing>
          <wp:inline distT="0" distB="0" distL="0" distR="0" wp14:anchorId="7786FD67" wp14:editId="648C9227">
            <wp:extent cx="5473700" cy="8026043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75779" cy="802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95DA3" w14:textId="7CEB848B" w:rsidR="0012561E" w:rsidRDefault="0012561E" w:rsidP="0012561E">
      <w:pPr>
        <w:pStyle w:val="REG-P0"/>
        <w:jc w:val="left"/>
        <w:rPr>
          <w:b/>
        </w:rPr>
      </w:pPr>
    </w:p>
    <w:p w14:paraId="7248BEF4" w14:textId="48CD124B" w:rsidR="0012561E" w:rsidRDefault="0012561E" w:rsidP="0012561E">
      <w:pPr>
        <w:pStyle w:val="REG-P0"/>
        <w:jc w:val="left"/>
        <w:rPr>
          <w:b/>
        </w:rPr>
      </w:pPr>
    </w:p>
    <w:p w14:paraId="7E43AD98" w14:textId="55246BE7" w:rsidR="008B74AF" w:rsidRDefault="008B74AF" w:rsidP="0012561E">
      <w:pPr>
        <w:pStyle w:val="REG-P0"/>
        <w:jc w:val="left"/>
        <w:rPr>
          <w:b/>
        </w:rPr>
      </w:pPr>
      <w:r w:rsidRPr="008B74AF">
        <w:rPr>
          <w:b/>
        </w:rPr>
        <w:lastRenderedPageBreak/>
        <w:drawing>
          <wp:inline distT="0" distB="0" distL="0" distR="0" wp14:anchorId="4503AC19" wp14:editId="3191805E">
            <wp:extent cx="5435600" cy="8183711"/>
            <wp:effectExtent l="0" t="0" r="0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37888" cy="818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C4D76" w14:textId="05B4210B" w:rsidR="008B74AF" w:rsidRDefault="008B74AF" w:rsidP="0012561E">
      <w:pPr>
        <w:pStyle w:val="REG-P0"/>
        <w:jc w:val="left"/>
        <w:rPr>
          <w:b/>
        </w:rPr>
      </w:pPr>
      <w:r>
        <w:rPr>
          <w:b/>
        </w:rPr>
        <w:br w:type="column"/>
      </w:r>
      <w:r w:rsidRPr="008B74AF">
        <w:rPr>
          <w:b/>
        </w:rPr>
        <w:lastRenderedPageBreak/>
        <w:drawing>
          <wp:inline distT="0" distB="0" distL="0" distR="0" wp14:anchorId="09D83465" wp14:editId="13D5255E">
            <wp:extent cx="5308600" cy="8228833"/>
            <wp:effectExtent l="0" t="0" r="635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11130" cy="823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8C115" w14:textId="24911689" w:rsidR="0012561E" w:rsidRDefault="008B74AF" w:rsidP="0012561E">
      <w:pPr>
        <w:pStyle w:val="REG-P0"/>
        <w:jc w:val="left"/>
        <w:rPr>
          <w:b/>
        </w:rPr>
      </w:pPr>
      <w:r>
        <w:rPr>
          <w:b/>
        </w:rPr>
        <w:br w:type="column"/>
      </w:r>
      <w:r w:rsidRPr="008B74AF">
        <w:rPr>
          <w:b/>
        </w:rPr>
        <w:lastRenderedPageBreak/>
        <w:drawing>
          <wp:inline distT="0" distB="0" distL="0" distR="0" wp14:anchorId="6D1A47EE" wp14:editId="5353C18C">
            <wp:extent cx="5461000" cy="8522300"/>
            <wp:effectExtent l="0" t="0" r="635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65001" cy="852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52ABC" w14:textId="77777777" w:rsidR="0012561E" w:rsidRDefault="0012561E" w:rsidP="0012561E">
      <w:pPr>
        <w:pStyle w:val="REG-P0"/>
        <w:jc w:val="right"/>
        <w:rPr>
          <w:b/>
        </w:rPr>
      </w:pPr>
    </w:p>
    <w:p w14:paraId="305219B5" w14:textId="3BB2DA7A" w:rsidR="00387FE2" w:rsidRDefault="008B74AF" w:rsidP="007527AD">
      <w:pPr>
        <w:pStyle w:val="REG-P0"/>
        <w:rPr>
          <w:b/>
        </w:rPr>
      </w:pPr>
      <w:r w:rsidRPr="008B74AF">
        <w:rPr>
          <w:b/>
        </w:rPr>
        <w:drawing>
          <wp:inline distT="0" distB="0" distL="0" distR="0" wp14:anchorId="63BC084F" wp14:editId="6F99B25C">
            <wp:extent cx="5143500" cy="8186737"/>
            <wp:effectExtent l="0" t="0" r="0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46205" cy="819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45B6D" w14:textId="0E090C8A" w:rsidR="008B74AF" w:rsidRDefault="008B74AF" w:rsidP="007527AD">
      <w:pPr>
        <w:pStyle w:val="REG-P0"/>
        <w:rPr>
          <w:b/>
        </w:rPr>
      </w:pPr>
    </w:p>
    <w:p w14:paraId="0C32C58E" w14:textId="3612D397" w:rsidR="008B74AF" w:rsidRDefault="008B74AF" w:rsidP="007527AD">
      <w:pPr>
        <w:pStyle w:val="REG-P0"/>
        <w:rPr>
          <w:b/>
        </w:rPr>
      </w:pPr>
      <w:r w:rsidRPr="008B74AF">
        <w:rPr>
          <w:b/>
        </w:rPr>
        <w:lastRenderedPageBreak/>
        <w:drawing>
          <wp:inline distT="0" distB="0" distL="0" distR="0" wp14:anchorId="0A66A9FC" wp14:editId="07DCE84C">
            <wp:extent cx="5461000" cy="8542346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64062" cy="85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C0839" w14:textId="61FE2718" w:rsidR="008B74AF" w:rsidRDefault="008B74AF" w:rsidP="007527AD">
      <w:pPr>
        <w:pStyle w:val="REG-P0"/>
        <w:rPr>
          <w:b/>
        </w:rPr>
      </w:pPr>
      <w:r w:rsidRPr="008B74AF">
        <w:rPr>
          <w:b/>
        </w:rPr>
        <w:lastRenderedPageBreak/>
        <w:drawing>
          <wp:inline distT="0" distB="0" distL="0" distR="0" wp14:anchorId="059A79B7" wp14:editId="75CB4C82">
            <wp:extent cx="5726430" cy="6944762"/>
            <wp:effectExtent l="0" t="0" r="7620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187" cy="694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DE9C7" w14:textId="1C1467B4" w:rsidR="008B74AF" w:rsidRDefault="008B74AF" w:rsidP="007527AD">
      <w:pPr>
        <w:pStyle w:val="REG-P0"/>
        <w:rPr>
          <w:b/>
        </w:rPr>
      </w:pPr>
      <w:r>
        <w:rPr>
          <w:b/>
        </w:rPr>
        <w:br w:type="column"/>
      </w:r>
      <w:r w:rsidR="00B23DFC" w:rsidRPr="00B23DFC">
        <w:rPr>
          <w:b/>
        </w:rPr>
        <w:lastRenderedPageBreak/>
        <w:drawing>
          <wp:inline distT="0" distB="0" distL="0" distR="0" wp14:anchorId="799FBC69" wp14:editId="3B294CCA">
            <wp:extent cx="5625854" cy="86487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28440" cy="865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B1FBC" w14:textId="4F93E102" w:rsidR="00B23DFC" w:rsidRDefault="00B23DFC" w:rsidP="007527AD">
      <w:pPr>
        <w:pStyle w:val="REG-P0"/>
        <w:rPr>
          <w:b/>
        </w:rPr>
      </w:pPr>
      <w:r w:rsidRPr="00B23DFC">
        <w:rPr>
          <w:b/>
        </w:rPr>
        <w:lastRenderedPageBreak/>
        <w:drawing>
          <wp:inline distT="0" distB="0" distL="0" distR="0" wp14:anchorId="740214CA" wp14:editId="5CEBA108">
            <wp:extent cx="5574030" cy="7399463"/>
            <wp:effectExtent l="0" t="0" r="762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041" cy="74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BF3BF" w14:textId="43E749FF" w:rsidR="000A0DAC" w:rsidRDefault="000A0DAC" w:rsidP="007527AD">
      <w:pPr>
        <w:pStyle w:val="REG-P0"/>
        <w:rPr>
          <w:b/>
        </w:rPr>
      </w:pPr>
    </w:p>
    <w:p w14:paraId="1B0E8E5C" w14:textId="776D0A98" w:rsidR="000A0DAC" w:rsidRDefault="000A0DAC" w:rsidP="007527AD">
      <w:pPr>
        <w:pStyle w:val="REG-P0"/>
        <w:rPr>
          <w:b/>
        </w:rPr>
      </w:pPr>
    </w:p>
    <w:p w14:paraId="2D3C59EA" w14:textId="001DDCD4" w:rsidR="000A0DAC" w:rsidRDefault="000A0DAC" w:rsidP="007527AD">
      <w:pPr>
        <w:pStyle w:val="REG-P0"/>
        <w:rPr>
          <w:b/>
        </w:rPr>
      </w:pPr>
      <w:r>
        <w:rPr>
          <w:b/>
        </w:rPr>
        <w:br w:type="column"/>
      </w:r>
      <w:r w:rsidRPr="000A0DAC">
        <w:rPr>
          <w:b/>
        </w:rPr>
        <w:lastRenderedPageBreak/>
        <w:drawing>
          <wp:inline distT="0" distB="0" distL="0" distR="0" wp14:anchorId="0A6094A0" wp14:editId="0CDC3311">
            <wp:extent cx="5535930" cy="7415332"/>
            <wp:effectExtent l="0" t="0" r="762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408" cy="741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D6D7C" w14:textId="02C7E953" w:rsidR="000A0DAC" w:rsidRDefault="000A0DAC" w:rsidP="007527AD">
      <w:pPr>
        <w:pStyle w:val="REG-P0"/>
        <w:rPr>
          <w:b/>
        </w:rPr>
      </w:pPr>
    </w:p>
    <w:p w14:paraId="4A4EB5BF" w14:textId="72B4CF89" w:rsidR="000A0DAC" w:rsidRDefault="000A0DAC" w:rsidP="000A0DAC">
      <w:pPr>
        <w:pStyle w:val="REG-Amend"/>
      </w:pPr>
      <w:r>
        <w:t xml:space="preserve">[The word “school” is misspelt in the </w:t>
      </w:r>
      <w:r w:rsidRPr="000A0DAC">
        <w:rPr>
          <w:i/>
        </w:rPr>
        <w:t>Government Gazette,</w:t>
      </w:r>
      <w:r>
        <w:t xml:space="preserve"> as reproduced above.]</w:t>
      </w:r>
    </w:p>
    <w:p w14:paraId="6398A9BE" w14:textId="03EB2ED4" w:rsidR="000A0DAC" w:rsidRDefault="000A0DAC" w:rsidP="000A0DAC">
      <w:pPr>
        <w:pStyle w:val="REG-Amend"/>
      </w:pPr>
      <w:r>
        <w:br w:type="column"/>
      </w:r>
      <w:r w:rsidRPr="000A0DAC">
        <w:lastRenderedPageBreak/>
        <w:drawing>
          <wp:inline distT="0" distB="0" distL="0" distR="0" wp14:anchorId="75A27D2C" wp14:editId="75A8F87E">
            <wp:extent cx="5039428" cy="8097380"/>
            <wp:effectExtent l="0" t="0" r="889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80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030E3" w14:textId="6D35B08C" w:rsidR="000A0DAC" w:rsidRDefault="000A0DAC" w:rsidP="000A0DAC">
      <w:pPr>
        <w:pStyle w:val="REG-Amend"/>
      </w:pPr>
      <w:r>
        <w:br w:type="column"/>
      </w:r>
      <w:r w:rsidRPr="000A0DAC">
        <w:lastRenderedPageBreak/>
        <w:drawing>
          <wp:inline distT="0" distB="0" distL="0" distR="0" wp14:anchorId="3BC7F091" wp14:editId="2D196164">
            <wp:extent cx="5204223" cy="8293309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07357" cy="829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2E5C6" w14:textId="30E1E77E" w:rsidR="000A0DAC" w:rsidRDefault="000A0DAC" w:rsidP="00CD6BBB">
      <w:pPr>
        <w:pStyle w:val="REG-P0"/>
      </w:pPr>
      <w:r>
        <w:br w:type="column"/>
      </w:r>
    </w:p>
    <w:p w14:paraId="657AA603" w14:textId="311BCA46" w:rsidR="000A0DAC" w:rsidRDefault="0073709C" w:rsidP="000A0DAC">
      <w:pPr>
        <w:pStyle w:val="REG-Amend"/>
      </w:pPr>
      <w:r>
        <w:t>+</w:t>
      </w:r>
      <w:r w:rsidR="000A0DAC" w:rsidRPr="000A0DAC">
        <w:drawing>
          <wp:inline distT="0" distB="0" distL="0" distR="0" wp14:anchorId="0A8195F4" wp14:editId="28626EB5">
            <wp:extent cx="5106113" cy="8021169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802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E5E4F" w14:textId="6E70719F" w:rsidR="000A0DAC" w:rsidRDefault="000A0DAC" w:rsidP="000A0DAC">
      <w:pPr>
        <w:pStyle w:val="REG-Amend"/>
      </w:pPr>
      <w:r>
        <w:br w:type="column"/>
      </w:r>
      <w:r w:rsidRPr="000A0DAC">
        <w:lastRenderedPageBreak/>
        <w:drawing>
          <wp:inline distT="0" distB="0" distL="0" distR="0" wp14:anchorId="2EAFB7FA" wp14:editId="64A0B75B">
            <wp:extent cx="5651500" cy="8335172"/>
            <wp:effectExtent l="0" t="0" r="6350" b="889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52998" cy="833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A8D03" w14:textId="20040732" w:rsidR="000A0DAC" w:rsidRDefault="000A0DAC" w:rsidP="00CD6BBB">
      <w:pPr>
        <w:pStyle w:val="REG-P0"/>
      </w:pPr>
      <w:r>
        <w:br w:type="column"/>
      </w:r>
    </w:p>
    <w:p w14:paraId="5594D597" w14:textId="6D717D2E" w:rsidR="00326338" w:rsidRDefault="00326338" w:rsidP="000A0DAC">
      <w:pPr>
        <w:pStyle w:val="REG-Amend"/>
      </w:pPr>
      <w:r w:rsidRPr="00326338">
        <w:drawing>
          <wp:inline distT="0" distB="0" distL="0" distR="0" wp14:anchorId="7455F427" wp14:editId="14E9FF52">
            <wp:extent cx="5569407" cy="7738764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72539" cy="774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33C6A" w14:textId="20A43103" w:rsidR="00326338" w:rsidRDefault="00326338" w:rsidP="000A0DAC">
      <w:pPr>
        <w:pStyle w:val="REG-Amend"/>
      </w:pPr>
      <w:r>
        <w:br w:type="column"/>
      </w:r>
      <w:r w:rsidRPr="00326338">
        <w:lastRenderedPageBreak/>
        <w:drawing>
          <wp:inline distT="0" distB="0" distL="0" distR="0" wp14:anchorId="7E1D0E94" wp14:editId="4E07C531">
            <wp:extent cx="5359400" cy="7840037"/>
            <wp:effectExtent l="0" t="0" r="0" b="889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61073" cy="784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32DE3" w14:textId="58099FB7" w:rsidR="00326338" w:rsidRDefault="00326338" w:rsidP="000A0DAC">
      <w:pPr>
        <w:pStyle w:val="REG-Amend"/>
      </w:pPr>
      <w:r>
        <w:br w:type="column"/>
      </w:r>
    </w:p>
    <w:p w14:paraId="044112FD" w14:textId="5B3DD5D5" w:rsidR="00904F99" w:rsidRDefault="00904F99" w:rsidP="000A0DAC">
      <w:pPr>
        <w:pStyle w:val="REG-Amend"/>
      </w:pPr>
      <w:r w:rsidRPr="00904F99">
        <w:drawing>
          <wp:inline distT="0" distB="0" distL="0" distR="0" wp14:anchorId="7C086C87" wp14:editId="288AB1B0">
            <wp:extent cx="5396230" cy="570103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70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12FE2" w14:textId="3DC2A49D" w:rsidR="00553ED9" w:rsidRDefault="00553ED9" w:rsidP="000A0DAC">
      <w:pPr>
        <w:pStyle w:val="REG-Amend"/>
      </w:pPr>
      <w:r>
        <w:br w:type="column"/>
      </w:r>
      <w:r w:rsidRPr="00553ED9">
        <w:lastRenderedPageBreak/>
        <w:drawing>
          <wp:inline distT="0" distB="0" distL="0" distR="0" wp14:anchorId="5BED380C" wp14:editId="0C188F6F">
            <wp:extent cx="5529685" cy="75311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32877" cy="753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C7433" w14:textId="7A839914" w:rsidR="00553ED9" w:rsidRDefault="00553ED9" w:rsidP="000A0DAC">
      <w:pPr>
        <w:pStyle w:val="REG-Amend"/>
      </w:pPr>
      <w:r>
        <w:br w:type="column"/>
      </w:r>
      <w:r w:rsidRPr="00553ED9">
        <w:lastRenderedPageBreak/>
        <w:drawing>
          <wp:inline distT="0" distB="0" distL="0" distR="0" wp14:anchorId="5B88FF43" wp14:editId="31B5939E">
            <wp:extent cx="4991797" cy="8087854"/>
            <wp:effectExtent l="0" t="0" r="0" b="889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808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30500" w14:textId="0874FB51" w:rsidR="00553ED9" w:rsidRDefault="00553ED9" w:rsidP="000A0DAC">
      <w:pPr>
        <w:pStyle w:val="REG-Amend"/>
      </w:pPr>
      <w:r>
        <w:br w:type="column"/>
      </w:r>
      <w:r w:rsidRPr="00553ED9">
        <w:lastRenderedPageBreak/>
        <w:drawing>
          <wp:inline distT="0" distB="0" distL="0" distR="0" wp14:anchorId="341FD0F0" wp14:editId="2190C093">
            <wp:extent cx="5499100" cy="7203925"/>
            <wp:effectExtent l="0" t="0" r="635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01728" cy="720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3ED9">
        <w:t xml:space="preserve"> </w:t>
      </w:r>
      <w:r w:rsidRPr="00553ED9">
        <w:lastRenderedPageBreak/>
        <w:drawing>
          <wp:inline distT="0" distB="0" distL="0" distR="0" wp14:anchorId="3E6B2FF2" wp14:editId="311B3E2B">
            <wp:extent cx="5144218" cy="8116433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811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0D555" w14:textId="072320AB" w:rsidR="00234642" w:rsidRDefault="00553ED9" w:rsidP="000A0DAC">
      <w:pPr>
        <w:pStyle w:val="REG-Amend"/>
      </w:pPr>
      <w:r>
        <w:br w:type="column"/>
      </w:r>
      <w:r w:rsidRPr="00553ED9">
        <w:lastRenderedPageBreak/>
        <w:drawing>
          <wp:inline distT="0" distB="0" distL="0" distR="0" wp14:anchorId="01B456AA" wp14:editId="25A46E24">
            <wp:extent cx="5455060" cy="8436079"/>
            <wp:effectExtent l="0" t="0" r="0" b="317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59568" cy="844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767BB" w14:textId="2672C639" w:rsidR="00234642" w:rsidRDefault="00234642" w:rsidP="000A0DAC">
      <w:pPr>
        <w:pStyle w:val="REG-Amend"/>
      </w:pPr>
      <w:r>
        <w:br w:type="column"/>
      </w:r>
      <w:r w:rsidRPr="00234642">
        <w:lastRenderedPageBreak/>
        <w:drawing>
          <wp:inline distT="0" distB="0" distL="0" distR="0" wp14:anchorId="75FA4AB4" wp14:editId="29F6E00D">
            <wp:extent cx="5396230" cy="50863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BE3E7" w14:textId="1B5D92D6" w:rsidR="00553ED9" w:rsidRDefault="00234642" w:rsidP="000A0DAC">
      <w:pPr>
        <w:pStyle w:val="REG-Amend"/>
      </w:pPr>
      <w:r>
        <w:br w:type="column"/>
      </w:r>
      <w:r w:rsidRPr="00234642">
        <w:lastRenderedPageBreak/>
        <w:drawing>
          <wp:inline distT="0" distB="0" distL="0" distR="0" wp14:anchorId="5C267F81" wp14:editId="79501B02">
            <wp:extent cx="5396230" cy="5941695"/>
            <wp:effectExtent l="0" t="0" r="0" b="190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94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6E22C" w14:textId="2A2CC460" w:rsidR="00234642" w:rsidRDefault="00234642" w:rsidP="000A0DAC">
      <w:pPr>
        <w:pStyle w:val="REG-Amend"/>
      </w:pPr>
      <w:r>
        <w:br w:type="column"/>
      </w:r>
      <w:r w:rsidRPr="00234642">
        <w:lastRenderedPageBreak/>
        <w:drawing>
          <wp:inline distT="0" distB="0" distL="0" distR="0" wp14:anchorId="74DFD984" wp14:editId="4308B0AB">
            <wp:extent cx="5397500" cy="8177112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98850" cy="817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35190" w14:textId="07997607" w:rsidR="00234642" w:rsidRDefault="00234642" w:rsidP="000A0DAC">
      <w:pPr>
        <w:pStyle w:val="REG-Amend"/>
      </w:pPr>
      <w:r>
        <w:br w:type="column"/>
      </w:r>
      <w:r w:rsidRPr="00234642">
        <w:lastRenderedPageBreak/>
        <w:drawing>
          <wp:inline distT="0" distB="0" distL="0" distR="0" wp14:anchorId="3ED04CE0" wp14:editId="46F3DAC9">
            <wp:extent cx="5486400" cy="54864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86480" cy="54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1A19E" w14:textId="11CD50E2" w:rsidR="00CD7DE7" w:rsidRDefault="00207C4E" w:rsidP="000A0DAC">
      <w:pPr>
        <w:pStyle w:val="REG-Amend"/>
      </w:pPr>
      <w:r>
        <w:t xml:space="preserve">[There is no section E2.3 </w:t>
      </w:r>
      <w:r w:rsidR="00FF5353">
        <w:t xml:space="preserve">in this form </w:t>
      </w:r>
      <w:r>
        <w:t xml:space="preserve">in the </w:t>
      </w:r>
      <w:r w:rsidRPr="00207C4E">
        <w:rPr>
          <w:i/>
        </w:rPr>
        <w:t>Government Gazette</w:t>
      </w:r>
      <w:r>
        <w:t>.]</w:t>
      </w:r>
    </w:p>
    <w:p w14:paraId="0BE65D34" w14:textId="77777777" w:rsidR="0073709C" w:rsidRDefault="0073709C" w:rsidP="000A0DAC">
      <w:pPr>
        <w:pStyle w:val="REG-Amend"/>
      </w:pPr>
    </w:p>
    <w:p w14:paraId="2914CBBD" w14:textId="67F45722" w:rsidR="00207C4E" w:rsidRDefault="00CD7DE7" w:rsidP="000A0DAC">
      <w:pPr>
        <w:pStyle w:val="REG-Amend"/>
      </w:pPr>
      <w:r>
        <w:br w:type="column"/>
      </w:r>
      <w:r w:rsidRPr="00234642">
        <w:lastRenderedPageBreak/>
        <w:drawing>
          <wp:inline distT="0" distB="0" distL="0" distR="0" wp14:anchorId="43FD7608" wp14:editId="1BC66F03">
            <wp:extent cx="5493641" cy="7326923"/>
            <wp:effectExtent l="0" t="0" r="0" b="762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649" cy="732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F9788" w14:textId="11D29736" w:rsidR="00CD7DE7" w:rsidRDefault="00CD7DE7" w:rsidP="0073709C">
      <w:pPr>
        <w:pStyle w:val="REG-P0"/>
      </w:pPr>
    </w:p>
    <w:p w14:paraId="56FFB1C8" w14:textId="77777777" w:rsidR="00CD7DE7" w:rsidRDefault="00CD7DE7" w:rsidP="0073709C">
      <w:pPr>
        <w:pStyle w:val="REG-P0"/>
      </w:pPr>
    </w:p>
    <w:p w14:paraId="21B1425B" w14:textId="49EE21AB" w:rsidR="004E6131" w:rsidRDefault="004E6131" w:rsidP="000A0DAC">
      <w:pPr>
        <w:pStyle w:val="REG-Amend"/>
      </w:pPr>
      <w:r w:rsidRPr="004E6131">
        <w:lastRenderedPageBreak/>
        <w:drawing>
          <wp:inline distT="0" distB="0" distL="0" distR="0" wp14:anchorId="4F8E8113" wp14:editId="4E11FA59">
            <wp:extent cx="5396230" cy="3514725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CF596" w14:textId="77777777" w:rsidR="00776771" w:rsidRDefault="00776771" w:rsidP="0073709C">
      <w:pPr>
        <w:pStyle w:val="REG-P0"/>
      </w:pPr>
    </w:p>
    <w:p w14:paraId="3FEA9598" w14:textId="77777777" w:rsidR="00776771" w:rsidRDefault="00776771" w:rsidP="0073709C">
      <w:pPr>
        <w:pStyle w:val="REG-P0"/>
      </w:pPr>
    </w:p>
    <w:p w14:paraId="638DC2DD" w14:textId="6CB1EF70" w:rsidR="00776771" w:rsidRDefault="00776771" w:rsidP="0073709C">
      <w:pPr>
        <w:pStyle w:val="REG-P0"/>
        <w:jc w:val="right"/>
        <w:rPr>
          <w:rStyle w:val="REG-P0Char"/>
          <w:b/>
        </w:rPr>
      </w:pPr>
      <w:r>
        <w:br w:type="column"/>
      </w:r>
      <w:r w:rsidRPr="00776771">
        <w:rPr>
          <w:rStyle w:val="REG-P0Char"/>
          <w:b/>
        </w:rPr>
        <w:lastRenderedPageBreak/>
        <w:t>FORM 7</w:t>
      </w:r>
    </w:p>
    <w:p w14:paraId="013B9D3F" w14:textId="5F5D2FD4" w:rsidR="00776771" w:rsidRDefault="00776771" w:rsidP="00776771">
      <w:pPr>
        <w:pStyle w:val="REG-Amend"/>
        <w:jc w:val="left"/>
        <w:rPr>
          <w:rStyle w:val="REG-P0Char"/>
          <w:b w:val="0"/>
          <w:color w:val="auto"/>
          <w:sz w:val="22"/>
          <w:szCs w:val="22"/>
        </w:rPr>
      </w:pPr>
      <w:r w:rsidRPr="00776771">
        <w:rPr>
          <w:rStyle w:val="REG-P0Char"/>
          <w:b w:val="0"/>
          <w:color w:val="auto"/>
          <w:sz w:val="22"/>
          <w:szCs w:val="22"/>
        </w:rPr>
        <w:drawing>
          <wp:inline distT="0" distB="0" distL="0" distR="0" wp14:anchorId="3D975D4E" wp14:editId="72352E32">
            <wp:extent cx="5304692" cy="7019136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06480" cy="702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41CAF" w14:textId="5744BEAB" w:rsidR="00776771" w:rsidRDefault="00776771" w:rsidP="00CD7DE7">
      <w:pPr>
        <w:pStyle w:val="REG-Amend"/>
        <w:jc w:val="right"/>
        <w:rPr>
          <w:rStyle w:val="REG-P0Char"/>
          <w:b w:val="0"/>
          <w:color w:val="auto"/>
          <w:sz w:val="22"/>
          <w:szCs w:val="22"/>
        </w:rPr>
      </w:pPr>
      <w:r>
        <w:rPr>
          <w:rStyle w:val="REG-P0Char"/>
          <w:b w:val="0"/>
          <w:color w:val="auto"/>
          <w:sz w:val="22"/>
          <w:szCs w:val="22"/>
        </w:rPr>
        <w:br w:type="column"/>
      </w:r>
      <w:r w:rsidR="00CD7DE7">
        <w:rPr>
          <w:rStyle w:val="REG-P0Char"/>
          <w:b w:val="0"/>
          <w:color w:val="auto"/>
          <w:sz w:val="22"/>
          <w:szCs w:val="22"/>
        </w:rPr>
        <w:lastRenderedPageBreak/>
        <w:t>FORM 8</w:t>
      </w:r>
    </w:p>
    <w:p w14:paraId="03538582" w14:textId="175B6A65" w:rsidR="00CD7DE7" w:rsidRDefault="00CD7DE7" w:rsidP="00CD7DE7">
      <w:pPr>
        <w:pStyle w:val="REG-Amend"/>
        <w:jc w:val="right"/>
        <w:rPr>
          <w:rStyle w:val="REG-P0Char"/>
          <w:b w:val="0"/>
          <w:color w:val="auto"/>
          <w:sz w:val="22"/>
          <w:szCs w:val="22"/>
        </w:rPr>
      </w:pPr>
    </w:p>
    <w:p w14:paraId="290D6295" w14:textId="625CBCA8" w:rsidR="00CD7DE7" w:rsidRDefault="00CD7DE7" w:rsidP="00CD7DE7">
      <w:pPr>
        <w:pStyle w:val="REG-Amend"/>
        <w:jc w:val="left"/>
        <w:rPr>
          <w:rStyle w:val="REG-P0Char"/>
          <w:b w:val="0"/>
          <w:color w:val="auto"/>
          <w:sz w:val="22"/>
          <w:szCs w:val="22"/>
        </w:rPr>
      </w:pPr>
      <w:r w:rsidRPr="00CD7DE7">
        <w:rPr>
          <w:rStyle w:val="REG-P0Char"/>
          <w:b w:val="0"/>
          <w:color w:val="auto"/>
          <w:sz w:val="22"/>
          <w:szCs w:val="22"/>
        </w:rPr>
        <w:drawing>
          <wp:inline distT="0" distB="0" distL="0" distR="0" wp14:anchorId="1ABE6142" wp14:editId="566B14C7">
            <wp:extent cx="5087815" cy="7979607"/>
            <wp:effectExtent l="0" t="0" r="0" b="254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090344" cy="798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E3CA8" w14:textId="60067790" w:rsidR="00CD7DE7" w:rsidRDefault="00CD7DE7" w:rsidP="00CD7DE7">
      <w:pPr>
        <w:pStyle w:val="REG-Amend"/>
        <w:jc w:val="right"/>
        <w:rPr>
          <w:rStyle w:val="REG-P0Char"/>
          <w:b w:val="0"/>
          <w:color w:val="auto"/>
          <w:sz w:val="22"/>
          <w:szCs w:val="22"/>
        </w:rPr>
      </w:pPr>
      <w:r>
        <w:rPr>
          <w:rStyle w:val="REG-P0Char"/>
          <w:b w:val="0"/>
          <w:color w:val="auto"/>
          <w:sz w:val="22"/>
          <w:szCs w:val="22"/>
        </w:rPr>
        <w:br w:type="column"/>
      </w:r>
      <w:r>
        <w:rPr>
          <w:rStyle w:val="REG-P0Char"/>
          <w:b w:val="0"/>
          <w:color w:val="auto"/>
          <w:sz w:val="22"/>
          <w:szCs w:val="22"/>
        </w:rPr>
        <w:lastRenderedPageBreak/>
        <w:t>FORM 9</w:t>
      </w:r>
    </w:p>
    <w:p w14:paraId="7325CA31" w14:textId="56E8D239" w:rsidR="00CD7DE7" w:rsidRDefault="00CD7DE7" w:rsidP="00CD7DE7">
      <w:pPr>
        <w:pStyle w:val="REG-Amend"/>
        <w:jc w:val="left"/>
        <w:rPr>
          <w:rStyle w:val="REG-P0Char"/>
          <w:b w:val="0"/>
          <w:color w:val="auto"/>
          <w:sz w:val="22"/>
          <w:szCs w:val="22"/>
        </w:rPr>
      </w:pPr>
      <w:r w:rsidRPr="00CD7DE7">
        <w:rPr>
          <w:rStyle w:val="REG-P0Char"/>
          <w:b w:val="0"/>
          <w:color w:val="auto"/>
          <w:sz w:val="22"/>
          <w:szCs w:val="22"/>
        </w:rPr>
        <w:drawing>
          <wp:inline distT="0" distB="0" distL="0" distR="0" wp14:anchorId="1227D06F" wp14:editId="491BABE6">
            <wp:extent cx="5251939" cy="7460698"/>
            <wp:effectExtent l="0" t="0" r="6350" b="698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54548" cy="74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5B511" w14:textId="05A01DD4" w:rsidR="003238F4" w:rsidRDefault="003238F4" w:rsidP="00CD7DE7">
      <w:pPr>
        <w:pStyle w:val="REG-Amend"/>
        <w:jc w:val="left"/>
        <w:rPr>
          <w:rStyle w:val="REG-P0Char"/>
          <w:b w:val="0"/>
          <w:color w:val="auto"/>
          <w:sz w:val="22"/>
          <w:szCs w:val="22"/>
        </w:rPr>
      </w:pPr>
      <w:r>
        <w:rPr>
          <w:rStyle w:val="REG-P0Char"/>
          <w:b w:val="0"/>
          <w:color w:val="auto"/>
          <w:sz w:val="22"/>
          <w:szCs w:val="22"/>
        </w:rPr>
        <w:br w:type="column"/>
      </w:r>
      <w:r w:rsidRPr="003238F4">
        <w:rPr>
          <w:rStyle w:val="REG-P0Char"/>
          <w:b w:val="0"/>
          <w:color w:val="auto"/>
          <w:sz w:val="22"/>
          <w:szCs w:val="22"/>
        </w:rPr>
        <w:lastRenderedPageBreak/>
        <w:drawing>
          <wp:inline distT="0" distB="0" distL="0" distR="0" wp14:anchorId="6AA4F6ED" wp14:editId="5FEE7E6C">
            <wp:extent cx="5357446" cy="7819248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359074" cy="782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5841A" w14:textId="707289A3" w:rsidR="00776771" w:rsidRDefault="00305BC0" w:rsidP="00305BC0">
      <w:pPr>
        <w:pStyle w:val="REG-Amend"/>
        <w:jc w:val="left"/>
        <w:rPr>
          <w:rStyle w:val="REG-P0Char"/>
          <w:b w:val="0"/>
          <w:color w:val="auto"/>
          <w:sz w:val="22"/>
          <w:szCs w:val="22"/>
        </w:rPr>
      </w:pPr>
      <w:r>
        <w:rPr>
          <w:rStyle w:val="REG-P0Char"/>
          <w:b w:val="0"/>
          <w:color w:val="auto"/>
          <w:sz w:val="22"/>
          <w:szCs w:val="22"/>
        </w:rPr>
        <w:br w:type="column"/>
      </w:r>
      <w:r w:rsidRPr="00305BC0">
        <w:rPr>
          <w:rStyle w:val="REG-P0Char"/>
          <w:b w:val="0"/>
          <w:color w:val="auto"/>
          <w:sz w:val="22"/>
          <w:szCs w:val="22"/>
        </w:rPr>
        <w:lastRenderedPageBreak/>
        <w:drawing>
          <wp:inline distT="0" distB="0" distL="0" distR="0" wp14:anchorId="75172FCB" wp14:editId="1EB67D08">
            <wp:extent cx="5396230" cy="5998845"/>
            <wp:effectExtent l="0" t="0" r="0" b="190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99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8B05A" w14:textId="5511B7D3" w:rsidR="00B203DB" w:rsidRDefault="00234642" w:rsidP="00B203DB">
      <w:pPr>
        <w:pStyle w:val="REG-Amend"/>
        <w:jc w:val="right"/>
        <w:rPr>
          <w:rStyle w:val="REG-P0Char"/>
          <w:b w:val="0"/>
          <w:color w:val="auto"/>
          <w:sz w:val="22"/>
          <w:szCs w:val="22"/>
        </w:rPr>
      </w:pPr>
      <w:r>
        <w:br w:type="column"/>
      </w:r>
      <w:r w:rsidR="00B203DB">
        <w:rPr>
          <w:rStyle w:val="REG-P0Char"/>
          <w:b w:val="0"/>
          <w:color w:val="auto"/>
          <w:sz w:val="22"/>
          <w:szCs w:val="22"/>
        </w:rPr>
        <w:lastRenderedPageBreak/>
        <w:t>FORM 10</w:t>
      </w:r>
    </w:p>
    <w:p w14:paraId="47BE2D05" w14:textId="6197C74A" w:rsidR="00234642" w:rsidRDefault="00234642" w:rsidP="00CD6BBB">
      <w:pPr>
        <w:pStyle w:val="REG-P0"/>
      </w:pPr>
    </w:p>
    <w:p w14:paraId="16C53DBF" w14:textId="77777777" w:rsidR="00E97D83" w:rsidRDefault="00E97D83" w:rsidP="00CD6BBB">
      <w:pPr>
        <w:pStyle w:val="REG-P0"/>
      </w:pPr>
    </w:p>
    <w:p w14:paraId="6B227202" w14:textId="765BC3D7" w:rsidR="00B05B58" w:rsidRDefault="00B05B58" w:rsidP="00B05B58">
      <w:pPr>
        <w:pStyle w:val="REG-Amend"/>
        <w:jc w:val="left"/>
      </w:pPr>
      <w:r w:rsidRPr="00B05B58">
        <w:drawing>
          <wp:inline distT="0" distB="0" distL="0" distR="0" wp14:anchorId="099D7DF3" wp14:editId="2A13F4D2">
            <wp:extent cx="5396230" cy="478726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78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50891" w14:textId="4FD7776E" w:rsidR="00B05B58" w:rsidRDefault="00B05B58" w:rsidP="00B05B58">
      <w:pPr>
        <w:pStyle w:val="REG-Amend"/>
        <w:jc w:val="left"/>
      </w:pPr>
    </w:p>
    <w:p w14:paraId="180D912D" w14:textId="24F113AF" w:rsidR="00B05B58" w:rsidRDefault="00B05B58" w:rsidP="00B05B58">
      <w:pPr>
        <w:pStyle w:val="REG-Amend"/>
        <w:jc w:val="right"/>
        <w:rPr>
          <w:rStyle w:val="REG-P0Char"/>
          <w:b w:val="0"/>
          <w:color w:val="auto"/>
          <w:sz w:val="22"/>
          <w:szCs w:val="22"/>
        </w:rPr>
      </w:pPr>
      <w:r>
        <w:br w:type="column"/>
      </w:r>
      <w:r>
        <w:rPr>
          <w:rStyle w:val="REG-P0Char"/>
          <w:b w:val="0"/>
          <w:color w:val="auto"/>
          <w:sz w:val="22"/>
          <w:szCs w:val="22"/>
        </w:rPr>
        <w:lastRenderedPageBreak/>
        <w:t>FORM 11</w:t>
      </w:r>
    </w:p>
    <w:p w14:paraId="4F8CD672" w14:textId="0F3235FE" w:rsidR="00B05B58" w:rsidRDefault="00E06854" w:rsidP="00B05B58">
      <w:pPr>
        <w:pStyle w:val="REG-Amend"/>
        <w:jc w:val="left"/>
        <w:rPr>
          <w:rStyle w:val="REG-P0Char"/>
          <w:b w:val="0"/>
          <w:color w:val="auto"/>
          <w:sz w:val="22"/>
          <w:szCs w:val="22"/>
        </w:rPr>
      </w:pPr>
      <w:r>
        <w:rPr>
          <w:rStyle w:val="REG-P0Char"/>
          <w:b w:val="0"/>
          <w:color w:val="auto"/>
          <w:sz w:val="22"/>
          <w:szCs w:val="22"/>
        </w:rPr>
        <w:t>\</w:t>
      </w:r>
    </w:p>
    <w:p w14:paraId="144DFB29" w14:textId="77777777" w:rsidR="00E06854" w:rsidRDefault="00E06854" w:rsidP="00B05B58">
      <w:pPr>
        <w:pStyle w:val="REG-Amend"/>
        <w:jc w:val="left"/>
        <w:rPr>
          <w:rStyle w:val="REG-P0Char"/>
          <w:b w:val="0"/>
          <w:color w:val="auto"/>
          <w:sz w:val="22"/>
          <w:szCs w:val="22"/>
        </w:rPr>
      </w:pPr>
    </w:p>
    <w:p w14:paraId="7FBE0817" w14:textId="616DFA2B" w:rsidR="00482438" w:rsidRDefault="00B05B58" w:rsidP="00B05B58">
      <w:pPr>
        <w:pStyle w:val="REG-Amend"/>
        <w:jc w:val="left"/>
        <w:rPr>
          <w:rStyle w:val="REG-P0Char"/>
          <w:b w:val="0"/>
          <w:color w:val="auto"/>
          <w:sz w:val="22"/>
          <w:szCs w:val="22"/>
        </w:rPr>
      </w:pPr>
      <w:r w:rsidRPr="00B05B58">
        <w:rPr>
          <w:rStyle w:val="REG-P0Char"/>
          <w:b w:val="0"/>
          <w:color w:val="auto"/>
          <w:sz w:val="22"/>
          <w:szCs w:val="22"/>
        </w:rPr>
        <w:drawing>
          <wp:inline distT="0" distB="0" distL="0" distR="0" wp14:anchorId="2631B635" wp14:editId="24FF3BB1">
            <wp:extent cx="5373666" cy="6796408"/>
            <wp:effectExtent l="0" t="0" r="0" b="444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376864" cy="680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7BD82" w14:textId="6960EBA5" w:rsidR="00482438" w:rsidRDefault="00482438" w:rsidP="00B05B58">
      <w:pPr>
        <w:pStyle w:val="REG-Amend"/>
        <w:jc w:val="left"/>
        <w:rPr>
          <w:rStyle w:val="REG-P0Char"/>
          <w:b w:val="0"/>
          <w:color w:val="auto"/>
          <w:sz w:val="22"/>
          <w:szCs w:val="22"/>
        </w:rPr>
      </w:pPr>
      <w:r>
        <w:rPr>
          <w:rStyle w:val="REG-P0Char"/>
          <w:b w:val="0"/>
          <w:color w:val="auto"/>
          <w:sz w:val="22"/>
          <w:szCs w:val="22"/>
        </w:rPr>
        <w:br w:type="column"/>
      </w:r>
      <w:r w:rsidRPr="00482438">
        <w:rPr>
          <w:rStyle w:val="REG-P0Char"/>
          <w:b w:val="0"/>
          <w:color w:val="auto"/>
          <w:sz w:val="22"/>
          <w:szCs w:val="22"/>
        </w:rPr>
        <w:lastRenderedPageBreak/>
        <w:drawing>
          <wp:inline distT="0" distB="0" distL="0" distR="0" wp14:anchorId="1767254A" wp14:editId="4D4EFC43">
            <wp:extent cx="5678753" cy="6425852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754" cy="642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3A294" w14:textId="60A1B795" w:rsidR="00482438" w:rsidRDefault="00482438" w:rsidP="00B05B58">
      <w:pPr>
        <w:pStyle w:val="REG-Amend"/>
        <w:jc w:val="left"/>
        <w:rPr>
          <w:rStyle w:val="REG-P0Char"/>
          <w:b w:val="0"/>
          <w:color w:val="auto"/>
          <w:sz w:val="22"/>
          <w:szCs w:val="22"/>
        </w:rPr>
      </w:pPr>
      <w:r>
        <w:rPr>
          <w:rStyle w:val="REG-P0Char"/>
          <w:b w:val="0"/>
          <w:color w:val="auto"/>
          <w:sz w:val="22"/>
          <w:szCs w:val="22"/>
        </w:rPr>
        <w:br w:type="column"/>
      </w:r>
      <w:r w:rsidRPr="00482438">
        <w:rPr>
          <w:rStyle w:val="REG-P0Char"/>
          <w:b w:val="0"/>
          <w:color w:val="auto"/>
          <w:sz w:val="22"/>
          <w:szCs w:val="22"/>
        </w:rPr>
        <w:lastRenderedPageBreak/>
        <w:drawing>
          <wp:inline distT="0" distB="0" distL="0" distR="0" wp14:anchorId="3A0BAEC5" wp14:editId="30C605F3">
            <wp:extent cx="5749447" cy="7430710"/>
            <wp:effectExtent l="0" t="0" r="381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986" cy="743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0E017" w14:textId="20FF44F2" w:rsidR="00B05B58" w:rsidRDefault="00482438" w:rsidP="00B05B58">
      <w:pPr>
        <w:pStyle w:val="REG-Amend"/>
        <w:jc w:val="left"/>
        <w:rPr>
          <w:rStyle w:val="REG-P0Char"/>
          <w:b w:val="0"/>
          <w:color w:val="auto"/>
          <w:sz w:val="22"/>
          <w:szCs w:val="22"/>
        </w:rPr>
      </w:pPr>
      <w:r>
        <w:rPr>
          <w:rStyle w:val="REG-P0Char"/>
          <w:b w:val="0"/>
          <w:color w:val="auto"/>
          <w:sz w:val="22"/>
          <w:szCs w:val="22"/>
        </w:rPr>
        <w:br w:type="column"/>
      </w:r>
      <w:r w:rsidRPr="00482438">
        <w:rPr>
          <w:rStyle w:val="REG-P0Char"/>
          <w:b w:val="0"/>
          <w:color w:val="auto"/>
          <w:sz w:val="22"/>
          <w:szCs w:val="22"/>
        </w:rPr>
        <w:lastRenderedPageBreak/>
        <w:drawing>
          <wp:inline distT="0" distB="0" distL="0" distR="0" wp14:anchorId="7C04C982" wp14:editId="1D653275">
            <wp:extent cx="5474677" cy="7641737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76441" cy="764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1BB5D" w14:textId="432E537F" w:rsidR="00B05B58" w:rsidRDefault="00B05B58" w:rsidP="00E97D83">
      <w:pPr>
        <w:pStyle w:val="REG-P0"/>
      </w:pPr>
    </w:p>
    <w:p w14:paraId="63460A9F" w14:textId="4A7532E0" w:rsidR="00482438" w:rsidRPr="00E06854" w:rsidRDefault="00482438" w:rsidP="00B05B58">
      <w:pPr>
        <w:pStyle w:val="REG-Amend"/>
        <w:jc w:val="left"/>
        <w:rPr>
          <w:rStyle w:val="REG-P0Char"/>
          <w:color w:val="auto"/>
          <w:sz w:val="22"/>
        </w:rPr>
      </w:pPr>
      <w:r>
        <w:br w:type="column"/>
      </w:r>
      <w:r w:rsidRPr="00482438">
        <w:lastRenderedPageBreak/>
        <w:drawing>
          <wp:inline distT="0" distB="0" distL="0" distR="0" wp14:anchorId="6BA9AE8C" wp14:editId="049D300A">
            <wp:extent cx="5486400" cy="5440562"/>
            <wp:effectExtent l="0" t="0" r="0" b="825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366" cy="544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5A059" w14:textId="2AABFDBA" w:rsidR="00482438" w:rsidRDefault="00482438" w:rsidP="00E06854">
      <w:pPr>
        <w:pStyle w:val="REG-P0"/>
      </w:pPr>
      <w:r>
        <w:br w:type="column"/>
      </w:r>
      <w:r w:rsidRPr="00482438">
        <w:lastRenderedPageBreak/>
        <w:drawing>
          <wp:inline distT="0" distB="0" distL="0" distR="0" wp14:anchorId="1BC55DB0" wp14:editId="230614B1">
            <wp:extent cx="5736921" cy="7398319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845" cy="7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7B799" w14:textId="77777777" w:rsidR="00AA1265" w:rsidRDefault="00482438" w:rsidP="00E06854">
      <w:pPr>
        <w:pStyle w:val="REG-P0"/>
      </w:pPr>
      <w:r>
        <w:br w:type="column"/>
      </w:r>
      <w:r w:rsidRPr="00482438">
        <w:lastRenderedPageBreak/>
        <w:drawing>
          <wp:inline distT="0" distB="0" distL="0" distR="0" wp14:anchorId="42C68181" wp14:editId="5434AC73">
            <wp:extent cx="5411244" cy="7300074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14278" cy="730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07AE3" w14:textId="77777777" w:rsidR="00AA1265" w:rsidRDefault="00AA1265" w:rsidP="00B05B58">
      <w:pPr>
        <w:pStyle w:val="REG-Amend"/>
        <w:jc w:val="left"/>
      </w:pPr>
      <w:r>
        <w:br w:type="column"/>
      </w:r>
      <w:r w:rsidRPr="00AA1265">
        <w:lastRenderedPageBreak/>
        <w:drawing>
          <wp:inline distT="0" distB="0" distL="0" distR="0" wp14:anchorId="3026D2C2" wp14:editId="5C702262">
            <wp:extent cx="5153744" cy="7897327"/>
            <wp:effectExtent l="0" t="0" r="8890" b="889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153744" cy="789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1B45B" w14:textId="15995F2A" w:rsidR="00AA1265" w:rsidRDefault="00AA1265" w:rsidP="00E06854">
      <w:pPr>
        <w:pStyle w:val="REG-P0"/>
      </w:pPr>
      <w:r>
        <w:br w:type="column"/>
      </w:r>
      <w:r w:rsidRPr="00AA1265">
        <w:lastRenderedPageBreak/>
        <w:drawing>
          <wp:inline distT="0" distB="0" distL="0" distR="0" wp14:anchorId="4445052D" wp14:editId="27A0A444">
            <wp:extent cx="5396230" cy="6562725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4893A" w14:textId="3290873B" w:rsidR="00E97D83" w:rsidRDefault="00E97D83" w:rsidP="00B05B58">
      <w:pPr>
        <w:pStyle w:val="REG-Amend"/>
        <w:jc w:val="left"/>
      </w:pPr>
    </w:p>
    <w:p w14:paraId="6DA0A98A" w14:textId="7FDE4EDB" w:rsidR="00E97D83" w:rsidRPr="00E97D83" w:rsidRDefault="00E97D83" w:rsidP="00E97D83">
      <w:pPr>
        <w:pStyle w:val="REG-Amend"/>
      </w:pPr>
      <w:r w:rsidRPr="00E97D83">
        <w:t>[There are no sectio</w:t>
      </w:r>
      <w:r>
        <w:t>ns B1</w:t>
      </w:r>
      <w:r w:rsidRPr="00E97D83">
        <w:t>.</w:t>
      </w:r>
      <w:r>
        <w:t>3</w:t>
      </w:r>
      <w:r w:rsidRPr="00E97D83">
        <w:t xml:space="preserve"> and </w:t>
      </w:r>
      <w:r>
        <w:t>B1.4</w:t>
      </w:r>
      <w:r w:rsidRPr="00E97D83">
        <w:t xml:space="preserve"> in this form in the </w:t>
      </w:r>
      <w:r w:rsidRPr="00E97D83">
        <w:rPr>
          <w:i/>
        </w:rPr>
        <w:t>Government Gazette</w:t>
      </w:r>
      <w:r w:rsidRPr="00E97D83">
        <w:t>.]</w:t>
      </w:r>
    </w:p>
    <w:p w14:paraId="4751370B" w14:textId="77777777" w:rsidR="00E97D83" w:rsidRDefault="00E97D83" w:rsidP="00B05B58">
      <w:pPr>
        <w:pStyle w:val="REG-Amend"/>
        <w:jc w:val="left"/>
      </w:pPr>
    </w:p>
    <w:p w14:paraId="3EA76ECB" w14:textId="77777777" w:rsidR="00AA1265" w:rsidRPr="001B77CE" w:rsidRDefault="00AA1265" w:rsidP="00B05B58">
      <w:pPr>
        <w:pStyle w:val="REG-Amend"/>
        <w:jc w:val="left"/>
        <w:rPr>
          <w:rStyle w:val="REG-P0Char"/>
          <w:color w:val="auto"/>
          <w:sz w:val="22"/>
        </w:rPr>
      </w:pPr>
      <w:r>
        <w:br w:type="column"/>
      </w:r>
      <w:r w:rsidRPr="00AA1265">
        <w:lastRenderedPageBreak/>
        <w:drawing>
          <wp:inline distT="0" distB="0" distL="0" distR="0" wp14:anchorId="352374E5" wp14:editId="2D5A097D">
            <wp:extent cx="5235880" cy="7938269"/>
            <wp:effectExtent l="0" t="0" r="3175" b="571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37541" cy="794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2FB06" w14:textId="77777777" w:rsidR="00AA1265" w:rsidRPr="001B77CE" w:rsidRDefault="00AA1265" w:rsidP="00B05B58">
      <w:pPr>
        <w:pStyle w:val="REG-Amend"/>
        <w:jc w:val="left"/>
        <w:rPr>
          <w:rStyle w:val="REG-P0Char"/>
          <w:color w:val="auto"/>
          <w:sz w:val="22"/>
        </w:rPr>
      </w:pPr>
      <w:r>
        <w:br w:type="column"/>
      </w:r>
      <w:r w:rsidRPr="00AA1265">
        <w:lastRenderedPageBreak/>
        <w:drawing>
          <wp:inline distT="0" distB="0" distL="0" distR="0" wp14:anchorId="3D8EC626" wp14:editId="0C880903">
            <wp:extent cx="5244138" cy="6776580"/>
            <wp:effectExtent l="0" t="0" r="0" b="571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45680" cy="677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1356C" w14:textId="77777777" w:rsidR="00AA1265" w:rsidRDefault="00AA1265" w:rsidP="001B77CE">
      <w:pPr>
        <w:pStyle w:val="REG-P0"/>
        <w:jc w:val="left"/>
      </w:pPr>
      <w:r>
        <w:br w:type="column"/>
      </w:r>
      <w:r w:rsidRPr="00AA1265">
        <w:lastRenderedPageBreak/>
        <w:drawing>
          <wp:inline distT="0" distB="0" distL="0" distR="0" wp14:anchorId="157B15ED" wp14:editId="788D2794">
            <wp:extent cx="5847167" cy="6390049"/>
            <wp:effectExtent l="0" t="0" r="127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881" cy="639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2DC58" w14:textId="77777777" w:rsidR="00AA1265" w:rsidRDefault="00AA1265" w:rsidP="001B77CE">
      <w:pPr>
        <w:pStyle w:val="REG-P0"/>
      </w:pPr>
      <w:r>
        <w:br w:type="column"/>
      </w:r>
      <w:r w:rsidRPr="00AA1265">
        <w:lastRenderedPageBreak/>
        <w:drawing>
          <wp:inline distT="0" distB="0" distL="0" distR="0" wp14:anchorId="4E3FAEED" wp14:editId="7C5469A5">
            <wp:extent cx="5310731" cy="8243855"/>
            <wp:effectExtent l="0" t="0" r="4445" b="508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320641" cy="825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B65BB" w14:textId="715FC57B" w:rsidR="001B77CE" w:rsidRPr="001B77CE" w:rsidRDefault="00AA1265" w:rsidP="001B77CE">
      <w:pPr>
        <w:pStyle w:val="REG-P0"/>
        <w:rPr>
          <w:rStyle w:val="REG-P0Char"/>
        </w:rPr>
      </w:pPr>
      <w:r>
        <w:br w:type="column"/>
      </w:r>
      <w:r w:rsidRPr="00AA1265">
        <w:lastRenderedPageBreak/>
        <w:drawing>
          <wp:inline distT="0" distB="0" distL="0" distR="0" wp14:anchorId="3838C547" wp14:editId="30387AE6">
            <wp:extent cx="5549030" cy="5042970"/>
            <wp:effectExtent l="0" t="0" r="0" b="571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1344" cy="5045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7F2B4" w14:textId="51162DEB" w:rsidR="001B77CE" w:rsidRDefault="001B77CE" w:rsidP="001B77CE">
      <w:pPr>
        <w:pStyle w:val="REG-P0"/>
      </w:pPr>
    </w:p>
    <w:p w14:paraId="5AEC639D" w14:textId="5A46DB3C" w:rsidR="001B77CE" w:rsidRDefault="001B77CE" w:rsidP="001B77CE">
      <w:pPr>
        <w:pStyle w:val="REG-P0"/>
      </w:pPr>
    </w:p>
    <w:p w14:paraId="6B55741F" w14:textId="77777777" w:rsidR="001B77CE" w:rsidRPr="001B77CE" w:rsidRDefault="001B77CE" w:rsidP="001B77CE">
      <w:pPr>
        <w:pStyle w:val="REG-P0"/>
        <w:rPr>
          <w:rFonts w:ascii="Arial" w:hAnsi="Arial" w:cs="Arial"/>
        </w:rPr>
      </w:pPr>
    </w:p>
    <w:p w14:paraId="1784CB25" w14:textId="39D2D8F0" w:rsidR="00AA1265" w:rsidRDefault="00AA1265" w:rsidP="001B77CE">
      <w:pPr>
        <w:pStyle w:val="REG-P0"/>
      </w:pPr>
      <w:r>
        <w:br w:type="column"/>
      </w:r>
      <w:r w:rsidRPr="00AA1265">
        <w:lastRenderedPageBreak/>
        <w:drawing>
          <wp:inline distT="0" distB="0" distL="0" distR="0" wp14:anchorId="15FE7C8B" wp14:editId="4546A31C">
            <wp:extent cx="5679160" cy="6538586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049" cy="654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E5FC0" w14:textId="15C9839C" w:rsidR="00482438" w:rsidRPr="00871A3A" w:rsidRDefault="00AA1265" w:rsidP="001B77CE">
      <w:pPr>
        <w:pStyle w:val="REG-P0"/>
        <w:jc w:val="left"/>
        <w:rPr>
          <w:b/>
        </w:rPr>
      </w:pPr>
      <w:r>
        <w:br w:type="column"/>
      </w:r>
      <w:r w:rsidRPr="00AA1265">
        <w:lastRenderedPageBreak/>
        <w:drawing>
          <wp:inline distT="0" distB="0" distL="0" distR="0" wp14:anchorId="746B2C39" wp14:editId="2154DDF6">
            <wp:extent cx="5647784" cy="6075123"/>
            <wp:effectExtent l="0" t="0" r="0" b="190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244" cy="607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438">
        <w:br w:type="column"/>
      </w:r>
      <w:r w:rsidR="002A0CA9" w:rsidRPr="002A0CA9">
        <w:lastRenderedPageBreak/>
        <w:drawing>
          <wp:inline distT="0" distB="0" distL="0" distR="0" wp14:anchorId="6ECAB928" wp14:editId="20A17AC7">
            <wp:extent cx="5686817" cy="4342405"/>
            <wp:effectExtent l="0" t="0" r="9525" b="127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098" cy="434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2438" w:rsidRPr="00871A3A" w:rsidSect="00CE101E">
      <w:headerReference w:type="default" r:id="rId79"/>
      <w:headerReference w:type="first" r:id="rId80"/>
      <w:pgSz w:w="11900" w:h="16840" w:code="9"/>
      <w:pgMar w:top="2552" w:right="1701" w:bottom="851" w:left="1701" w:header="851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4517DC" w14:textId="77777777" w:rsidR="00215E35" w:rsidRDefault="00215E35">
      <w:r>
        <w:separator/>
      </w:r>
    </w:p>
  </w:endnote>
  <w:endnote w:type="continuationSeparator" w:id="0">
    <w:p w14:paraId="6645CF90" w14:textId="77777777" w:rsidR="00215E35" w:rsidRDefault="00215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"/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8080000" w:usb2="00000010" w:usb3="00000000" w:csb0="00100001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7136ED" w14:textId="77777777" w:rsidR="00215E35" w:rsidRDefault="00215E35">
      <w:r>
        <w:separator/>
      </w:r>
    </w:p>
  </w:footnote>
  <w:footnote w:type="continuationSeparator" w:id="0">
    <w:p w14:paraId="2F946BE8" w14:textId="77777777" w:rsidR="00215E35" w:rsidRDefault="00215E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FE52A" w14:textId="75672CEC" w:rsidR="00433CDF" w:rsidRPr="00AD7C27" w:rsidRDefault="00433CDF" w:rsidP="00FC33A9">
    <w:pPr>
      <w:spacing w:after="120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2"/>
        <w:szCs w:val="16"/>
      </w:rPr>
      <mc:AlternateContent>
        <mc:Choice Requires="wpg">
          <w:drawing>
            <wp:anchor distT="0" distB="0" distL="114300" distR="114300" simplePos="0" relativeHeight="251664896" behindDoc="0" locked="1" layoutInCell="0" allowOverlap="0" wp14:anchorId="29E1E6AF" wp14:editId="3CBAE284">
              <wp:simplePos x="0" y="0"/>
              <wp:positionH relativeFrom="column">
                <wp:posOffset>-963930</wp:posOffset>
              </wp:positionH>
              <wp:positionV relativeFrom="page">
                <wp:posOffset>0</wp:posOffset>
              </wp:positionV>
              <wp:extent cx="7322185" cy="10681335"/>
              <wp:effectExtent l="152400" t="152400" r="126365" b="139065"/>
              <wp:wrapNone/>
              <wp:docPr id="2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322185" cy="10681335"/>
                        <a:chOff x="0" y="0"/>
                        <a:chExt cx="7321550" cy="10681200"/>
                      </a:xfrm>
                    </wpg:grpSpPr>
                    <wps:wsp>
                      <wps:cNvPr id="4" name="Straight Connector 1"/>
                      <wps:cNvCnPr/>
                      <wps:spPr>
                        <a:xfrm>
                          <a:off x="0" y="0"/>
                          <a:ext cx="0" cy="10681200"/>
                        </a:xfrm>
                        <a:prstGeom prst="line">
                          <a:avLst/>
                        </a:prstGeom>
                        <a:noFill/>
                        <a:ln w="228600" cap="sq" cmpd="sng" algn="ctr">
                          <a:solidFill>
                            <a:srgbClr val="5F5F5F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7" name="Straight Connector 5"/>
                      <wps:cNvCnPr/>
                      <wps:spPr>
                        <a:xfrm>
                          <a:off x="7321550" y="0"/>
                          <a:ext cx="0" cy="10681200"/>
                        </a:xfrm>
                        <a:prstGeom prst="line">
                          <a:avLst/>
                        </a:prstGeom>
                        <a:noFill/>
                        <a:ln w="228600" cap="sq" cmpd="sng" algn="ctr">
                          <a:solidFill>
                            <a:srgbClr val="5F5F5F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E7ACAF" id="Group 6" o:spid="_x0000_s1026" style="position:absolute;margin-left:-75.9pt;margin-top:0;width:576.55pt;height:841.05pt;z-index:251664896;mso-position-vertical-relative:page;mso-width-relative:margin;mso-height-relative:margin" coordsize="73215,106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" o:allowincell="f" o:allowoverlap="f">
              <v:line id="Straight Connector 1" o:spid="_x0000_s1027" style="position:absolute;visibility:visible;mso-wrap-style:square" from="0,0" to="0,106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" strokecolor="#bfbfbf" strokeweight="18pt">
                <v:stroke endcap="square"/>
              </v:line>
              <v:line id="Straight Connector 5" o:spid="_x0000_s1028" style="position:absolute;visibility:visible;mso-wrap-style:square" from="73215,0" to="73215,106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" strokecolor="#bfbfbf" strokeweight="18pt">
                <v:stroke endcap="square"/>
              </v:line>
              <w10:wrap anchory="page"/>
              <w10:anchorlock/>
            </v:group>
          </w:pict>
        </mc:Fallback>
      </mc:AlternateContent>
    </w:r>
    <w:r w:rsidRPr="00AD7C27">
      <w:rPr>
        <w:rFonts w:ascii="Arial" w:hAnsi="Arial" w:cs="Arial"/>
        <w:sz w:val="12"/>
        <w:szCs w:val="16"/>
      </w:rPr>
      <w:t>Republic of Namibia</w:t>
    </w:r>
    <w:r w:rsidRPr="00AD7C27">
      <w:rPr>
        <w:rFonts w:ascii="Arial" w:hAnsi="Arial" w:cs="Arial"/>
        <w:w w:val="600"/>
        <w:sz w:val="12"/>
        <w:szCs w:val="16"/>
      </w:rPr>
      <w:t xml:space="preserve"> </w:t>
    </w:r>
    <w:r w:rsidRPr="00AD7C27">
      <w:rPr>
        <w:rFonts w:ascii="Arial" w:hAnsi="Arial" w:cs="Arial"/>
        <w:b/>
        <w:noProof w:val="0"/>
        <w:sz w:val="16"/>
        <w:szCs w:val="16"/>
      </w:rPr>
      <w:fldChar w:fldCharType="begin"/>
    </w:r>
    <w:r w:rsidRPr="00AD7C27">
      <w:rPr>
        <w:rFonts w:ascii="Arial" w:hAnsi="Arial" w:cs="Arial"/>
        <w:b/>
        <w:sz w:val="16"/>
        <w:szCs w:val="16"/>
      </w:rPr>
      <w:instrText xml:space="preserve"> PAGE   \* MERGEFORMAT </w:instrText>
    </w:r>
    <w:r w:rsidRPr="00AD7C27">
      <w:rPr>
        <w:rFonts w:ascii="Arial" w:hAnsi="Arial" w:cs="Arial"/>
        <w:b/>
        <w:noProof w:val="0"/>
        <w:sz w:val="16"/>
        <w:szCs w:val="16"/>
      </w:rPr>
      <w:fldChar w:fldCharType="separate"/>
    </w:r>
    <w:r w:rsidR="002C3DBE">
      <w:rPr>
        <w:rFonts w:ascii="Arial" w:hAnsi="Arial" w:cs="Arial"/>
        <w:b/>
        <w:sz w:val="16"/>
        <w:szCs w:val="16"/>
      </w:rPr>
      <w:t>66</w:t>
    </w:r>
    <w:r w:rsidRPr="00AD7C27">
      <w:rPr>
        <w:rFonts w:ascii="Arial" w:hAnsi="Arial" w:cs="Arial"/>
        <w:b/>
        <w:sz w:val="16"/>
        <w:szCs w:val="16"/>
      </w:rPr>
      <w:fldChar w:fldCharType="end"/>
    </w:r>
    <w:r w:rsidRPr="00AD7C27">
      <w:rPr>
        <w:rFonts w:ascii="Arial" w:hAnsi="Arial" w:cs="Arial"/>
        <w:w w:val="600"/>
        <w:sz w:val="12"/>
        <w:szCs w:val="16"/>
      </w:rPr>
      <w:t xml:space="preserve"> </w:t>
    </w:r>
    <w:r w:rsidRPr="00AD7C27">
      <w:rPr>
        <w:rFonts w:ascii="Arial" w:hAnsi="Arial" w:cs="Arial"/>
        <w:sz w:val="12"/>
        <w:szCs w:val="16"/>
      </w:rPr>
      <w:t>Annotated Statutes</w:t>
    </w:r>
    <w:r w:rsidRPr="00AD7C27">
      <w:rPr>
        <w:rFonts w:ascii="Arial" w:hAnsi="Arial" w:cs="Arial"/>
        <w:b/>
        <w:sz w:val="16"/>
        <w:szCs w:val="16"/>
      </w:rPr>
      <w:t xml:space="preserve"> </w:t>
    </w:r>
  </w:p>
  <w:p w14:paraId="539754BF" w14:textId="77777777" w:rsidR="00433CDF" w:rsidRPr="00B95A37" w:rsidRDefault="00433CDF" w:rsidP="00F25922">
    <w:pPr>
      <w:pStyle w:val="REG-PHA"/>
    </w:pPr>
    <w:r w:rsidRPr="00B95A37">
      <w:t>REGULATIONS</w:t>
    </w:r>
  </w:p>
  <w:p w14:paraId="6F9B1114" w14:textId="433C3246" w:rsidR="00433CDF" w:rsidRPr="00B95A37" w:rsidRDefault="00433CDF" w:rsidP="00AD7C27">
    <w:pPr>
      <w:pStyle w:val="REG-PHb"/>
      <w:spacing w:after="120"/>
    </w:pPr>
    <w:r>
      <w:t xml:space="preserve">Basic </w:t>
    </w:r>
    <w:r w:rsidRPr="00B95A37">
      <w:t xml:space="preserve">Education Act </w:t>
    </w:r>
    <w:r>
      <w:t>3</w:t>
    </w:r>
    <w:r w:rsidRPr="00B95A37">
      <w:t xml:space="preserve"> of 20</w:t>
    </w:r>
    <w:r>
      <w:t>2</w:t>
    </w:r>
    <w:r w:rsidRPr="00B95A37">
      <w:t>0</w:t>
    </w:r>
  </w:p>
  <w:p w14:paraId="1AA2CE84" w14:textId="060635EE" w:rsidR="00433CDF" w:rsidRPr="00F25922" w:rsidRDefault="00433CDF" w:rsidP="00F25922">
    <w:pPr>
      <w:pStyle w:val="REG-PHb"/>
    </w:pPr>
    <w:r>
      <w:t>Basic Education Regulations</w:t>
    </w:r>
  </w:p>
  <w:p w14:paraId="72D96355" w14:textId="77777777" w:rsidR="00433CDF" w:rsidRPr="00F25922" w:rsidRDefault="00433CDF" w:rsidP="00F25922">
    <w:pPr>
      <w:pStyle w:val="REG-P0"/>
      <w:pBdr>
        <w:bottom w:val="single" w:sz="24" w:space="1" w:color="BFBFBF" w:themeColor="accent5" w:themeTint="66"/>
      </w:pBdr>
      <w:rPr>
        <w:strike/>
        <w:sz w:val="12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28E2F" w14:textId="6EB998EC" w:rsidR="00433CDF" w:rsidRPr="00BA6B35" w:rsidRDefault="00433CDF" w:rsidP="00CE101E">
    <w:pPr>
      <w:rPr>
        <w:sz w:val="8"/>
        <w:szCs w:val="16"/>
      </w:rPr>
    </w:pPr>
    <w:r>
      <w:rPr>
        <w:sz w:val="8"/>
        <w:szCs w:val="16"/>
      </w:rPr>
      <mc:AlternateContent>
        <mc:Choice Requires="wpg">
          <w:drawing>
            <wp:anchor distT="0" distB="0" distL="114300" distR="114300" simplePos="0" relativeHeight="251665920" behindDoc="0" locked="1" layoutInCell="0" allowOverlap="0" wp14:anchorId="5A5B9845" wp14:editId="4B2893C4">
              <wp:simplePos x="0" y="0"/>
              <wp:positionH relativeFrom="column">
                <wp:posOffset>-965835</wp:posOffset>
              </wp:positionH>
              <wp:positionV relativeFrom="page">
                <wp:posOffset>114300</wp:posOffset>
              </wp:positionV>
              <wp:extent cx="7322185" cy="10681335"/>
              <wp:effectExtent l="152400" t="152400" r="126365" b="139065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322185" cy="10681335"/>
                        <a:chOff x="0" y="0"/>
                        <a:chExt cx="7321550" cy="10681200"/>
                      </a:xfrm>
                    </wpg:grpSpPr>
                    <wps:wsp>
                      <wps:cNvPr id="5" name="Straight Connector 1"/>
                      <wps:cNvCnPr/>
                      <wps:spPr>
                        <a:xfrm>
                          <a:off x="0" y="0"/>
                          <a:ext cx="0" cy="10681200"/>
                        </a:xfrm>
                        <a:prstGeom prst="line">
                          <a:avLst/>
                        </a:prstGeom>
                        <a:noFill/>
                        <a:ln w="228600" cap="sq" cmpd="sng" algn="ctr">
                          <a:solidFill>
                            <a:srgbClr val="5F5F5F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8" name="Straight Connector 5"/>
                      <wps:cNvCnPr/>
                      <wps:spPr>
                        <a:xfrm>
                          <a:off x="7321550" y="0"/>
                          <a:ext cx="0" cy="10681200"/>
                        </a:xfrm>
                        <a:prstGeom prst="line">
                          <a:avLst/>
                        </a:prstGeom>
                        <a:noFill/>
                        <a:ln w="228600" cap="sq" cmpd="sng" algn="ctr">
                          <a:solidFill>
                            <a:srgbClr val="5F5F5F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6BF2AEA" id="Group 6" o:spid="_x0000_s1026" style="position:absolute;margin-left:-76.05pt;margin-top:9pt;width:576.55pt;height:841.05pt;z-index:251665920;mso-position-vertical-relative:page;mso-width-relative:margin;mso-height-relative:margin" coordsize="73215,106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" o:allowincell="f" o:allowoverlap="f">
              <v:line id="Straight Connector 1" o:spid="_x0000_s1027" style="position:absolute;visibility:visible;mso-wrap-style:square" from="0,0" to="0,106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" strokecolor="#bfbfbf" strokeweight="18pt">
                <v:stroke endcap="square"/>
              </v:line>
              <v:line id="Straight Connector 5" o:spid="_x0000_s1028" style="position:absolute;visibility:visible;mso-wrap-style:square" from="73215,0" to="73215,106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" strokecolor="#bfbfbf" strokeweight="18pt">
                <v:stroke endcap="square"/>
              </v:line>
              <w10:wrap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70947ED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C313848"/>
    <w:multiLevelType w:val="hybridMultilevel"/>
    <w:tmpl w:val="B2747CC6"/>
    <w:lvl w:ilvl="0" w:tplc="DD5A4B3C">
      <w:start w:val="1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F8E5340"/>
    <w:multiLevelType w:val="hybridMultilevel"/>
    <w:tmpl w:val="023E5444"/>
    <w:lvl w:ilvl="0" w:tplc="D5D8669C">
      <w:start w:val="1"/>
      <w:numFmt w:val="lowerLetter"/>
      <w:lvlText w:val="(%1)"/>
      <w:lvlJc w:val="left"/>
      <w:pPr>
        <w:ind w:left="113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3D6937C8"/>
    <w:multiLevelType w:val="hybridMultilevel"/>
    <w:tmpl w:val="CAB62444"/>
    <w:lvl w:ilvl="0" w:tplc="D3FE2E0C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51C24B66"/>
    <w:multiLevelType w:val="hybridMultilevel"/>
    <w:tmpl w:val="729414DE"/>
    <w:lvl w:ilvl="0" w:tplc="52ACE3E6">
      <w:start w:val="1"/>
      <w:numFmt w:val="decimal"/>
      <w:lvlText w:val="%1."/>
      <w:lvlJc w:val="left"/>
      <w:pPr>
        <w:ind w:left="1137" w:hanging="57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479104798">
    <w:abstractNumId w:val="0"/>
  </w:num>
  <w:num w:numId="2" w16cid:durableId="2058047343">
    <w:abstractNumId w:val="4"/>
  </w:num>
  <w:num w:numId="3" w16cid:durableId="1612543497">
    <w:abstractNumId w:val="1"/>
  </w:num>
  <w:num w:numId="4" w16cid:durableId="1221866099">
    <w:abstractNumId w:val="2"/>
  </w:num>
  <w:num w:numId="5" w16cid:durableId="224725372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86"/>
  <w:displayBackgroundShape/>
  <w:embedSystemFonts/>
  <w:bordersDoNotSurroundHeader/>
  <w:bordersDoNotSurroundFooter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56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bI0NbE0sbC0MLcwMjBR0lEKTi0uzszPAykwqwUApbLz1ywAAAA="/>
  </w:docVars>
  <w:rsids>
    <w:rsidRoot w:val="000A6C7B"/>
    <w:rsid w:val="00000812"/>
    <w:rsid w:val="00003730"/>
    <w:rsid w:val="00003DCF"/>
    <w:rsid w:val="00004F6B"/>
    <w:rsid w:val="000052A2"/>
    <w:rsid w:val="00005680"/>
    <w:rsid w:val="00005EE8"/>
    <w:rsid w:val="000073EE"/>
    <w:rsid w:val="0001088D"/>
    <w:rsid w:val="00010B81"/>
    <w:rsid w:val="000133A8"/>
    <w:rsid w:val="00016146"/>
    <w:rsid w:val="000218AA"/>
    <w:rsid w:val="00023D2F"/>
    <w:rsid w:val="000242FF"/>
    <w:rsid w:val="00024D3E"/>
    <w:rsid w:val="00024E05"/>
    <w:rsid w:val="00026367"/>
    <w:rsid w:val="00031B15"/>
    <w:rsid w:val="00034949"/>
    <w:rsid w:val="00034B64"/>
    <w:rsid w:val="000420FF"/>
    <w:rsid w:val="00044972"/>
    <w:rsid w:val="00045A94"/>
    <w:rsid w:val="000550E7"/>
    <w:rsid w:val="00055188"/>
    <w:rsid w:val="00055D23"/>
    <w:rsid w:val="000608EE"/>
    <w:rsid w:val="00061137"/>
    <w:rsid w:val="000614EF"/>
    <w:rsid w:val="00061E20"/>
    <w:rsid w:val="000622BB"/>
    <w:rsid w:val="00062980"/>
    <w:rsid w:val="0006528A"/>
    <w:rsid w:val="000668CD"/>
    <w:rsid w:val="00066DEF"/>
    <w:rsid w:val="0007067C"/>
    <w:rsid w:val="000710ED"/>
    <w:rsid w:val="0007193D"/>
    <w:rsid w:val="000744EC"/>
    <w:rsid w:val="00074AFC"/>
    <w:rsid w:val="000757E1"/>
    <w:rsid w:val="0007637E"/>
    <w:rsid w:val="00077C38"/>
    <w:rsid w:val="00077CC8"/>
    <w:rsid w:val="00080C29"/>
    <w:rsid w:val="00080C45"/>
    <w:rsid w:val="000814D8"/>
    <w:rsid w:val="000835C8"/>
    <w:rsid w:val="00084A4D"/>
    <w:rsid w:val="000878E9"/>
    <w:rsid w:val="000903F9"/>
    <w:rsid w:val="00092691"/>
    <w:rsid w:val="000A0DAC"/>
    <w:rsid w:val="000A2439"/>
    <w:rsid w:val="000A4D98"/>
    <w:rsid w:val="000A6259"/>
    <w:rsid w:val="000A6C7B"/>
    <w:rsid w:val="000A7033"/>
    <w:rsid w:val="000B26CE"/>
    <w:rsid w:val="000B4FB6"/>
    <w:rsid w:val="000B54EB"/>
    <w:rsid w:val="000B60FA"/>
    <w:rsid w:val="000C01AC"/>
    <w:rsid w:val="000C0233"/>
    <w:rsid w:val="000C2C80"/>
    <w:rsid w:val="000C416E"/>
    <w:rsid w:val="000C5263"/>
    <w:rsid w:val="000C65FB"/>
    <w:rsid w:val="000C77AA"/>
    <w:rsid w:val="000D3B3A"/>
    <w:rsid w:val="000D61EB"/>
    <w:rsid w:val="000E21FC"/>
    <w:rsid w:val="000E427F"/>
    <w:rsid w:val="000E5C90"/>
    <w:rsid w:val="000F1E72"/>
    <w:rsid w:val="000F260D"/>
    <w:rsid w:val="000F41EA"/>
    <w:rsid w:val="000F4429"/>
    <w:rsid w:val="000F6E42"/>
    <w:rsid w:val="000F7993"/>
    <w:rsid w:val="000F7DFA"/>
    <w:rsid w:val="00100D00"/>
    <w:rsid w:val="00103AF4"/>
    <w:rsid w:val="00104FA9"/>
    <w:rsid w:val="0010747B"/>
    <w:rsid w:val="001077E6"/>
    <w:rsid w:val="001121EE"/>
    <w:rsid w:val="001128C3"/>
    <w:rsid w:val="00116CAD"/>
    <w:rsid w:val="00121135"/>
    <w:rsid w:val="0012479E"/>
    <w:rsid w:val="0012543A"/>
    <w:rsid w:val="0012561E"/>
    <w:rsid w:val="00127C75"/>
    <w:rsid w:val="001302B7"/>
    <w:rsid w:val="0013222F"/>
    <w:rsid w:val="00133371"/>
    <w:rsid w:val="00134FDA"/>
    <w:rsid w:val="0013742C"/>
    <w:rsid w:val="001375A4"/>
    <w:rsid w:val="00137E6C"/>
    <w:rsid w:val="00142743"/>
    <w:rsid w:val="00143E17"/>
    <w:rsid w:val="00150614"/>
    <w:rsid w:val="0015104F"/>
    <w:rsid w:val="001516CF"/>
    <w:rsid w:val="001526B8"/>
    <w:rsid w:val="00152AB1"/>
    <w:rsid w:val="001540EB"/>
    <w:rsid w:val="001565F4"/>
    <w:rsid w:val="00157469"/>
    <w:rsid w:val="0015761F"/>
    <w:rsid w:val="00160C86"/>
    <w:rsid w:val="001632A9"/>
    <w:rsid w:val="001636EC"/>
    <w:rsid w:val="001640C4"/>
    <w:rsid w:val="00164718"/>
    <w:rsid w:val="00165401"/>
    <w:rsid w:val="00165438"/>
    <w:rsid w:val="00167A40"/>
    <w:rsid w:val="001723EC"/>
    <w:rsid w:val="001761C1"/>
    <w:rsid w:val="00181A7A"/>
    <w:rsid w:val="00186652"/>
    <w:rsid w:val="00195A49"/>
    <w:rsid w:val="001A0E35"/>
    <w:rsid w:val="001A7FAC"/>
    <w:rsid w:val="001B032A"/>
    <w:rsid w:val="001B0E17"/>
    <w:rsid w:val="001B2C14"/>
    <w:rsid w:val="001B3D40"/>
    <w:rsid w:val="001B4103"/>
    <w:rsid w:val="001B66AB"/>
    <w:rsid w:val="001B751B"/>
    <w:rsid w:val="001B77CE"/>
    <w:rsid w:val="001C0B26"/>
    <w:rsid w:val="001C1B1A"/>
    <w:rsid w:val="001C2C10"/>
    <w:rsid w:val="001C3895"/>
    <w:rsid w:val="001C4295"/>
    <w:rsid w:val="001D1E86"/>
    <w:rsid w:val="001D22A0"/>
    <w:rsid w:val="001D22E0"/>
    <w:rsid w:val="001D269F"/>
    <w:rsid w:val="001D33FA"/>
    <w:rsid w:val="001D3B08"/>
    <w:rsid w:val="001D47A4"/>
    <w:rsid w:val="001D6485"/>
    <w:rsid w:val="001D6D65"/>
    <w:rsid w:val="001E2B91"/>
    <w:rsid w:val="001E402E"/>
    <w:rsid w:val="001E42D4"/>
    <w:rsid w:val="001F2A4A"/>
    <w:rsid w:val="001F7610"/>
    <w:rsid w:val="00202FC3"/>
    <w:rsid w:val="0020301E"/>
    <w:rsid w:val="00203302"/>
    <w:rsid w:val="002075A8"/>
    <w:rsid w:val="00207C4E"/>
    <w:rsid w:val="0021001A"/>
    <w:rsid w:val="002137C9"/>
    <w:rsid w:val="00215715"/>
    <w:rsid w:val="00215E35"/>
    <w:rsid w:val="002208C6"/>
    <w:rsid w:val="00220BC7"/>
    <w:rsid w:val="00221C58"/>
    <w:rsid w:val="002252DD"/>
    <w:rsid w:val="0023416B"/>
    <w:rsid w:val="00234642"/>
    <w:rsid w:val="0023567D"/>
    <w:rsid w:val="002436F5"/>
    <w:rsid w:val="002450BE"/>
    <w:rsid w:val="00251136"/>
    <w:rsid w:val="00251405"/>
    <w:rsid w:val="002539CE"/>
    <w:rsid w:val="00255B09"/>
    <w:rsid w:val="00257780"/>
    <w:rsid w:val="00257B62"/>
    <w:rsid w:val="00261EC4"/>
    <w:rsid w:val="00265308"/>
    <w:rsid w:val="002655B6"/>
    <w:rsid w:val="00267B27"/>
    <w:rsid w:val="00267B91"/>
    <w:rsid w:val="00273CAC"/>
    <w:rsid w:val="00275EF6"/>
    <w:rsid w:val="00275F60"/>
    <w:rsid w:val="00280DCD"/>
    <w:rsid w:val="0028271E"/>
    <w:rsid w:val="002831B8"/>
    <w:rsid w:val="0028338E"/>
    <w:rsid w:val="00286A4D"/>
    <w:rsid w:val="00286E57"/>
    <w:rsid w:val="00287979"/>
    <w:rsid w:val="002907F0"/>
    <w:rsid w:val="002937FB"/>
    <w:rsid w:val="002964E7"/>
    <w:rsid w:val="00296B9F"/>
    <w:rsid w:val="002A044B"/>
    <w:rsid w:val="002A0CA9"/>
    <w:rsid w:val="002A2928"/>
    <w:rsid w:val="002A4890"/>
    <w:rsid w:val="002A6CF2"/>
    <w:rsid w:val="002B1C39"/>
    <w:rsid w:val="002B2784"/>
    <w:rsid w:val="002B4060"/>
    <w:rsid w:val="002B4E1F"/>
    <w:rsid w:val="002C3DBE"/>
    <w:rsid w:val="002C6678"/>
    <w:rsid w:val="002D0291"/>
    <w:rsid w:val="002D1D4C"/>
    <w:rsid w:val="002D4ED3"/>
    <w:rsid w:val="002E3094"/>
    <w:rsid w:val="002E62C7"/>
    <w:rsid w:val="002F4347"/>
    <w:rsid w:val="002F4493"/>
    <w:rsid w:val="003013D8"/>
    <w:rsid w:val="00303D74"/>
    <w:rsid w:val="00304858"/>
    <w:rsid w:val="00305BC0"/>
    <w:rsid w:val="00306B4E"/>
    <w:rsid w:val="00312523"/>
    <w:rsid w:val="00320A7C"/>
    <w:rsid w:val="0032275E"/>
    <w:rsid w:val="003238F4"/>
    <w:rsid w:val="00326338"/>
    <w:rsid w:val="0032744E"/>
    <w:rsid w:val="00330E75"/>
    <w:rsid w:val="0033299D"/>
    <w:rsid w:val="00332A15"/>
    <w:rsid w:val="00334AA6"/>
    <w:rsid w:val="00336B1F"/>
    <w:rsid w:val="00336DF0"/>
    <w:rsid w:val="0033710D"/>
    <w:rsid w:val="003407C1"/>
    <w:rsid w:val="00342579"/>
    <w:rsid w:val="00342850"/>
    <w:rsid w:val="003449A3"/>
    <w:rsid w:val="00346B45"/>
    <w:rsid w:val="0035589F"/>
    <w:rsid w:val="00362B8B"/>
    <w:rsid w:val="00363299"/>
    <w:rsid w:val="00363E94"/>
    <w:rsid w:val="00366718"/>
    <w:rsid w:val="0037208D"/>
    <w:rsid w:val="003778DA"/>
    <w:rsid w:val="00377FBD"/>
    <w:rsid w:val="00380973"/>
    <w:rsid w:val="003837C6"/>
    <w:rsid w:val="003849A8"/>
    <w:rsid w:val="00385D64"/>
    <w:rsid w:val="00387FE2"/>
    <w:rsid w:val="003905F1"/>
    <w:rsid w:val="00394930"/>
    <w:rsid w:val="00394B3B"/>
    <w:rsid w:val="003A368C"/>
    <w:rsid w:val="003A3A8A"/>
    <w:rsid w:val="003A5DAC"/>
    <w:rsid w:val="003A7CD7"/>
    <w:rsid w:val="003B0308"/>
    <w:rsid w:val="003B440D"/>
    <w:rsid w:val="003B6581"/>
    <w:rsid w:val="003C20AF"/>
    <w:rsid w:val="003C37A0"/>
    <w:rsid w:val="003C5F5A"/>
    <w:rsid w:val="003C7232"/>
    <w:rsid w:val="003C72D1"/>
    <w:rsid w:val="003D1693"/>
    <w:rsid w:val="003D233B"/>
    <w:rsid w:val="003D4139"/>
    <w:rsid w:val="003D4EAA"/>
    <w:rsid w:val="003D76EF"/>
    <w:rsid w:val="003E2DE5"/>
    <w:rsid w:val="003E6206"/>
    <w:rsid w:val="003E76D6"/>
    <w:rsid w:val="003F1EA2"/>
    <w:rsid w:val="003F6D96"/>
    <w:rsid w:val="00401FBB"/>
    <w:rsid w:val="004042CD"/>
    <w:rsid w:val="0040592F"/>
    <w:rsid w:val="004060D4"/>
    <w:rsid w:val="00406360"/>
    <w:rsid w:val="00413961"/>
    <w:rsid w:val="00416A53"/>
    <w:rsid w:val="0042369E"/>
    <w:rsid w:val="00423963"/>
    <w:rsid w:val="00424C03"/>
    <w:rsid w:val="00426221"/>
    <w:rsid w:val="00430DBA"/>
    <w:rsid w:val="00433CDF"/>
    <w:rsid w:val="004347BA"/>
    <w:rsid w:val="00435987"/>
    <w:rsid w:val="00443021"/>
    <w:rsid w:val="00445C4F"/>
    <w:rsid w:val="00453046"/>
    <w:rsid w:val="004534A0"/>
    <w:rsid w:val="00453682"/>
    <w:rsid w:val="00456986"/>
    <w:rsid w:val="00462E2A"/>
    <w:rsid w:val="00464EA0"/>
    <w:rsid w:val="00465241"/>
    <w:rsid w:val="00466077"/>
    <w:rsid w:val="004664DC"/>
    <w:rsid w:val="004675AC"/>
    <w:rsid w:val="0047033D"/>
    <w:rsid w:val="00471321"/>
    <w:rsid w:val="00474D22"/>
    <w:rsid w:val="0047636B"/>
    <w:rsid w:val="00480A68"/>
    <w:rsid w:val="00481E77"/>
    <w:rsid w:val="00482438"/>
    <w:rsid w:val="00484E43"/>
    <w:rsid w:val="00485BC3"/>
    <w:rsid w:val="00487C57"/>
    <w:rsid w:val="00491FC6"/>
    <w:rsid w:val="004920DB"/>
    <w:rsid w:val="00494F0F"/>
    <w:rsid w:val="0049505D"/>
    <w:rsid w:val="0049507E"/>
    <w:rsid w:val="004951B3"/>
    <w:rsid w:val="0049719C"/>
    <w:rsid w:val="004A01D1"/>
    <w:rsid w:val="004A2B44"/>
    <w:rsid w:val="004A4615"/>
    <w:rsid w:val="004B0AB3"/>
    <w:rsid w:val="004B13C6"/>
    <w:rsid w:val="004B437B"/>
    <w:rsid w:val="004B5A3C"/>
    <w:rsid w:val="004C1DA0"/>
    <w:rsid w:val="004D0854"/>
    <w:rsid w:val="004D2FFC"/>
    <w:rsid w:val="004D3215"/>
    <w:rsid w:val="004D5718"/>
    <w:rsid w:val="004D67C8"/>
    <w:rsid w:val="004D7801"/>
    <w:rsid w:val="004E2029"/>
    <w:rsid w:val="004E33FE"/>
    <w:rsid w:val="004E4868"/>
    <w:rsid w:val="004E5244"/>
    <w:rsid w:val="004E6131"/>
    <w:rsid w:val="004F4766"/>
    <w:rsid w:val="004F7202"/>
    <w:rsid w:val="004F72F4"/>
    <w:rsid w:val="00501CAB"/>
    <w:rsid w:val="0050232A"/>
    <w:rsid w:val="00503297"/>
    <w:rsid w:val="0050573A"/>
    <w:rsid w:val="005063A3"/>
    <w:rsid w:val="005101FF"/>
    <w:rsid w:val="00510E27"/>
    <w:rsid w:val="00512242"/>
    <w:rsid w:val="00512DA3"/>
    <w:rsid w:val="00514000"/>
    <w:rsid w:val="00515D04"/>
    <w:rsid w:val="00524ECC"/>
    <w:rsid w:val="005258C3"/>
    <w:rsid w:val="00527ABE"/>
    <w:rsid w:val="005322A1"/>
    <w:rsid w:val="00532451"/>
    <w:rsid w:val="005335A6"/>
    <w:rsid w:val="00542D73"/>
    <w:rsid w:val="005438C8"/>
    <w:rsid w:val="00547702"/>
    <w:rsid w:val="00550176"/>
    <w:rsid w:val="00550592"/>
    <w:rsid w:val="00551408"/>
    <w:rsid w:val="00551E40"/>
    <w:rsid w:val="00553ED9"/>
    <w:rsid w:val="0055440A"/>
    <w:rsid w:val="00557EBC"/>
    <w:rsid w:val="00560457"/>
    <w:rsid w:val="0056066A"/>
    <w:rsid w:val="00563108"/>
    <w:rsid w:val="005646F3"/>
    <w:rsid w:val="005709A6"/>
    <w:rsid w:val="00572B50"/>
    <w:rsid w:val="00574AEC"/>
    <w:rsid w:val="005773E7"/>
    <w:rsid w:val="00577B02"/>
    <w:rsid w:val="00582A2E"/>
    <w:rsid w:val="00583761"/>
    <w:rsid w:val="0058749F"/>
    <w:rsid w:val="00587AA1"/>
    <w:rsid w:val="00590119"/>
    <w:rsid w:val="0059288D"/>
    <w:rsid w:val="00594065"/>
    <w:rsid w:val="005955EA"/>
    <w:rsid w:val="00596625"/>
    <w:rsid w:val="00597B78"/>
    <w:rsid w:val="005A23F4"/>
    <w:rsid w:val="005A2789"/>
    <w:rsid w:val="005B23AF"/>
    <w:rsid w:val="005B4215"/>
    <w:rsid w:val="005B5656"/>
    <w:rsid w:val="005B674C"/>
    <w:rsid w:val="005C16B3"/>
    <w:rsid w:val="005C1CF7"/>
    <w:rsid w:val="005C25CF"/>
    <w:rsid w:val="005C303C"/>
    <w:rsid w:val="005C3BBB"/>
    <w:rsid w:val="005C7F82"/>
    <w:rsid w:val="005D0866"/>
    <w:rsid w:val="005D19C0"/>
    <w:rsid w:val="005D213D"/>
    <w:rsid w:val="005D537D"/>
    <w:rsid w:val="005D5858"/>
    <w:rsid w:val="005D5C82"/>
    <w:rsid w:val="005D5CAF"/>
    <w:rsid w:val="005E0DE1"/>
    <w:rsid w:val="005E4ED5"/>
    <w:rsid w:val="005E7103"/>
    <w:rsid w:val="005E75FD"/>
    <w:rsid w:val="005F6233"/>
    <w:rsid w:val="005F77A1"/>
    <w:rsid w:val="00601274"/>
    <w:rsid w:val="00602AB9"/>
    <w:rsid w:val="00604AAC"/>
    <w:rsid w:val="00604F4B"/>
    <w:rsid w:val="00607455"/>
    <w:rsid w:val="006075F7"/>
    <w:rsid w:val="006078CA"/>
    <w:rsid w:val="00607964"/>
    <w:rsid w:val="00613086"/>
    <w:rsid w:val="006167CB"/>
    <w:rsid w:val="0062075A"/>
    <w:rsid w:val="0062373E"/>
    <w:rsid w:val="00625ED8"/>
    <w:rsid w:val="00626406"/>
    <w:rsid w:val="006271AA"/>
    <w:rsid w:val="006310A4"/>
    <w:rsid w:val="00634DA7"/>
    <w:rsid w:val="006350C4"/>
    <w:rsid w:val="00642844"/>
    <w:rsid w:val="0064409B"/>
    <w:rsid w:val="006441C2"/>
    <w:rsid w:val="00644FCB"/>
    <w:rsid w:val="00645C44"/>
    <w:rsid w:val="006462BE"/>
    <w:rsid w:val="00651EA5"/>
    <w:rsid w:val="00655E3F"/>
    <w:rsid w:val="0065745C"/>
    <w:rsid w:val="00660511"/>
    <w:rsid w:val="0066232E"/>
    <w:rsid w:val="00667BB6"/>
    <w:rsid w:val="00672978"/>
    <w:rsid w:val="006734AB"/>
    <w:rsid w:val="006737D3"/>
    <w:rsid w:val="0067435B"/>
    <w:rsid w:val="00682D07"/>
    <w:rsid w:val="00683064"/>
    <w:rsid w:val="00687058"/>
    <w:rsid w:val="00694430"/>
    <w:rsid w:val="00694677"/>
    <w:rsid w:val="00697FAC"/>
    <w:rsid w:val="006A03A3"/>
    <w:rsid w:val="006A11C3"/>
    <w:rsid w:val="006A6EA7"/>
    <w:rsid w:val="006A74BC"/>
    <w:rsid w:val="006B1E2D"/>
    <w:rsid w:val="006B503F"/>
    <w:rsid w:val="006B61FA"/>
    <w:rsid w:val="006B6322"/>
    <w:rsid w:val="006B64A8"/>
    <w:rsid w:val="006B707C"/>
    <w:rsid w:val="006C06A0"/>
    <w:rsid w:val="006C24CB"/>
    <w:rsid w:val="006C6020"/>
    <w:rsid w:val="006C6DFC"/>
    <w:rsid w:val="006D0225"/>
    <w:rsid w:val="006D15F6"/>
    <w:rsid w:val="006D1681"/>
    <w:rsid w:val="006D2E1F"/>
    <w:rsid w:val="006D3B55"/>
    <w:rsid w:val="006E3151"/>
    <w:rsid w:val="006E3515"/>
    <w:rsid w:val="006E66A6"/>
    <w:rsid w:val="006E75BE"/>
    <w:rsid w:val="006F594C"/>
    <w:rsid w:val="006F5E34"/>
    <w:rsid w:val="006F5E55"/>
    <w:rsid w:val="006F7F2A"/>
    <w:rsid w:val="00701118"/>
    <w:rsid w:val="0070344F"/>
    <w:rsid w:val="00704C6B"/>
    <w:rsid w:val="00705BD4"/>
    <w:rsid w:val="00706159"/>
    <w:rsid w:val="0070672E"/>
    <w:rsid w:val="007105C0"/>
    <w:rsid w:val="007107EE"/>
    <w:rsid w:val="00712B55"/>
    <w:rsid w:val="007134A7"/>
    <w:rsid w:val="00714BA2"/>
    <w:rsid w:val="007166C4"/>
    <w:rsid w:val="007211A4"/>
    <w:rsid w:val="00724FAB"/>
    <w:rsid w:val="00725EDA"/>
    <w:rsid w:val="00726D6D"/>
    <w:rsid w:val="00727E48"/>
    <w:rsid w:val="00730440"/>
    <w:rsid w:val="00731CFE"/>
    <w:rsid w:val="00732D8B"/>
    <w:rsid w:val="00734338"/>
    <w:rsid w:val="007355FD"/>
    <w:rsid w:val="0073709C"/>
    <w:rsid w:val="00737805"/>
    <w:rsid w:val="00740FDE"/>
    <w:rsid w:val="00743BD3"/>
    <w:rsid w:val="0074665A"/>
    <w:rsid w:val="00746B11"/>
    <w:rsid w:val="007472C3"/>
    <w:rsid w:val="0075097C"/>
    <w:rsid w:val="00752131"/>
    <w:rsid w:val="007527AD"/>
    <w:rsid w:val="007529C4"/>
    <w:rsid w:val="0075395F"/>
    <w:rsid w:val="00760524"/>
    <w:rsid w:val="00760A63"/>
    <w:rsid w:val="00760B40"/>
    <w:rsid w:val="00764B2A"/>
    <w:rsid w:val="00765AFA"/>
    <w:rsid w:val="007717D2"/>
    <w:rsid w:val="00771A91"/>
    <w:rsid w:val="00772C52"/>
    <w:rsid w:val="007748CE"/>
    <w:rsid w:val="00776771"/>
    <w:rsid w:val="007826D3"/>
    <w:rsid w:val="0078543A"/>
    <w:rsid w:val="00787BD5"/>
    <w:rsid w:val="00793315"/>
    <w:rsid w:val="007A0311"/>
    <w:rsid w:val="007A1786"/>
    <w:rsid w:val="007A4003"/>
    <w:rsid w:val="007A5F9C"/>
    <w:rsid w:val="007C01FC"/>
    <w:rsid w:val="007C2592"/>
    <w:rsid w:val="007C276C"/>
    <w:rsid w:val="007C2B58"/>
    <w:rsid w:val="007C2DE7"/>
    <w:rsid w:val="007C2ECE"/>
    <w:rsid w:val="007C4355"/>
    <w:rsid w:val="007D4551"/>
    <w:rsid w:val="007D467A"/>
    <w:rsid w:val="007E0E68"/>
    <w:rsid w:val="007E1918"/>
    <w:rsid w:val="007E2B35"/>
    <w:rsid w:val="007E30CA"/>
    <w:rsid w:val="007E461E"/>
    <w:rsid w:val="007E4620"/>
    <w:rsid w:val="007E4FEC"/>
    <w:rsid w:val="007E5BB0"/>
    <w:rsid w:val="007E5CEF"/>
    <w:rsid w:val="007E720E"/>
    <w:rsid w:val="007F010C"/>
    <w:rsid w:val="007F1473"/>
    <w:rsid w:val="007F365E"/>
    <w:rsid w:val="007F45A7"/>
    <w:rsid w:val="007F63ED"/>
    <w:rsid w:val="007F7F67"/>
    <w:rsid w:val="00800A2F"/>
    <w:rsid w:val="00802799"/>
    <w:rsid w:val="008048B6"/>
    <w:rsid w:val="00806ACE"/>
    <w:rsid w:val="00807638"/>
    <w:rsid w:val="0081198A"/>
    <w:rsid w:val="00811F4D"/>
    <w:rsid w:val="00813B21"/>
    <w:rsid w:val="00817B5C"/>
    <w:rsid w:val="008207CD"/>
    <w:rsid w:val="00820C9C"/>
    <w:rsid w:val="00821A2C"/>
    <w:rsid w:val="00823F2E"/>
    <w:rsid w:val="00825C43"/>
    <w:rsid w:val="00825D27"/>
    <w:rsid w:val="00826B3C"/>
    <w:rsid w:val="00830AF4"/>
    <w:rsid w:val="00831229"/>
    <w:rsid w:val="008312A9"/>
    <w:rsid w:val="0083145E"/>
    <w:rsid w:val="008332B7"/>
    <w:rsid w:val="00834BB7"/>
    <w:rsid w:val="008351B0"/>
    <w:rsid w:val="00836052"/>
    <w:rsid w:val="00840A44"/>
    <w:rsid w:val="00840F4D"/>
    <w:rsid w:val="00842BA3"/>
    <w:rsid w:val="0084469D"/>
    <w:rsid w:val="00844B2D"/>
    <w:rsid w:val="008604B2"/>
    <w:rsid w:val="00861DFE"/>
    <w:rsid w:val="008621F4"/>
    <w:rsid w:val="008625E5"/>
    <w:rsid w:val="00862825"/>
    <w:rsid w:val="00864F97"/>
    <w:rsid w:val="0087162F"/>
    <w:rsid w:val="00871A3A"/>
    <w:rsid w:val="0087487C"/>
    <w:rsid w:val="00874F6F"/>
    <w:rsid w:val="00875062"/>
    <w:rsid w:val="008754D1"/>
    <w:rsid w:val="0087687F"/>
    <w:rsid w:val="008800CC"/>
    <w:rsid w:val="00884EA8"/>
    <w:rsid w:val="00885319"/>
    <w:rsid w:val="00886238"/>
    <w:rsid w:val="008916EC"/>
    <w:rsid w:val="00892211"/>
    <w:rsid w:val="008938F7"/>
    <w:rsid w:val="008956EA"/>
    <w:rsid w:val="008972AF"/>
    <w:rsid w:val="00897861"/>
    <w:rsid w:val="008A053C"/>
    <w:rsid w:val="008A523D"/>
    <w:rsid w:val="008A6BB2"/>
    <w:rsid w:val="008B015E"/>
    <w:rsid w:val="008B28CB"/>
    <w:rsid w:val="008B3137"/>
    <w:rsid w:val="008B459B"/>
    <w:rsid w:val="008B568D"/>
    <w:rsid w:val="008B5FE3"/>
    <w:rsid w:val="008B609E"/>
    <w:rsid w:val="008B74AF"/>
    <w:rsid w:val="008C2C1A"/>
    <w:rsid w:val="008C3BE5"/>
    <w:rsid w:val="008C4F88"/>
    <w:rsid w:val="008C7CF5"/>
    <w:rsid w:val="008D093F"/>
    <w:rsid w:val="008D2E4E"/>
    <w:rsid w:val="008D3142"/>
    <w:rsid w:val="008D3B45"/>
    <w:rsid w:val="008D4BE2"/>
    <w:rsid w:val="008D7F66"/>
    <w:rsid w:val="008E0937"/>
    <w:rsid w:val="008E58AA"/>
    <w:rsid w:val="00901BEF"/>
    <w:rsid w:val="009026ED"/>
    <w:rsid w:val="009030BF"/>
    <w:rsid w:val="00904F99"/>
    <w:rsid w:val="009055B3"/>
    <w:rsid w:val="00905B0F"/>
    <w:rsid w:val="00906749"/>
    <w:rsid w:val="00911127"/>
    <w:rsid w:val="00911C6C"/>
    <w:rsid w:val="00914263"/>
    <w:rsid w:val="00914280"/>
    <w:rsid w:val="009201D0"/>
    <w:rsid w:val="009202D3"/>
    <w:rsid w:val="00922786"/>
    <w:rsid w:val="00927B3E"/>
    <w:rsid w:val="0093242F"/>
    <w:rsid w:val="00933C53"/>
    <w:rsid w:val="00940A34"/>
    <w:rsid w:val="00940A79"/>
    <w:rsid w:val="00941983"/>
    <w:rsid w:val="0094272F"/>
    <w:rsid w:val="009440A2"/>
    <w:rsid w:val="0094500C"/>
    <w:rsid w:val="00946D77"/>
    <w:rsid w:val="00952FB0"/>
    <w:rsid w:val="00960A33"/>
    <w:rsid w:val="00961AC0"/>
    <w:rsid w:val="00963D1F"/>
    <w:rsid w:val="00964721"/>
    <w:rsid w:val="00965A50"/>
    <w:rsid w:val="00965D02"/>
    <w:rsid w:val="009674A5"/>
    <w:rsid w:val="00971042"/>
    <w:rsid w:val="0097618B"/>
    <w:rsid w:val="009774F9"/>
    <w:rsid w:val="00977E0E"/>
    <w:rsid w:val="00981EC4"/>
    <w:rsid w:val="009830C2"/>
    <w:rsid w:val="0099219B"/>
    <w:rsid w:val="00992BA2"/>
    <w:rsid w:val="00993997"/>
    <w:rsid w:val="00994050"/>
    <w:rsid w:val="00994828"/>
    <w:rsid w:val="009963D4"/>
    <w:rsid w:val="009968F2"/>
    <w:rsid w:val="009A0FC4"/>
    <w:rsid w:val="009A1170"/>
    <w:rsid w:val="009A393E"/>
    <w:rsid w:val="009A73DE"/>
    <w:rsid w:val="009B0E42"/>
    <w:rsid w:val="009B74E1"/>
    <w:rsid w:val="009C6657"/>
    <w:rsid w:val="009C7C86"/>
    <w:rsid w:val="009D3443"/>
    <w:rsid w:val="009D3DBD"/>
    <w:rsid w:val="009E1790"/>
    <w:rsid w:val="009E3963"/>
    <w:rsid w:val="009E66C3"/>
    <w:rsid w:val="009E79BE"/>
    <w:rsid w:val="009F0F2B"/>
    <w:rsid w:val="009F33C9"/>
    <w:rsid w:val="009F4A96"/>
    <w:rsid w:val="009F6449"/>
    <w:rsid w:val="009F735A"/>
    <w:rsid w:val="009F7600"/>
    <w:rsid w:val="00A03365"/>
    <w:rsid w:val="00A07879"/>
    <w:rsid w:val="00A1474E"/>
    <w:rsid w:val="00A156A1"/>
    <w:rsid w:val="00A1618E"/>
    <w:rsid w:val="00A219F3"/>
    <w:rsid w:val="00A23E01"/>
    <w:rsid w:val="00A24135"/>
    <w:rsid w:val="00A25AFB"/>
    <w:rsid w:val="00A25C8D"/>
    <w:rsid w:val="00A27B61"/>
    <w:rsid w:val="00A318D9"/>
    <w:rsid w:val="00A41A02"/>
    <w:rsid w:val="00A43EBA"/>
    <w:rsid w:val="00A50D6A"/>
    <w:rsid w:val="00A50FFE"/>
    <w:rsid w:val="00A51963"/>
    <w:rsid w:val="00A54A1B"/>
    <w:rsid w:val="00A60798"/>
    <w:rsid w:val="00A60BC7"/>
    <w:rsid w:val="00A62193"/>
    <w:rsid w:val="00A62552"/>
    <w:rsid w:val="00A65C80"/>
    <w:rsid w:val="00A7060B"/>
    <w:rsid w:val="00A70D02"/>
    <w:rsid w:val="00A71BA2"/>
    <w:rsid w:val="00A73907"/>
    <w:rsid w:val="00A73E07"/>
    <w:rsid w:val="00A74A72"/>
    <w:rsid w:val="00A76005"/>
    <w:rsid w:val="00A81C7A"/>
    <w:rsid w:val="00A83578"/>
    <w:rsid w:val="00A85E95"/>
    <w:rsid w:val="00A869D2"/>
    <w:rsid w:val="00A86E94"/>
    <w:rsid w:val="00A927B8"/>
    <w:rsid w:val="00A92C42"/>
    <w:rsid w:val="00A93B18"/>
    <w:rsid w:val="00A9696C"/>
    <w:rsid w:val="00A96B49"/>
    <w:rsid w:val="00A96D72"/>
    <w:rsid w:val="00AA1265"/>
    <w:rsid w:val="00AA12F7"/>
    <w:rsid w:val="00AA24D4"/>
    <w:rsid w:val="00AA41AD"/>
    <w:rsid w:val="00AA7846"/>
    <w:rsid w:val="00AB3AEC"/>
    <w:rsid w:val="00AB4E72"/>
    <w:rsid w:val="00AB5B30"/>
    <w:rsid w:val="00AB7D0E"/>
    <w:rsid w:val="00AC0484"/>
    <w:rsid w:val="00AC11CC"/>
    <w:rsid w:val="00AC2203"/>
    <w:rsid w:val="00AC2903"/>
    <w:rsid w:val="00AC48A2"/>
    <w:rsid w:val="00AC4FD6"/>
    <w:rsid w:val="00AC550E"/>
    <w:rsid w:val="00AC571E"/>
    <w:rsid w:val="00AC7A4C"/>
    <w:rsid w:val="00AD2FDB"/>
    <w:rsid w:val="00AD52CD"/>
    <w:rsid w:val="00AD5960"/>
    <w:rsid w:val="00AD5C95"/>
    <w:rsid w:val="00AD7C27"/>
    <w:rsid w:val="00AE335A"/>
    <w:rsid w:val="00AE40D5"/>
    <w:rsid w:val="00AE6B19"/>
    <w:rsid w:val="00AF17B2"/>
    <w:rsid w:val="00AF321A"/>
    <w:rsid w:val="00AF43EC"/>
    <w:rsid w:val="00AF49C0"/>
    <w:rsid w:val="00AF4B41"/>
    <w:rsid w:val="00AF5241"/>
    <w:rsid w:val="00AF5679"/>
    <w:rsid w:val="00AF7573"/>
    <w:rsid w:val="00B02147"/>
    <w:rsid w:val="00B029A1"/>
    <w:rsid w:val="00B0347D"/>
    <w:rsid w:val="00B05653"/>
    <w:rsid w:val="00B05B58"/>
    <w:rsid w:val="00B07C5E"/>
    <w:rsid w:val="00B1064C"/>
    <w:rsid w:val="00B12C91"/>
    <w:rsid w:val="00B13906"/>
    <w:rsid w:val="00B15262"/>
    <w:rsid w:val="00B1675E"/>
    <w:rsid w:val="00B173DC"/>
    <w:rsid w:val="00B203DB"/>
    <w:rsid w:val="00B21824"/>
    <w:rsid w:val="00B2275A"/>
    <w:rsid w:val="00B22E65"/>
    <w:rsid w:val="00B23CAE"/>
    <w:rsid w:val="00B23DFC"/>
    <w:rsid w:val="00B26C33"/>
    <w:rsid w:val="00B334D6"/>
    <w:rsid w:val="00B34C80"/>
    <w:rsid w:val="00B3518C"/>
    <w:rsid w:val="00B4106D"/>
    <w:rsid w:val="00B41AD4"/>
    <w:rsid w:val="00B43263"/>
    <w:rsid w:val="00B44C4A"/>
    <w:rsid w:val="00B4556B"/>
    <w:rsid w:val="00B46DE1"/>
    <w:rsid w:val="00B47524"/>
    <w:rsid w:val="00B55602"/>
    <w:rsid w:val="00B6179B"/>
    <w:rsid w:val="00B617E1"/>
    <w:rsid w:val="00B61E7F"/>
    <w:rsid w:val="00B74BEC"/>
    <w:rsid w:val="00B77804"/>
    <w:rsid w:val="00B77A86"/>
    <w:rsid w:val="00B819F9"/>
    <w:rsid w:val="00B86FED"/>
    <w:rsid w:val="00B8798B"/>
    <w:rsid w:val="00B87FDA"/>
    <w:rsid w:val="00B93FA9"/>
    <w:rsid w:val="00B94F2F"/>
    <w:rsid w:val="00B95A37"/>
    <w:rsid w:val="00B95DEE"/>
    <w:rsid w:val="00BA011A"/>
    <w:rsid w:val="00BA0BAC"/>
    <w:rsid w:val="00BA6B35"/>
    <w:rsid w:val="00BB6831"/>
    <w:rsid w:val="00BC1199"/>
    <w:rsid w:val="00BC3E37"/>
    <w:rsid w:val="00BC6658"/>
    <w:rsid w:val="00BC697F"/>
    <w:rsid w:val="00BD2B69"/>
    <w:rsid w:val="00BD4143"/>
    <w:rsid w:val="00BD5386"/>
    <w:rsid w:val="00BD7F9A"/>
    <w:rsid w:val="00BE17CD"/>
    <w:rsid w:val="00BE1E9C"/>
    <w:rsid w:val="00BE2F23"/>
    <w:rsid w:val="00BE6884"/>
    <w:rsid w:val="00BE6AA6"/>
    <w:rsid w:val="00BE7044"/>
    <w:rsid w:val="00BE7D34"/>
    <w:rsid w:val="00BF0042"/>
    <w:rsid w:val="00BF0967"/>
    <w:rsid w:val="00BF2DE2"/>
    <w:rsid w:val="00BF39A3"/>
    <w:rsid w:val="00BF3A69"/>
    <w:rsid w:val="00BF5B36"/>
    <w:rsid w:val="00C020A0"/>
    <w:rsid w:val="00C06D8A"/>
    <w:rsid w:val="00C06E3A"/>
    <w:rsid w:val="00C07D1F"/>
    <w:rsid w:val="00C11092"/>
    <w:rsid w:val="00C12F2A"/>
    <w:rsid w:val="00C12F53"/>
    <w:rsid w:val="00C143C2"/>
    <w:rsid w:val="00C20664"/>
    <w:rsid w:val="00C22703"/>
    <w:rsid w:val="00C23C0B"/>
    <w:rsid w:val="00C2525F"/>
    <w:rsid w:val="00C25A31"/>
    <w:rsid w:val="00C27873"/>
    <w:rsid w:val="00C30331"/>
    <w:rsid w:val="00C332FE"/>
    <w:rsid w:val="00C35013"/>
    <w:rsid w:val="00C361C3"/>
    <w:rsid w:val="00C36B55"/>
    <w:rsid w:val="00C44621"/>
    <w:rsid w:val="00C447CB"/>
    <w:rsid w:val="00C47BDC"/>
    <w:rsid w:val="00C5376E"/>
    <w:rsid w:val="00C546CA"/>
    <w:rsid w:val="00C56FD0"/>
    <w:rsid w:val="00C57C16"/>
    <w:rsid w:val="00C61B0D"/>
    <w:rsid w:val="00C63501"/>
    <w:rsid w:val="00C65807"/>
    <w:rsid w:val="00C700C6"/>
    <w:rsid w:val="00C74183"/>
    <w:rsid w:val="00C74CDA"/>
    <w:rsid w:val="00C778D1"/>
    <w:rsid w:val="00C82530"/>
    <w:rsid w:val="00C838EC"/>
    <w:rsid w:val="00C863E3"/>
    <w:rsid w:val="00C86431"/>
    <w:rsid w:val="00C87705"/>
    <w:rsid w:val="00C87A41"/>
    <w:rsid w:val="00C9368E"/>
    <w:rsid w:val="00C966C3"/>
    <w:rsid w:val="00CA1AEE"/>
    <w:rsid w:val="00CA242D"/>
    <w:rsid w:val="00CA2D7B"/>
    <w:rsid w:val="00CA31B8"/>
    <w:rsid w:val="00CA67D0"/>
    <w:rsid w:val="00CB2BFD"/>
    <w:rsid w:val="00CB4050"/>
    <w:rsid w:val="00CB4D00"/>
    <w:rsid w:val="00CB5A9E"/>
    <w:rsid w:val="00CB5C7A"/>
    <w:rsid w:val="00CB68BA"/>
    <w:rsid w:val="00CB6BDD"/>
    <w:rsid w:val="00CB6D37"/>
    <w:rsid w:val="00CC205C"/>
    <w:rsid w:val="00CC2809"/>
    <w:rsid w:val="00CC46AE"/>
    <w:rsid w:val="00CC7494"/>
    <w:rsid w:val="00CC767B"/>
    <w:rsid w:val="00CD68CE"/>
    <w:rsid w:val="00CD6BBB"/>
    <w:rsid w:val="00CD7156"/>
    <w:rsid w:val="00CD7DE7"/>
    <w:rsid w:val="00CE09BB"/>
    <w:rsid w:val="00CE0E28"/>
    <w:rsid w:val="00CE101E"/>
    <w:rsid w:val="00CE2639"/>
    <w:rsid w:val="00CE6415"/>
    <w:rsid w:val="00CE7759"/>
    <w:rsid w:val="00CF06CA"/>
    <w:rsid w:val="00CF091B"/>
    <w:rsid w:val="00CF1986"/>
    <w:rsid w:val="00CF6B09"/>
    <w:rsid w:val="00CF7271"/>
    <w:rsid w:val="00D116B8"/>
    <w:rsid w:val="00D1197B"/>
    <w:rsid w:val="00D12C01"/>
    <w:rsid w:val="00D131D5"/>
    <w:rsid w:val="00D16B53"/>
    <w:rsid w:val="00D17C4F"/>
    <w:rsid w:val="00D2019F"/>
    <w:rsid w:val="00D23074"/>
    <w:rsid w:val="00D23821"/>
    <w:rsid w:val="00D25B4E"/>
    <w:rsid w:val="00D263A2"/>
    <w:rsid w:val="00D306A1"/>
    <w:rsid w:val="00D31040"/>
    <w:rsid w:val="00D31166"/>
    <w:rsid w:val="00D341C8"/>
    <w:rsid w:val="00D3653E"/>
    <w:rsid w:val="00D400F5"/>
    <w:rsid w:val="00D425FC"/>
    <w:rsid w:val="00D43726"/>
    <w:rsid w:val="00D43FE0"/>
    <w:rsid w:val="00D45A78"/>
    <w:rsid w:val="00D45D02"/>
    <w:rsid w:val="00D51089"/>
    <w:rsid w:val="00D51ADC"/>
    <w:rsid w:val="00D51B92"/>
    <w:rsid w:val="00D5691B"/>
    <w:rsid w:val="00D56CD2"/>
    <w:rsid w:val="00D574A4"/>
    <w:rsid w:val="00D62098"/>
    <w:rsid w:val="00D62753"/>
    <w:rsid w:val="00D63698"/>
    <w:rsid w:val="00D661CB"/>
    <w:rsid w:val="00D721E9"/>
    <w:rsid w:val="00D75950"/>
    <w:rsid w:val="00D760CE"/>
    <w:rsid w:val="00D814F4"/>
    <w:rsid w:val="00D838A0"/>
    <w:rsid w:val="00D86114"/>
    <w:rsid w:val="00D924D5"/>
    <w:rsid w:val="00D9276F"/>
    <w:rsid w:val="00D94444"/>
    <w:rsid w:val="00D9603B"/>
    <w:rsid w:val="00DA3240"/>
    <w:rsid w:val="00DA3A6E"/>
    <w:rsid w:val="00DA5C40"/>
    <w:rsid w:val="00DA63BE"/>
    <w:rsid w:val="00DB0B87"/>
    <w:rsid w:val="00DB2436"/>
    <w:rsid w:val="00DB2903"/>
    <w:rsid w:val="00DB4BA9"/>
    <w:rsid w:val="00DB60E4"/>
    <w:rsid w:val="00DC4BEF"/>
    <w:rsid w:val="00DC6273"/>
    <w:rsid w:val="00DC6485"/>
    <w:rsid w:val="00DC7EE1"/>
    <w:rsid w:val="00DD0E75"/>
    <w:rsid w:val="00DD1EF2"/>
    <w:rsid w:val="00DD2076"/>
    <w:rsid w:val="00DD4725"/>
    <w:rsid w:val="00DD64F9"/>
    <w:rsid w:val="00DD76F6"/>
    <w:rsid w:val="00DE1053"/>
    <w:rsid w:val="00DE1C5D"/>
    <w:rsid w:val="00DE4054"/>
    <w:rsid w:val="00DE7C73"/>
    <w:rsid w:val="00DF0566"/>
    <w:rsid w:val="00DF7C01"/>
    <w:rsid w:val="00E03030"/>
    <w:rsid w:val="00E0318D"/>
    <w:rsid w:val="00E040FF"/>
    <w:rsid w:val="00E0419C"/>
    <w:rsid w:val="00E0441A"/>
    <w:rsid w:val="00E04F02"/>
    <w:rsid w:val="00E058CD"/>
    <w:rsid w:val="00E06854"/>
    <w:rsid w:val="00E10FCC"/>
    <w:rsid w:val="00E118B6"/>
    <w:rsid w:val="00E175F7"/>
    <w:rsid w:val="00E21488"/>
    <w:rsid w:val="00E21F78"/>
    <w:rsid w:val="00E2335D"/>
    <w:rsid w:val="00E263B2"/>
    <w:rsid w:val="00E27BEB"/>
    <w:rsid w:val="00E30634"/>
    <w:rsid w:val="00E31562"/>
    <w:rsid w:val="00E31801"/>
    <w:rsid w:val="00E329A5"/>
    <w:rsid w:val="00E33916"/>
    <w:rsid w:val="00E37D15"/>
    <w:rsid w:val="00E5207B"/>
    <w:rsid w:val="00E54416"/>
    <w:rsid w:val="00E54592"/>
    <w:rsid w:val="00E55495"/>
    <w:rsid w:val="00E5755F"/>
    <w:rsid w:val="00E57A03"/>
    <w:rsid w:val="00E612E3"/>
    <w:rsid w:val="00E63100"/>
    <w:rsid w:val="00E70AA9"/>
    <w:rsid w:val="00E72110"/>
    <w:rsid w:val="00E724E8"/>
    <w:rsid w:val="00E77968"/>
    <w:rsid w:val="00E828BF"/>
    <w:rsid w:val="00E84C22"/>
    <w:rsid w:val="00E85219"/>
    <w:rsid w:val="00E91AFC"/>
    <w:rsid w:val="00E93CB2"/>
    <w:rsid w:val="00E94EF2"/>
    <w:rsid w:val="00E97D83"/>
    <w:rsid w:val="00EA3CEA"/>
    <w:rsid w:val="00EB000A"/>
    <w:rsid w:val="00EB1BBB"/>
    <w:rsid w:val="00EB4A8B"/>
    <w:rsid w:val="00EB67E8"/>
    <w:rsid w:val="00EB71F2"/>
    <w:rsid w:val="00EB7298"/>
    <w:rsid w:val="00EB7655"/>
    <w:rsid w:val="00EC079C"/>
    <w:rsid w:val="00EC7927"/>
    <w:rsid w:val="00ED0F60"/>
    <w:rsid w:val="00ED2F42"/>
    <w:rsid w:val="00ED6F8F"/>
    <w:rsid w:val="00EE2247"/>
    <w:rsid w:val="00EE2CEA"/>
    <w:rsid w:val="00EE3DCC"/>
    <w:rsid w:val="00EE5A85"/>
    <w:rsid w:val="00EE64B7"/>
    <w:rsid w:val="00EF2826"/>
    <w:rsid w:val="00EF3E7B"/>
    <w:rsid w:val="00EF514A"/>
    <w:rsid w:val="00F045FC"/>
    <w:rsid w:val="00F057A4"/>
    <w:rsid w:val="00F1418D"/>
    <w:rsid w:val="00F1491A"/>
    <w:rsid w:val="00F15137"/>
    <w:rsid w:val="00F20DF5"/>
    <w:rsid w:val="00F22B1C"/>
    <w:rsid w:val="00F23D95"/>
    <w:rsid w:val="00F23EB1"/>
    <w:rsid w:val="00F25922"/>
    <w:rsid w:val="00F2620B"/>
    <w:rsid w:val="00F26270"/>
    <w:rsid w:val="00F30A65"/>
    <w:rsid w:val="00F31234"/>
    <w:rsid w:val="00F32086"/>
    <w:rsid w:val="00F3324A"/>
    <w:rsid w:val="00F34EDA"/>
    <w:rsid w:val="00F35CAF"/>
    <w:rsid w:val="00F36286"/>
    <w:rsid w:val="00F37578"/>
    <w:rsid w:val="00F40097"/>
    <w:rsid w:val="00F4113F"/>
    <w:rsid w:val="00F47E8A"/>
    <w:rsid w:val="00F52BC9"/>
    <w:rsid w:val="00F56201"/>
    <w:rsid w:val="00F56938"/>
    <w:rsid w:val="00F57DE9"/>
    <w:rsid w:val="00F63D12"/>
    <w:rsid w:val="00F6598F"/>
    <w:rsid w:val="00F67230"/>
    <w:rsid w:val="00F676D5"/>
    <w:rsid w:val="00F67F60"/>
    <w:rsid w:val="00F83D13"/>
    <w:rsid w:val="00F870B9"/>
    <w:rsid w:val="00F9429A"/>
    <w:rsid w:val="00F945A2"/>
    <w:rsid w:val="00F94E32"/>
    <w:rsid w:val="00F9665E"/>
    <w:rsid w:val="00F969A2"/>
    <w:rsid w:val="00FA16D2"/>
    <w:rsid w:val="00FA30B6"/>
    <w:rsid w:val="00FA373E"/>
    <w:rsid w:val="00FA450D"/>
    <w:rsid w:val="00FA6476"/>
    <w:rsid w:val="00FA6D09"/>
    <w:rsid w:val="00FA7FE6"/>
    <w:rsid w:val="00FB1BAE"/>
    <w:rsid w:val="00FB2064"/>
    <w:rsid w:val="00FB31C0"/>
    <w:rsid w:val="00FB375A"/>
    <w:rsid w:val="00FB4CB8"/>
    <w:rsid w:val="00FB56E3"/>
    <w:rsid w:val="00FC1637"/>
    <w:rsid w:val="00FC25AF"/>
    <w:rsid w:val="00FC2B86"/>
    <w:rsid w:val="00FC33A9"/>
    <w:rsid w:val="00FC33C3"/>
    <w:rsid w:val="00FC6D6D"/>
    <w:rsid w:val="00FC7F67"/>
    <w:rsid w:val="00FD0B54"/>
    <w:rsid w:val="00FD0D78"/>
    <w:rsid w:val="00FD0F8F"/>
    <w:rsid w:val="00FD2F8B"/>
    <w:rsid w:val="00FD3B7A"/>
    <w:rsid w:val="00FD54D1"/>
    <w:rsid w:val="00FD6EBD"/>
    <w:rsid w:val="00FE00AA"/>
    <w:rsid w:val="00FE139B"/>
    <w:rsid w:val="00FE2F5B"/>
    <w:rsid w:val="00FE545B"/>
    <w:rsid w:val="00FE6BCC"/>
    <w:rsid w:val="00FF5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0791470"/>
  <w15:docId w15:val="{5F462C75-F4F2-48FD-93B6-BB133326F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Stat Normal"/>
    <w:rsid w:val="00F36286"/>
    <w:pPr>
      <w:spacing w:after="0" w:line="240" w:lineRule="auto"/>
    </w:pPr>
    <w:rPr>
      <w:rFonts w:ascii="Times New Roman" w:hAnsi="Times New Roman"/>
      <w:noProof/>
    </w:rPr>
  </w:style>
  <w:style w:type="paragraph" w:styleId="Heading1">
    <w:name w:val="heading 1"/>
    <w:basedOn w:val="Normal"/>
    <w:link w:val="Heading1Char"/>
    <w:uiPriority w:val="9"/>
    <w:rsid w:val="007A1786"/>
    <w:pPr>
      <w:ind w:left="871"/>
      <w:outlineLvl w:val="0"/>
    </w:pPr>
    <w:rPr>
      <w:rFonts w:eastAsia="Times New Roman"/>
      <w:b/>
      <w:bCs/>
    </w:rPr>
  </w:style>
  <w:style w:type="paragraph" w:styleId="Heading2">
    <w:name w:val="heading 2"/>
    <w:basedOn w:val="Normal"/>
    <w:link w:val="Heading2Char"/>
    <w:uiPriority w:val="1"/>
    <w:qFormat/>
    <w:rsid w:val="00B95A37"/>
    <w:pPr>
      <w:ind w:left="693"/>
      <w:outlineLvl w:val="1"/>
    </w:pPr>
    <w:rPr>
      <w:rFonts w:eastAsia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A178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1786"/>
    <w:rPr>
      <w:rFonts w:ascii="Times New Roman" w:hAnsi="Times New Roman"/>
      <w:noProof/>
    </w:rPr>
  </w:style>
  <w:style w:type="paragraph" w:styleId="Header">
    <w:name w:val="header"/>
    <w:basedOn w:val="Normal"/>
    <w:link w:val="HeaderChar"/>
    <w:uiPriority w:val="99"/>
    <w:unhideWhenUsed/>
    <w:rsid w:val="007A178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1786"/>
    <w:rPr>
      <w:rFonts w:ascii="Times New Roman" w:hAnsi="Times New Roman"/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17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1786"/>
    <w:rPr>
      <w:rFonts w:ascii="Tahoma" w:hAnsi="Tahoma" w:cs="Tahoma"/>
      <w:noProof/>
      <w:sz w:val="16"/>
      <w:szCs w:val="16"/>
    </w:rPr>
  </w:style>
  <w:style w:type="paragraph" w:customStyle="1" w:styleId="REG-H3A">
    <w:name w:val="REG-H3A"/>
    <w:link w:val="REG-H3AChar"/>
    <w:qFormat/>
    <w:rsid w:val="007A1786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caps/>
      <w:noProof/>
    </w:rPr>
  </w:style>
  <w:style w:type="paragraph" w:styleId="ListBullet">
    <w:name w:val="List Bullet"/>
    <w:basedOn w:val="Normal"/>
    <w:uiPriority w:val="99"/>
    <w:unhideWhenUsed/>
    <w:rsid w:val="007A1786"/>
    <w:pPr>
      <w:numPr>
        <w:numId w:val="1"/>
      </w:numPr>
      <w:contextualSpacing/>
    </w:pPr>
  </w:style>
  <w:style w:type="character" w:customStyle="1" w:styleId="REG-H3AChar">
    <w:name w:val="REG-H3A Char"/>
    <w:basedOn w:val="DefaultParagraphFont"/>
    <w:link w:val="REG-H3A"/>
    <w:rsid w:val="007A1786"/>
    <w:rPr>
      <w:rFonts w:ascii="Times New Roman" w:hAnsi="Times New Roman" w:cs="Times New Roman"/>
      <w:b/>
      <w:caps/>
      <w:noProof/>
    </w:rPr>
  </w:style>
  <w:style w:type="character" w:customStyle="1" w:styleId="A3">
    <w:name w:val="A3"/>
    <w:uiPriority w:val="99"/>
    <w:rsid w:val="007A1786"/>
    <w:rPr>
      <w:rFonts w:cs="Times"/>
      <w:color w:val="000000"/>
      <w:sz w:val="22"/>
      <w:szCs w:val="22"/>
    </w:rPr>
  </w:style>
  <w:style w:type="paragraph" w:customStyle="1" w:styleId="Head2B">
    <w:name w:val="Head 2B"/>
    <w:basedOn w:val="AS-H3A"/>
    <w:link w:val="Head2BChar"/>
    <w:rsid w:val="007A1786"/>
  </w:style>
  <w:style w:type="paragraph" w:styleId="ListParagraph">
    <w:name w:val="List Paragraph"/>
    <w:basedOn w:val="Normal"/>
    <w:link w:val="ListParagraphChar"/>
    <w:uiPriority w:val="34"/>
    <w:rsid w:val="007A1786"/>
    <w:pPr>
      <w:ind w:left="720"/>
      <w:contextualSpacing/>
    </w:pPr>
  </w:style>
  <w:style w:type="character" w:customStyle="1" w:styleId="Head2BChar">
    <w:name w:val="Head 2B Char"/>
    <w:basedOn w:val="AS-H3AChar"/>
    <w:link w:val="Head2B"/>
    <w:rsid w:val="007A1786"/>
    <w:rPr>
      <w:rFonts w:ascii="Times New Roman" w:hAnsi="Times New Roman" w:cs="Times New Roman"/>
      <w:b/>
      <w:caps/>
      <w:noProof/>
    </w:rPr>
  </w:style>
  <w:style w:type="paragraph" w:customStyle="1" w:styleId="Head3">
    <w:name w:val="Head 3"/>
    <w:basedOn w:val="ListParagraph"/>
    <w:link w:val="Head3Char"/>
    <w:rsid w:val="007A1786"/>
    <w:pPr>
      <w:suppressAutoHyphens/>
      <w:ind w:left="0"/>
      <w:jc w:val="both"/>
    </w:pPr>
    <w:rPr>
      <w:rFonts w:eastAsia="Times New Roman" w:cs="Times New Roman"/>
      <w:b/>
      <w:bCs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A1786"/>
    <w:rPr>
      <w:rFonts w:ascii="Times New Roman" w:hAnsi="Times New Roman"/>
      <w:noProof/>
    </w:rPr>
  </w:style>
  <w:style w:type="character" w:customStyle="1" w:styleId="Head3Char">
    <w:name w:val="Head 3 Char"/>
    <w:basedOn w:val="ListParagraphChar"/>
    <w:link w:val="Head3"/>
    <w:rsid w:val="007A1786"/>
    <w:rPr>
      <w:rFonts w:ascii="Times New Roman" w:eastAsia="Times New Roman" w:hAnsi="Times New Roman" w:cs="Times New Roman"/>
      <w:b/>
      <w:bCs/>
      <w:noProof/>
    </w:rPr>
  </w:style>
  <w:style w:type="paragraph" w:customStyle="1" w:styleId="REG-H1a">
    <w:name w:val="REG-H1a"/>
    <w:link w:val="REG-H1aChar"/>
    <w:qFormat/>
    <w:rsid w:val="007A1786"/>
    <w:pPr>
      <w:suppressAutoHyphens/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b/>
      <w:noProof/>
      <w:sz w:val="36"/>
      <w:szCs w:val="36"/>
    </w:rPr>
  </w:style>
  <w:style w:type="paragraph" w:customStyle="1" w:styleId="REG-H2">
    <w:name w:val="REG-H2"/>
    <w:link w:val="REG-H2Char"/>
    <w:qFormat/>
    <w:rsid w:val="007A1786"/>
    <w:pPr>
      <w:suppressAutoHyphens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caps/>
      <w:noProof/>
      <w:color w:val="00B050"/>
      <w:sz w:val="24"/>
      <w:szCs w:val="24"/>
    </w:rPr>
  </w:style>
  <w:style w:type="character" w:customStyle="1" w:styleId="REG-H1aChar">
    <w:name w:val="REG-H1a Char"/>
    <w:basedOn w:val="DefaultParagraphFont"/>
    <w:link w:val="REG-H1a"/>
    <w:rsid w:val="007A1786"/>
    <w:rPr>
      <w:rFonts w:ascii="Arial" w:hAnsi="Arial" w:cs="Arial"/>
      <w:b/>
      <w:noProof/>
      <w:sz w:val="36"/>
      <w:szCs w:val="36"/>
    </w:rPr>
  </w:style>
  <w:style w:type="paragraph" w:customStyle="1" w:styleId="AS-H1-Colour">
    <w:name w:val="AS-H1-Colour"/>
    <w:basedOn w:val="Normal"/>
    <w:link w:val="AS-H1-ColourChar"/>
    <w:rsid w:val="007A1786"/>
    <w:pPr>
      <w:suppressAutoHyphens/>
      <w:autoSpaceDE w:val="0"/>
      <w:autoSpaceDN w:val="0"/>
      <w:adjustRightInd w:val="0"/>
      <w:jc w:val="center"/>
    </w:pPr>
    <w:rPr>
      <w:rFonts w:ascii="Arial" w:hAnsi="Arial" w:cs="Arial"/>
      <w:b/>
      <w:color w:val="00B050"/>
      <w:sz w:val="36"/>
      <w:szCs w:val="36"/>
    </w:rPr>
  </w:style>
  <w:style w:type="character" w:customStyle="1" w:styleId="REG-H2Char">
    <w:name w:val="REG-H2 Char"/>
    <w:basedOn w:val="DefaultParagraphFont"/>
    <w:link w:val="REG-H2"/>
    <w:rsid w:val="007A1786"/>
    <w:rPr>
      <w:rFonts w:ascii="Times New Roman" w:hAnsi="Times New Roman" w:cs="Times New Roman"/>
      <w:b/>
      <w:caps/>
      <w:noProof/>
      <w:color w:val="00B050"/>
      <w:sz w:val="24"/>
      <w:szCs w:val="24"/>
    </w:rPr>
  </w:style>
  <w:style w:type="paragraph" w:customStyle="1" w:styleId="AS-H2b">
    <w:name w:val="AS-H2b"/>
    <w:basedOn w:val="Normal"/>
    <w:link w:val="AS-H2bChar"/>
    <w:rsid w:val="007A1786"/>
    <w:pPr>
      <w:suppressAutoHyphens/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AS-H1-ColourChar">
    <w:name w:val="AS-H1-Colour Char"/>
    <w:basedOn w:val="DefaultParagraphFont"/>
    <w:link w:val="AS-H1-Colour"/>
    <w:rsid w:val="007A1786"/>
    <w:rPr>
      <w:rFonts w:ascii="Arial" w:hAnsi="Arial" w:cs="Arial"/>
      <w:b/>
      <w:noProof/>
      <w:color w:val="00B050"/>
      <w:sz w:val="36"/>
      <w:szCs w:val="36"/>
    </w:rPr>
  </w:style>
  <w:style w:type="paragraph" w:customStyle="1" w:styleId="AS-H3">
    <w:name w:val="AS-H3"/>
    <w:basedOn w:val="AS-H3A"/>
    <w:link w:val="AS-H3Char"/>
    <w:rsid w:val="007A1786"/>
    <w:rPr>
      <w:sz w:val="28"/>
    </w:rPr>
  </w:style>
  <w:style w:type="character" w:customStyle="1" w:styleId="AS-H2bChar">
    <w:name w:val="AS-H2b Char"/>
    <w:basedOn w:val="DefaultParagraphFont"/>
    <w:link w:val="AS-H2b"/>
    <w:rsid w:val="007A1786"/>
    <w:rPr>
      <w:rFonts w:ascii="Arial" w:hAnsi="Arial" w:cs="Arial"/>
      <w:noProof/>
    </w:rPr>
  </w:style>
  <w:style w:type="paragraph" w:customStyle="1" w:styleId="REG-H3b">
    <w:name w:val="REG-H3b"/>
    <w:link w:val="REG-H3bChar"/>
    <w:qFormat/>
    <w:rsid w:val="007A1786"/>
    <w:pPr>
      <w:spacing w:after="0" w:line="240" w:lineRule="auto"/>
      <w:jc w:val="center"/>
    </w:pPr>
    <w:rPr>
      <w:rFonts w:ascii="Times New Roman" w:hAnsi="Times New Roman" w:cs="Times New Roman"/>
      <w:noProof/>
    </w:rPr>
  </w:style>
  <w:style w:type="character" w:customStyle="1" w:styleId="AS-H3Char">
    <w:name w:val="AS-H3 Char"/>
    <w:basedOn w:val="AS-H3AChar"/>
    <w:link w:val="AS-H3"/>
    <w:rsid w:val="007A1786"/>
    <w:rPr>
      <w:rFonts w:ascii="Times New Roman" w:hAnsi="Times New Roman" w:cs="Times New Roman"/>
      <w:b/>
      <w:caps/>
      <w:noProof/>
      <w:sz w:val="28"/>
    </w:rPr>
  </w:style>
  <w:style w:type="paragraph" w:customStyle="1" w:styleId="AS-H3c">
    <w:name w:val="AS-H3c"/>
    <w:basedOn w:val="Head2B"/>
    <w:link w:val="AS-H3cChar"/>
    <w:rsid w:val="007A1786"/>
    <w:rPr>
      <w:b w:val="0"/>
    </w:rPr>
  </w:style>
  <w:style w:type="character" w:customStyle="1" w:styleId="REG-H3bChar">
    <w:name w:val="REG-H3b Char"/>
    <w:basedOn w:val="REG-H3AChar"/>
    <w:link w:val="REG-H3b"/>
    <w:rsid w:val="007A1786"/>
    <w:rPr>
      <w:rFonts w:ascii="Times New Roman" w:hAnsi="Times New Roman" w:cs="Times New Roman"/>
      <w:b w:val="0"/>
      <w:caps w:val="0"/>
      <w:noProof/>
    </w:rPr>
  </w:style>
  <w:style w:type="paragraph" w:customStyle="1" w:styleId="AS-H3d">
    <w:name w:val="AS-H3d"/>
    <w:basedOn w:val="Head2B"/>
    <w:link w:val="AS-H3dChar"/>
    <w:rsid w:val="007A1786"/>
  </w:style>
  <w:style w:type="character" w:customStyle="1" w:styleId="AS-H3cChar">
    <w:name w:val="AS-H3c Char"/>
    <w:basedOn w:val="Head2BChar"/>
    <w:link w:val="AS-H3c"/>
    <w:rsid w:val="007A1786"/>
    <w:rPr>
      <w:rFonts w:ascii="Times New Roman" w:hAnsi="Times New Roman" w:cs="Times New Roman"/>
      <w:b w:val="0"/>
      <w:caps/>
      <w:noProof/>
    </w:rPr>
  </w:style>
  <w:style w:type="paragraph" w:customStyle="1" w:styleId="REG-P0">
    <w:name w:val="REG-P(0)"/>
    <w:basedOn w:val="Normal"/>
    <w:link w:val="REG-P0Char"/>
    <w:qFormat/>
    <w:rsid w:val="007A1786"/>
    <w:pPr>
      <w:tabs>
        <w:tab w:val="left" w:pos="567"/>
      </w:tabs>
      <w:jc w:val="both"/>
    </w:pPr>
    <w:rPr>
      <w:rFonts w:eastAsia="Times New Roman" w:cs="Times New Roman"/>
    </w:rPr>
  </w:style>
  <w:style w:type="character" w:customStyle="1" w:styleId="AS-H3dChar">
    <w:name w:val="AS-H3d Char"/>
    <w:basedOn w:val="Head2BChar"/>
    <w:link w:val="AS-H3d"/>
    <w:rsid w:val="007A1786"/>
    <w:rPr>
      <w:rFonts w:ascii="Times New Roman" w:hAnsi="Times New Roman" w:cs="Times New Roman"/>
      <w:b/>
      <w:caps/>
      <w:noProof/>
    </w:rPr>
  </w:style>
  <w:style w:type="paragraph" w:customStyle="1" w:styleId="REG-P1">
    <w:name w:val="REG-P(1)"/>
    <w:basedOn w:val="Normal"/>
    <w:link w:val="REG-P1Char"/>
    <w:qFormat/>
    <w:rsid w:val="007A1786"/>
    <w:pPr>
      <w:suppressAutoHyphens/>
      <w:ind w:firstLine="567"/>
      <w:jc w:val="both"/>
    </w:pPr>
    <w:rPr>
      <w:rFonts w:eastAsia="Times New Roman" w:cs="Times New Roman"/>
    </w:rPr>
  </w:style>
  <w:style w:type="character" w:customStyle="1" w:styleId="REG-P0Char">
    <w:name w:val="REG-P(0) Char"/>
    <w:basedOn w:val="DefaultParagraphFont"/>
    <w:link w:val="REG-P0"/>
    <w:rsid w:val="007A1786"/>
    <w:rPr>
      <w:rFonts w:ascii="Times New Roman" w:eastAsia="Times New Roman" w:hAnsi="Times New Roman" w:cs="Times New Roman"/>
      <w:noProof/>
    </w:rPr>
  </w:style>
  <w:style w:type="paragraph" w:customStyle="1" w:styleId="REG-Pa">
    <w:name w:val="REG-P(a)"/>
    <w:basedOn w:val="Normal"/>
    <w:link w:val="REG-PaChar"/>
    <w:qFormat/>
    <w:rsid w:val="007A1786"/>
    <w:pPr>
      <w:ind w:left="1134" w:hanging="567"/>
      <w:jc w:val="both"/>
    </w:pPr>
  </w:style>
  <w:style w:type="character" w:customStyle="1" w:styleId="REG-P1Char">
    <w:name w:val="REG-P(1) Char"/>
    <w:basedOn w:val="DefaultParagraphFont"/>
    <w:link w:val="REG-P1"/>
    <w:rsid w:val="007A1786"/>
    <w:rPr>
      <w:rFonts w:ascii="Times New Roman" w:eastAsia="Times New Roman" w:hAnsi="Times New Roman" w:cs="Times New Roman"/>
      <w:noProof/>
    </w:rPr>
  </w:style>
  <w:style w:type="paragraph" w:customStyle="1" w:styleId="REG-Pi">
    <w:name w:val="REG-P(i)"/>
    <w:basedOn w:val="Normal"/>
    <w:link w:val="REG-PiChar"/>
    <w:qFormat/>
    <w:rsid w:val="007A1786"/>
    <w:pPr>
      <w:suppressAutoHyphens/>
      <w:ind w:left="1701" w:hanging="567"/>
      <w:jc w:val="both"/>
    </w:pPr>
    <w:rPr>
      <w:rFonts w:eastAsia="Times New Roman" w:cs="Times New Roman"/>
    </w:rPr>
  </w:style>
  <w:style w:type="character" w:customStyle="1" w:styleId="REG-PaChar">
    <w:name w:val="REG-P(a) Char"/>
    <w:basedOn w:val="DefaultParagraphFont"/>
    <w:link w:val="REG-Pa"/>
    <w:rsid w:val="007A1786"/>
    <w:rPr>
      <w:rFonts w:ascii="Times New Roman" w:hAnsi="Times New Roman"/>
      <w:noProof/>
    </w:rPr>
  </w:style>
  <w:style w:type="paragraph" w:customStyle="1" w:styleId="AS-Pahang">
    <w:name w:val="AS-P(a)hang"/>
    <w:basedOn w:val="Normal"/>
    <w:link w:val="AS-PahangChar"/>
    <w:rsid w:val="007A1786"/>
    <w:pPr>
      <w:suppressAutoHyphens/>
      <w:ind w:left="1134" w:right="-7" w:hanging="567"/>
      <w:jc w:val="both"/>
    </w:pPr>
    <w:rPr>
      <w:rFonts w:eastAsia="Times New Roman" w:cs="Times New Roman"/>
    </w:rPr>
  </w:style>
  <w:style w:type="character" w:customStyle="1" w:styleId="REG-PiChar">
    <w:name w:val="REG-P(i) Char"/>
    <w:basedOn w:val="DefaultParagraphFont"/>
    <w:link w:val="REG-Pi"/>
    <w:rsid w:val="007A1786"/>
    <w:rPr>
      <w:rFonts w:ascii="Times New Roman" w:eastAsia="Times New Roman" w:hAnsi="Times New Roman" w:cs="Times New Roman"/>
      <w:noProof/>
    </w:rPr>
  </w:style>
  <w:style w:type="paragraph" w:customStyle="1" w:styleId="REG-Paa">
    <w:name w:val="REG-P(aa)"/>
    <w:basedOn w:val="Normal"/>
    <w:link w:val="REG-PaaChar"/>
    <w:qFormat/>
    <w:rsid w:val="007A1786"/>
    <w:pPr>
      <w:suppressAutoHyphens/>
      <w:ind w:left="2268" w:hanging="567"/>
      <w:jc w:val="both"/>
    </w:pPr>
    <w:rPr>
      <w:rFonts w:eastAsia="Times New Roman" w:cs="Times New Roman"/>
    </w:rPr>
  </w:style>
  <w:style w:type="character" w:customStyle="1" w:styleId="AS-PahangChar">
    <w:name w:val="AS-P(a)hang Char"/>
    <w:basedOn w:val="DefaultParagraphFont"/>
    <w:link w:val="AS-Pahang"/>
    <w:rsid w:val="007A1786"/>
    <w:rPr>
      <w:rFonts w:ascii="Times New Roman" w:eastAsia="Times New Roman" w:hAnsi="Times New Roman" w:cs="Times New Roman"/>
      <w:noProof/>
    </w:rPr>
  </w:style>
  <w:style w:type="paragraph" w:customStyle="1" w:styleId="REG-Amend">
    <w:name w:val="REG-Amend"/>
    <w:link w:val="REG-AmendChar"/>
    <w:qFormat/>
    <w:rsid w:val="007A1786"/>
    <w:pPr>
      <w:spacing w:after="0" w:line="240" w:lineRule="auto"/>
      <w:jc w:val="center"/>
    </w:pPr>
    <w:rPr>
      <w:rFonts w:ascii="Arial" w:eastAsia="Times New Roman" w:hAnsi="Arial" w:cs="Arial"/>
      <w:b/>
      <w:noProof/>
      <w:color w:val="00B050"/>
      <w:sz w:val="18"/>
      <w:szCs w:val="18"/>
    </w:rPr>
  </w:style>
  <w:style w:type="character" w:customStyle="1" w:styleId="REG-PaaChar">
    <w:name w:val="REG-P(aa) Char"/>
    <w:basedOn w:val="DefaultParagraphFont"/>
    <w:link w:val="REG-Paa"/>
    <w:rsid w:val="007A1786"/>
    <w:rPr>
      <w:rFonts w:ascii="Times New Roman" w:eastAsia="Times New Roman" w:hAnsi="Times New Roman" w:cs="Times New Roman"/>
      <w:noProof/>
    </w:rPr>
  </w:style>
  <w:style w:type="character" w:customStyle="1" w:styleId="REG-AmendChar">
    <w:name w:val="REG-Amend Char"/>
    <w:basedOn w:val="REG-P0Char"/>
    <w:link w:val="REG-Amend"/>
    <w:rsid w:val="007A1786"/>
    <w:rPr>
      <w:rFonts w:ascii="Arial" w:eastAsia="Times New Roman" w:hAnsi="Arial" w:cs="Arial"/>
      <w:b/>
      <w:noProof/>
      <w:color w:val="00B05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A17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A17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A1786"/>
    <w:rPr>
      <w:rFonts w:ascii="Times New Roman" w:hAnsi="Times New Roman"/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17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1786"/>
    <w:rPr>
      <w:rFonts w:ascii="Times New Roman" w:hAnsi="Times New Roman"/>
      <w:b/>
      <w:bCs/>
      <w:noProof/>
      <w:sz w:val="20"/>
      <w:szCs w:val="20"/>
    </w:rPr>
  </w:style>
  <w:style w:type="paragraph" w:customStyle="1" w:styleId="AS-H4A">
    <w:name w:val="AS-H4A"/>
    <w:basedOn w:val="AS-P0"/>
    <w:link w:val="AS-H4AChar"/>
    <w:rsid w:val="007A1786"/>
    <w:pPr>
      <w:tabs>
        <w:tab w:val="clear" w:pos="567"/>
      </w:tabs>
      <w:jc w:val="center"/>
    </w:pPr>
    <w:rPr>
      <w:b/>
      <w:caps/>
    </w:rPr>
  </w:style>
  <w:style w:type="paragraph" w:customStyle="1" w:styleId="AS-H4b">
    <w:name w:val="AS-H4b"/>
    <w:basedOn w:val="AS-P0"/>
    <w:link w:val="AS-H4bChar"/>
    <w:rsid w:val="007A1786"/>
    <w:pPr>
      <w:tabs>
        <w:tab w:val="clear" w:pos="567"/>
      </w:tabs>
      <w:jc w:val="center"/>
    </w:pPr>
    <w:rPr>
      <w:b/>
    </w:rPr>
  </w:style>
  <w:style w:type="character" w:customStyle="1" w:styleId="AS-H4AChar">
    <w:name w:val="AS-H4A Char"/>
    <w:basedOn w:val="AS-P0Char"/>
    <w:link w:val="AS-H4A"/>
    <w:rsid w:val="007A1786"/>
    <w:rPr>
      <w:rFonts w:ascii="Times New Roman" w:eastAsia="Times New Roman" w:hAnsi="Times New Roman" w:cs="Times New Roman"/>
      <w:b/>
      <w:caps/>
      <w:noProof/>
    </w:rPr>
  </w:style>
  <w:style w:type="character" w:customStyle="1" w:styleId="AS-H4bChar">
    <w:name w:val="AS-H4b Char"/>
    <w:basedOn w:val="AS-P0Char"/>
    <w:link w:val="AS-H4b"/>
    <w:rsid w:val="007A1786"/>
    <w:rPr>
      <w:rFonts w:ascii="Times New Roman" w:eastAsia="Times New Roman" w:hAnsi="Times New Roman" w:cs="Times New Roman"/>
      <w:b/>
      <w:noProof/>
    </w:rPr>
  </w:style>
  <w:style w:type="paragraph" w:customStyle="1" w:styleId="AS-H2a">
    <w:name w:val="AS-H2a"/>
    <w:basedOn w:val="Normal"/>
    <w:link w:val="AS-H2aChar"/>
    <w:rsid w:val="007A1786"/>
    <w:pPr>
      <w:suppressAutoHyphens/>
      <w:autoSpaceDE w:val="0"/>
      <w:autoSpaceDN w:val="0"/>
      <w:adjustRightInd w:val="0"/>
      <w:jc w:val="center"/>
    </w:pPr>
    <w:rPr>
      <w:rFonts w:ascii="Arial" w:hAnsi="Arial" w:cs="Arial"/>
      <w:b/>
    </w:rPr>
  </w:style>
  <w:style w:type="character" w:customStyle="1" w:styleId="AS-H2aChar">
    <w:name w:val="AS-H2a Char"/>
    <w:basedOn w:val="DefaultParagraphFont"/>
    <w:link w:val="AS-H2a"/>
    <w:rsid w:val="007A1786"/>
    <w:rPr>
      <w:rFonts w:ascii="Arial" w:hAnsi="Arial" w:cs="Arial"/>
      <w:b/>
      <w:noProof/>
    </w:rPr>
  </w:style>
  <w:style w:type="paragraph" w:customStyle="1" w:styleId="REG-H1d">
    <w:name w:val="REG-H1d"/>
    <w:link w:val="REG-H1dChar"/>
    <w:qFormat/>
    <w:rsid w:val="007A1786"/>
    <w:pPr>
      <w:spacing w:after="0" w:line="240" w:lineRule="auto"/>
      <w:jc w:val="center"/>
    </w:pPr>
    <w:rPr>
      <w:rFonts w:ascii="Arial" w:hAnsi="Arial" w:cs="Arial"/>
      <w:noProof/>
      <w:color w:val="000000"/>
      <w:szCs w:val="24"/>
      <w:lang w:val="en-ZA"/>
    </w:rPr>
  </w:style>
  <w:style w:type="character" w:customStyle="1" w:styleId="REG-H1dChar">
    <w:name w:val="REG-H1d Char"/>
    <w:basedOn w:val="AS-H2aChar"/>
    <w:link w:val="REG-H1d"/>
    <w:rsid w:val="007A1786"/>
    <w:rPr>
      <w:rFonts w:ascii="Arial" w:hAnsi="Arial" w:cs="Arial"/>
      <w:b w:val="0"/>
      <w:noProof/>
      <w:color w:val="000000"/>
      <w:szCs w:val="24"/>
      <w:lang w:val="en-ZA"/>
    </w:rPr>
  </w:style>
  <w:style w:type="table" w:styleId="TableGrid">
    <w:name w:val="Table Grid"/>
    <w:basedOn w:val="TableNormal"/>
    <w:uiPriority w:val="59"/>
    <w:rsid w:val="007A17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rsid w:val="007A1786"/>
    <w:pPr>
      <w:widowControl w:val="0"/>
      <w:ind w:left="1150"/>
    </w:pPr>
    <w:rPr>
      <w:rFonts w:eastAsia="Times New Roman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7A1786"/>
    <w:rPr>
      <w:rFonts w:ascii="Times New Roman" w:eastAsia="Times New Roman" w:hAnsi="Times New Roman"/>
      <w:noProof/>
      <w:sz w:val="24"/>
      <w:szCs w:val="24"/>
      <w:lang w:val="en-US" w:eastAsia="en-US"/>
    </w:rPr>
  </w:style>
  <w:style w:type="paragraph" w:customStyle="1" w:styleId="AS-P0">
    <w:name w:val="AS-P(0)"/>
    <w:basedOn w:val="Normal"/>
    <w:link w:val="AS-P0Char"/>
    <w:rsid w:val="007A1786"/>
    <w:pPr>
      <w:tabs>
        <w:tab w:val="left" w:pos="567"/>
      </w:tabs>
      <w:jc w:val="both"/>
    </w:pPr>
    <w:rPr>
      <w:rFonts w:eastAsia="Times New Roman" w:cs="Times New Roman"/>
    </w:rPr>
  </w:style>
  <w:style w:type="character" w:customStyle="1" w:styleId="AS-P0Char">
    <w:name w:val="AS-P(0) Char"/>
    <w:basedOn w:val="DefaultParagraphFont"/>
    <w:link w:val="AS-P0"/>
    <w:rsid w:val="007A1786"/>
    <w:rPr>
      <w:rFonts w:ascii="Times New Roman" w:eastAsia="Times New Roman" w:hAnsi="Times New Roman" w:cs="Times New Roman"/>
      <w:noProof/>
    </w:rPr>
  </w:style>
  <w:style w:type="paragraph" w:customStyle="1" w:styleId="AS-H3A">
    <w:name w:val="AS-H3A"/>
    <w:basedOn w:val="Normal"/>
    <w:link w:val="AS-H3AChar"/>
    <w:rsid w:val="007A1786"/>
    <w:pPr>
      <w:autoSpaceDE w:val="0"/>
      <w:autoSpaceDN w:val="0"/>
      <w:adjustRightInd w:val="0"/>
      <w:jc w:val="center"/>
    </w:pPr>
    <w:rPr>
      <w:rFonts w:cs="Times New Roman"/>
      <w:b/>
      <w:caps/>
    </w:rPr>
  </w:style>
  <w:style w:type="character" w:customStyle="1" w:styleId="AS-H3AChar">
    <w:name w:val="AS-H3A Char"/>
    <w:basedOn w:val="DefaultParagraphFont"/>
    <w:link w:val="AS-H3A"/>
    <w:rsid w:val="007A1786"/>
    <w:rPr>
      <w:rFonts w:ascii="Times New Roman" w:hAnsi="Times New Roman" w:cs="Times New Roman"/>
      <w:b/>
      <w:caps/>
      <w:noProof/>
    </w:rPr>
  </w:style>
  <w:style w:type="paragraph" w:customStyle="1" w:styleId="AS-H1a">
    <w:name w:val="AS-H1a"/>
    <w:basedOn w:val="Normal"/>
    <w:link w:val="AS-H1aChar"/>
    <w:rsid w:val="007A1786"/>
    <w:pPr>
      <w:suppressAutoHyphens/>
      <w:autoSpaceDE w:val="0"/>
      <w:autoSpaceDN w:val="0"/>
      <w:adjustRightInd w:val="0"/>
      <w:jc w:val="center"/>
    </w:pPr>
    <w:rPr>
      <w:rFonts w:ascii="Arial" w:hAnsi="Arial" w:cs="Arial"/>
      <w:b/>
      <w:sz w:val="36"/>
      <w:szCs w:val="36"/>
    </w:rPr>
  </w:style>
  <w:style w:type="paragraph" w:customStyle="1" w:styleId="AS-H2">
    <w:name w:val="AS-H2"/>
    <w:basedOn w:val="Normal"/>
    <w:link w:val="AS-H2Char"/>
    <w:rsid w:val="007A1786"/>
    <w:pPr>
      <w:suppressAutoHyphens/>
      <w:autoSpaceDE w:val="0"/>
      <w:autoSpaceDN w:val="0"/>
      <w:adjustRightInd w:val="0"/>
      <w:jc w:val="center"/>
    </w:pPr>
    <w:rPr>
      <w:rFonts w:cs="Times New Roman"/>
      <w:b/>
      <w:caps/>
      <w:color w:val="000000"/>
      <w:sz w:val="26"/>
    </w:rPr>
  </w:style>
  <w:style w:type="character" w:customStyle="1" w:styleId="AS-H1aChar">
    <w:name w:val="AS-H1a Char"/>
    <w:basedOn w:val="DefaultParagraphFont"/>
    <w:link w:val="AS-H1a"/>
    <w:rsid w:val="007A1786"/>
    <w:rPr>
      <w:rFonts w:ascii="Arial" w:hAnsi="Arial" w:cs="Arial"/>
      <w:b/>
      <w:noProof/>
      <w:sz w:val="36"/>
      <w:szCs w:val="36"/>
    </w:rPr>
  </w:style>
  <w:style w:type="character" w:customStyle="1" w:styleId="AS-H2Char">
    <w:name w:val="AS-H2 Char"/>
    <w:basedOn w:val="DefaultParagraphFont"/>
    <w:link w:val="AS-H2"/>
    <w:rsid w:val="007A1786"/>
    <w:rPr>
      <w:rFonts w:ascii="Times New Roman" w:hAnsi="Times New Roman" w:cs="Times New Roman"/>
      <w:b/>
      <w:caps/>
      <w:noProof/>
      <w:color w:val="000000"/>
      <w:sz w:val="26"/>
    </w:rPr>
  </w:style>
  <w:style w:type="paragraph" w:customStyle="1" w:styleId="AS-H3b">
    <w:name w:val="AS-H3b"/>
    <w:basedOn w:val="Normal"/>
    <w:link w:val="AS-H3bChar"/>
    <w:autoRedefine/>
    <w:rsid w:val="007A1786"/>
    <w:pPr>
      <w:jc w:val="center"/>
    </w:pPr>
    <w:rPr>
      <w:rFonts w:cs="Times New Roman"/>
      <w:b/>
    </w:rPr>
  </w:style>
  <w:style w:type="character" w:customStyle="1" w:styleId="AS-H3bChar">
    <w:name w:val="AS-H3b Char"/>
    <w:basedOn w:val="AS-H3AChar"/>
    <w:link w:val="AS-H3b"/>
    <w:rsid w:val="007A1786"/>
    <w:rPr>
      <w:rFonts w:ascii="Times New Roman" w:hAnsi="Times New Roman" w:cs="Times New Roman"/>
      <w:b/>
      <w:caps w:val="0"/>
      <w:noProof/>
    </w:rPr>
  </w:style>
  <w:style w:type="paragraph" w:customStyle="1" w:styleId="AS-P1">
    <w:name w:val="AS-P(1)"/>
    <w:basedOn w:val="Normal"/>
    <w:link w:val="AS-P1Char"/>
    <w:rsid w:val="007A1786"/>
    <w:pPr>
      <w:suppressAutoHyphens/>
      <w:ind w:right="-7" w:firstLine="567"/>
      <w:jc w:val="both"/>
    </w:pPr>
    <w:rPr>
      <w:rFonts w:eastAsia="Times New Roman" w:cs="Times New Roman"/>
    </w:rPr>
  </w:style>
  <w:style w:type="paragraph" w:customStyle="1" w:styleId="AS-Pa">
    <w:name w:val="AS-P(a)"/>
    <w:basedOn w:val="AS-Pahang"/>
    <w:link w:val="AS-PaChar"/>
    <w:rsid w:val="007A1786"/>
  </w:style>
  <w:style w:type="character" w:customStyle="1" w:styleId="AS-P1Char">
    <w:name w:val="AS-P(1) Char"/>
    <w:basedOn w:val="DefaultParagraphFont"/>
    <w:link w:val="AS-P1"/>
    <w:rsid w:val="007A1786"/>
    <w:rPr>
      <w:rFonts w:ascii="Times New Roman" w:eastAsia="Times New Roman" w:hAnsi="Times New Roman" w:cs="Times New Roman"/>
      <w:noProof/>
    </w:rPr>
  </w:style>
  <w:style w:type="paragraph" w:customStyle="1" w:styleId="AS-Pi">
    <w:name w:val="AS-P(i)"/>
    <w:basedOn w:val="Normal"/>
    <w:link w:val="AS-PiChar"/>
    <w:rsid w:val="007A1786"/>
    <w:pPr>
      <w:suppressAutoHyphens/>
      <w:ind w:left="1701" w:right="-7" w:hanging="567"/>
      <w:jc w:val="both"/>
    </w:pPr>
    <w:rPr>
      <w:rFonts w:eastAsia="Times New Roman" w:cs="Times New Roman"/>
    </w:rPr>
  </w:style>
  <w:style w:type="character" w:customStyle="1" w:styleId="AS-PaChar">
    <w:name w:val="AS-P(a) Char"/>
    <w:basedOn w:val="DefaultParagraphFont"/>
    <w:link w:val="AS-Pa"/>
    <w:rsid w:val="007A1786"/>
    <w:rPr>
      <w:rFonts w:ascii="Times New Roman" w:eastAsia="Times New Roman" w:hAnsi="Times New Roman" w:cs="Times New Roman"/>
      <w:noProof/>
    </w:rPr>
  </w:style>
  <w:style w:type="character" w:customStyle="1" w:styleId="AS-PiChar">
    <w:name w:val="AS-P(i) Char"/>
    <w:basedOn w:val="DefaultParagraphFont"/>
    <w:link w:val="AS-Pi"/>
    <w:rsid w:val="007A1786"/>
    <w:rPr>
      <w:rFonts w:ascii="Times New Roman" w:eastAsia="Times New Roman" w:hAnsi="Times New Roman" w:cs="Times New Roman"/>
      <w:noProof/>
    </w:rPr>
  </w:style>
  <w:style w:type="paragraph" w:customStyle="1" w:styleId="AS-Paa">
    <w:name w:val="AS-P(aa)"/>
    <w:basedOn w:val="Normal"/>
    <w:link w:val="AS-PaaChar"/>
    <w:rsid w:val="007A1786"/>
    <w:pPr>
      <w:suppressAutoHyphens/>
      <w:ind w:left="2267" w:right="-7" w:hanging="566"/>
      <w:jc w:val="both"/>
    </w:pPr>
    <w:rPr>
      <w:rFonts w:eastAsia="Times New Roman" w:cs="Times New Roman"/>
    </w:rPr>
  </w:style>
  <w:style w:type="paragraph" w:customStyle="1" w:styleId="AS-P-Amend">
    <w:name w:val="AS-P-Amend"/>
    <w:link w:val="AS-P-AmendChar"/>
    <w:rsid w:val="007A1786"/>
    <w:pPr>
      <w:spacing w:after="0" w:line="240" w:lineRule="auto"/>
      <w:jc w:val="center"/>
    </w:pPr>
    <w:rPr>
      <w:rFonts w:ascii="Arial" w:eastAsia="Times New Roman" w:hAnsi="Arial" w:cs="Arial"/>
      <w:b/>
      <w:noProof/>
      <w:color w:val="00B050"/>
      <w:sz w:val="18"/>
      <w:szCs w:val="18"/>
    </w:rPr>
  </w:style>
  <w:style w:type="character" w:customStyle="1" w:styleId="AS-PaaChar">
    <w:name w:val="AS-P(aa) Char"/>
    <w:basedOn w:val="DefaultParagraphFont"/>
    <w:link w:val="AS-Paa"/>
    <w:rsid w:val="007A1786"/>
    <w:rPr>
      <w:rFonts w:ascii="Times New Roman" w:eastAsia="Times New Roman" w:hAnsi="Times New Roman" w:cs="Times New Roman"/>
      <w:noProof/>
    </w:rPr>
  </w:style>
  <w:style w:type="character" w:customStyle="1" w:styleId="AS-P-AmendChar">
    <w:name w:val="AS-P-Amend Char"/>
    <w:basedOn w:val="AS-P0Char"/>
    <w:link w:val="AS-P-Amend"/>
    <w:rsid w:val="007A1786"/>
    <w:rPr>
      <w:rFonts w:ascii="Arial" w:eastAsia="Times New Roman" w:hAnsi="Arial" w:cs="Arial"/>
      <w:b/>
      <w:noProof/>
      <w:color w:val="00B050"/>
      <w:sz w:val="18"/>
      <w:szCs w:val="18"/>
    </w:rPr>
  </w:style>
  <w:style w:type="paragraph" w:customStyle="1" w:styleId="AS-H1b">
    <w:name w:val="AS-H1b"/>
    <w:basedOn w:val="Normal"/>
    <w:link w:val="AS-H1bChar"/>
    <w:rsid w:val="007A1786"/>
    <w:pPr>
      <w:jc w:val="center"/>
    </w:pPr>
    <w:rPr>
      <w:rFonts w:ascii="Arial" w:hAnsi="Arial" w:cs="Arial"/>
      <w:b/>
      <w:color w:val="000000"/>
      <w:sz w:val="24"/>
      <w:szCs w:val="24"/>
    </w:rPr>
  </w:style>
  <w:style w:type="character" w:customStyle="1" w:styleId="AS-H1bChar">
    <w:name w:val="AS-H1b Char"/>
    <w:basedOn w:val="AS-H2aChar"/>
    <w:link w:val="AS-H1b"/>
    <w:rsid w:val="007A1786"/>
    <w:rPr>
      <w:rFonts w:ascii="Arial" w:hAnsi="Arial" w:cs="Arial"/>
      <w:b/>
      <w:noProof/>
      <w:color w:val="000000"/>
      <w:sz w:val="24"/>
      <w:szCs w:val="24"/>
    </w:rPr>
  </w:style>
  <w:style w:type="paragraph" w:customStyle="1" w:styleId="REG-H1b">
    <w:name w:val="REG-H1b"/>
    <w:link w:val="REG-H1bChar"/>
    <w:qFormat/>
    <w:rsid w:val="007A1786"/>
    <w:pPr>
      <w:spacing w:after="0" w:line="240" w:lineRule="auto"/>
      <w:jc w:val="center"/>
    </w:pPr>
    <w:rPr>
      <w:rFonts w:ascii="Arial" w:hAnsi="Arial"/>
      <w:b/>
      <w:noProof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A1786"/>
    <w:rPr>
      <w:rFonts w:ascii="Times New Roman" w:eastAsia="Times New Roman" w:hAnsi="Times New Roman"/>
      <w:b/>
      <w:bCs/>
      <w:noProof/>
    </w:rPr>
  </w:style>
  <w:style w:type="paragraph" w:customStyle="1" w:styleId="TableParagraph">
    <w:name w:val="Table Paragraph"/>
    <w:basedOn w:val="Normal"/>
    <w:uiPriority w:val="1"/>
    <w:rsid w:val="007A1786"/>
  </w:style>
  <w:style w:type="table" w:customStyle="1" w:styleId="TableGrid0">
    <w:name w:val="TableGrid"/>
    <w:rsid w:val="007A1786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REG-H1c">
    <w:name w:val="REG-H1c"/>
    <w:link w:val="REG-H1cChar"/>
    <w:qFormat/>
    <w:rsid w:val="007A1786"/>
    <w:pPr>
      <w:spacing w:after="0" w:line="240" w:lineRule="auto"/>
      <w:jc w:val="center"/>
    </w:pPr>
    <w:rPr>
      <w:rFonts w:ascii="Arial" w:hAnsi="Arial"/>
      <w:b/>
      <w:noProof/>
      <w:sz w:val="24"/>
      <w:szCs w:val="24"/>
    </w:rPr>
  </w:style>
  <w:style w:type="character" w:customStyle="1" w:styleId="REG-H1bChar">
    <w:name w:val="REG-H1b Char"/>
    <w:basedOn w:val="DefaultParagraphFont"/>
    <w:link w:val="REG-H1b"/>
    <w:rsid w:val="007A1786"/>
    <w:rPr>
      <w:rFonts w:ascii="Arial" w:hAnsi="Arial"/>
      <w:b/>
      <w:noProof/>
      <w:sz w:val="28"/>
      <w:szCs w:val="24"/>
    </w:rPr>
  </w:style>
  <w:style w:type="character" w:customStyle="1" w:styleId="REG-H1cChar">
    <w:name w:val="REG-H1c Char"/>
    <w:basedOn w:val="REG-H1bChar"/>
    <w:link w:val="REG-H1c"/>
    <w:rsid w:val="007A1786"/>
    <w:rPr>
      <w:rFonts w:ascii="Arial" w:hAnsi="Arial"/>
      <w:b/>
      <w:noProof/>
      <w:sz w:val="24"/>
      <w:szCs w:val="24"/>
    </w:rPr>
  </w:style>
  <w:style w:type="paragraph" w:customStyle="1" w:styleId="REG-PHA">
    <w:name w:val="REG-PH(A)"/>
    <w:link w:val="REG-PHAChar"/>
    <w:qFormat/>
    <w:rsid w:val="007A1786"/>
    <w:pPr>
      <w:spacing w:after="0" w:line="240" w:lineRule="auto"/>
      <w:jc w:val="center"/>
    </w:pPr>
    <w:rPr>
      <w:rFonts w:ascii="Arial" w:hAnsi="Arial"/>
      <w:b/>
      <w:caps/>
      <w:noProof/>
      <w:sz w:val="16"/>
      <w:szCs w:val="24"/>
    </w:rPr>
  </w:style>
  <w:style w:type="paragraph" w:customStyle="1" w:styleId="REG-PHb">
    <w:name w:val="REG-PH(b)"/>
    <w:link w:val="REG-PHbChar"/>
    <w:qFormat/>
    <w:rsid w:val="007A1786"/>
    <w:pPr>
      <w:spacing w:after="0" w:line="240" w:lineRule="auto"/>
      <w:jc w:val="center"/>
    </w:pPr>
    <w:rPr>
      <w:rFonts w:ascii="Arial" w:hAnsi="Arial" w:cs="Arial"/>
      <w:b/>
      <w:noProof/>
      <w:sz w:val="16"/>
      <w:szCs w:val="16"/>
    </w:rPr>
  </w:style>
  <w:style w:type="character" w:customStyle="1" w:styleId="REG-PHAChar">
    <w:name w:val="REG-PH(A) Char"/>
    <w:basedOn w:val="REG-H1bChar"/>
    <w:link w:val="REG-PHA"/>
    <w:rsid w:val="007A1786"/>
    <w:rPr>
      <w:rFonts w:ascii="Arial" w:hAnsi="Arial"/>
      <w:b/>
      <w:caps/>
      <w:noProof/>
      <w:sz w:val="16"/>
      <w:szCs w:val="24"/>
    </w:rPr>
  </w:style>
  <w:style w:type="character" w:customStyle="1" w:styleId="REG-PHbChar">
    <w:name w:val="REG-PH(b) Char"/>
    <w:basedOn w:val="REG-H1bChar"/>
    <w:link w:val="REG-PHb"/>
    <w:rsid w:val="007A1786"/>
    <w:rPr>
      <w:rFonts w:ascii="Arial" w:hAnsi="Arial" w:cs="Arial"/>
      <w:b/>
      <w:noProof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1"/>
    <w:rsid w:val="00B95A37"/>
    <w:rPr>
      <w:rFonts w:ascii="Times New Roman" w:eastAsia="Times New Roman" w:hAnsi="Times New Roman"/>
    </w:rPr>
  </w:style>
  <w:style w:type="character" w:styleId="Hyperlink">
    <w:name w:val="Hyperlink"/>
    <w:basedOn w:val="DefaultParagraphFont"/>
    <w:uiPriority w:val="99"/>
    <w:unhideWhenUsed/>
    <w:rsid w:val="00F31234"/>
    <w:rPr>
      <w:rFonts w:ascii="Arial" w:hAnsi="Arial"/>
      <w:color w:val="00B050"/>
      <w:sz w:val="18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31234"/>
    <w:rPr>
      <w:rFonts w:ascii="Arial" w:hAnsi="Arial"/>
      <w:color w:val="00B050"/>
      <w:sz w:val="1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16" Type="http://schemas.openxmlformats.org/officeDocument/2006/relationships/image" Target="media/image6.png"/><Relationship Id="rId11" Type="http://schemas.openxmlformats.org/officeDocument/2006/relationships/hyperlink" Target="http://www.lac.org.na/laws/2004/3144.pdf" TargetMode="Externa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82" Type="http://schemas.openxmlformats.org/officeDocument/2006/relationships/theme" Target="theme/theme1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hyperlink" Target="http://www.lac.org.na/laws/2002/2841.pdf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lac.org.na/laws/2023/8229.pdf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GRN%20Annotated%20Statute%20Template%20-%20Regulations%20FINAL%20-%20Revised%2011May23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CFBBF4-99A9-43C7-AB4C-C56A7D768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GRN Annotated Statute Template - Regulations FINAL - Revised 11May23</Template>
  <TotalTime>855</TotalTime>
  <Pages>133</Pages>
  <Words>21840</Words>
  <Characters>124493</Characters>
  <Application>Microsoft Office Word</Application>
  <DocSecurity>0</DocSecurity>
  <Lines>1037</Lines>
  <Paragraphs>292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Education Act 3 of 2020-Regulations 2002-187</vt:lpstr>
    </vt:vector>
  </TitlesOfParts>
  <Company/>
  <LinksUpToDate>false</LinksUpToDate>
  <CharactersWithSpaces>146041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Education Act 3 of 2020-Regulations 2002-187</dc:title>
  <dc:creator>LAC</dc:creator>
  <cp:lastModifiedBy>Dianne Hubbard</cp:lastModifiedBy>
  <cp:revision>118</cp:revision>
  <cp:lastPrinted>2015-11-05T12:03:00Z</cp:lastPrinted>
  <dcterms:created xsi:type="dcterms:W3CDTF">2023-10-28T08:44:00Z</dcterms:created>
  <dcterms:modified xsi:type="dcterms:W3CDTF">2025-04-09T10:47:00Z</dcterms:modified>
</cp:coreProperties>
</file>